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Cs w:val="32"/>
        </w:rPr>
      </w:pPr>
      <w:r>
        <w:drawing>
          <wp:inline distT="0" distB="0" distL="0" distR="0">
            <wp:extent cx="485775" cy="609600"/>
            <wp:effectExtent l="19050" t="0" r="9525" b="0"/>
            <wp:docPr id="6" name="Рисунок 6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 descr="Герб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2"/>
        <w:spacing w:line="240" w:lineRule="auto"/>
        <w:rPr>
          <w:caps/>
          <w:spacing w:val="0"/>
          <w:szCs w:val="28"/>
          <w:lang w:val="ru-RU"/>
        </w:rPr>
      </w:pPr>
      <w:r>
        <w:rPr>
          <w:caps/>
          <w:spacing w:val="0"/>
          <w:szCs w:val="28"/>
          <w:lang w:val="ru-RU"/>
        </w:rPr>
        <w:t xml:space="preserve">администрация Белоглинского сельского поселения </w:t>
      </w:r>
    </w:p>
    <w:p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Белоглинского района</w:t>
      </w:r>
    </w:p>
    <w:p>
      <w:pPr>
        <w:pStyle w:val="2"/>
        <w:rPr>
          <w:caps/>
          <w:spacing w:val="0"/>
          <w:szCs w:val="28"/>
          <w:lang w:val="ru-RU"/>
        </w:rPr>
      </w:pPr>
      <w:r>
        <w:rPr>
          <w:caps/>
          <w:spacing w:val="0"/>
          <w:szCs w:val="28"/>
          <w:lang w:val="ru-RU"/>
        </w:rPr>
        <w:t xml:space="preserve"> </w:t>
      </w:r>
    </w:p>
    <w:p>
      <w:pPr>
        <w:spacing w:line="120" w:lineRule="auto"/>
        <w:jc w:val="center"/>
      </w:pPr>
    </w:p>
    <w:p>
      <w:pPr>
        <w:pStyle w:val="3"/>
        <w:ind w:left="6"/>
        <w:rPr>
          <w:b w:val="0"/>
          <w:bCs w:val="0"/>
          <w:sz w:val="24"/>
          <w:szCs w:val="24"/>
          <w:lang w:val="ru-RU"/>
        </w:rPr>
      </w:pPr>
      <w:r>
        <w:rPr>
          <w:sz w:val="32"/>
          <w:szCs w:val="32"/>
          <w:lang w:val="ru-RU"/>
        </w:rPr>
        <w:t>ПОСТАНОВЛЕНИЕ</w:t>
      </w:r>
    </w:p>
    <w:p>
      <w:pPr>
        <w:pStyle w:val="4"/>
        <w:ind w:left="-12"/>
        <w:jc w:val="center"/>
        <w:rPr>
          <w:rFonts w:ascii="Times New Roman" w:hAnsi="Times New Roman"/>
          <w:b w:val="0"/>
          <w:bCs w:val="0"/>
          <w:lang w:val="ru-RU"/>
        </w:rPr>
      </w:pPr>
      <w:r>
        <w:rPr>
          <w:rFonts w:ascii="Times New Roman" w:hAnsi="Times New Roman"/>
          <w:b w:val="0"/>
          <w:bCs w:val="0"/>
          <w:lang w:val="ru-RU"/>
        </w:rPr>
        <w:t>от 29.12.2020                                                                                      №  251</w:t>
      </w:r>
    </w:p>
    <w:p>
      <w:pPr>
        <w:pStyle w:val="32"/>
        <w:keepNext w:val="0"/>
        <w:adjustRightInd w:val="0"/>
        <w:outlineLvl w:val="9"/>
        <w:rPr>
          <w:lang w:val="ru-RU"/>
        </w:rPr>
      </w:pPr>
      <w:r>
        <w:rPr>
          <w:lang w:val="ru-RU"/>
        </w:rPr>
        <w:t>с. Белая Глина</w:t>
      </w:r>
    </w:p>
    <w:p/>
    <w:p/>
    <w:tbl>
      <w:tblPr>
        <w:tblStyle w:val="30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9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95" w:type="dxa"/>
          </w:tcPr>
          <w:p>
            <w:pPr>
              <w:jc w:val="center"/>
              <w:rPr>
                <w:b/>
                <w:bCs/>
                <w:color w:val="000000"/>
              </w:rPr>
            </w:pPr>
            <w:bookmarkStart w:id="0" w:name="_GoBack"/>
            <w:r>
              <w:rPr>
                <w:b/>
                <w:sz w:val="28"/>
                <w:szCs w:val="28"/>
              </w:rPr>
              <w:t>О предоставлении дополнительного дня отдыха  31 декабря 2020 г.</w:t>
            </w:r>
            <w:bookmarkEnd w:id="0"/>
          </w:p>
        </w:tc>
      </w:tr>
    </w:tbl>
    <w:p>
      <w:pPr>
        <w:widowControl w:val="0"/>
        <w:autoSpaceDE w:val="0"/>
        <w:ind w:firstLine="709"/>
        <w:jc w:val="both"/>
      </w:pP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статьями 5,8 80 Трудового кодекса Российской Федерации, Федеральным законом от 27 июля 2004 года № 79-ФЗ «О государственной гражданской службе Российской Федерации», согласно постановления Главы администрации (губернатор) Краснодарского края В.И.Кондратьева «О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предоставлении дополнительного дня отдыха  31 декабря 2020 г.»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п о с т а н о в л я ю:</w:t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Предоставить работникам администрации Белоглинского сельского поселения Белоглинского района дополнительный выходной день 31 декабря 2020 г. с сохранением денежного содержания (заработной платы).</w:t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Руководителям муниципальных, казенных, бюджетных, муниципальных унитарных предприятий предоставить работникам дополнительный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выходной день 31 декабря 2020 г. с сохранением денежного содержания (заработной платы).</w:t>
      </w:r>
    </w:p>
    <w:p>
      <w:pPr>
        <w:pStyle w:val="77"/>
        <w:tabs>
          <w:tab w:val="left" w:pos="0"/>
        </w:tabs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3. Ведущего специалисту </w:t>
      </w:r>
      <w:r>
        <w:rPr>
          <w:color w:val="000000"/>
          <w:sz w:val="28"/>
          <w:szCs w:val="28"/>
        </w:rPr>
        <w:t xml:space="preserve">администрации </w:t>
      </w:r>
      <w:r>
        <w:rPr>
          <w:sz w:val="28"/>
          <w:szCs w:val="28"/>
        </w:rPr>
        <w:t xml:space="preserve">Белоглинского сельского поселения Белоглинского района А.С.Клейн </w:t>
      </w:r>
      <w:r>
        <w:rPr>
          <w:color w:val="000000"/>
          <w:sz w:val="28"/>
          <w:szCs w:val="28"/>
        </w:rPr>
        <w:t xml:space="preserve">разместить настоящее постановление на официальном сайте Белоглинского сельского поселения Белоглинского района </w:t>
      </w:r>
      <w:r>
        <w:rPr>
          <w:sz w:val="28"/>
          <w:szCs w:val="28"/>
        </w:rPr>
        <w:t>www.adm</w:t>
      </w:r>
      <w:r>
        <w:rPr>
          <w:sz w:val="28"/>
          <w:szCs w:val="28"/>
          <w:lang w:val="en-US"/>
        </w:rPr>
        <w:t>belog</w:t>
      </w:r>
      <w:r>
        <w:rPr>
          <w:sz w:val="28"/>
          <w:szCs w:val="28"/>
        </w:rPr>
        <w:t>.ru.</w:t>
      </w:r>
      <w:r>
        <w:rPr>
          <w:color w:val="000000"/>
          <w:sz w:val="28"/>
          <w:szCs w:val="28"/>
        </w:rPr>
        <w:t xml:space="preserve"> </w:t>
      </w:r>
    </w:p>
    <w:p>
      <w:pPr>
        <w:pStyle w:val="78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4.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Контроль за выполнением настоящего постановления оставляю за собой.</w:t>
      </w:r>
    </w:p>
    <w:p>
      <w:pPr>
        <w:ind w:firstLine="709"/>
        <w:jc w:val="both"/>
        <w:rPr>
          <w:rStyle w:val="71"/>
          <w:spacing w:val="-2"/>
          <w:sz w:val="28"/>
          <w:szCs w:val="28"/>
        </w:rPr>
      </w:pPr>
      <w:r>
        <w:rPr>
          <w:rStyle w:val="71"/>
          <w:spacing w:val="-2"/>
          <w:sz w:val="28"/>
          <w:szCs w:val="28"/>
        </w:rPr>
        <w:t>4. Постановление вступает в силу со дня его подписания.</w:t>
      </w:r>
    </w:p>
    <w:p>
      <w:pPr>
        <w:ind w:firstLine="709"/>
        <w:jc w:val="both"/>
        <w:rPr>
          <w:sz w:val="28"/>
          <w:szCs w:val="28"/>
        </w:rPr>
      </w:pPr>
      <w:r>
        <w:rPr>
          <w:b/>
          <w:bCs/>
          <w:szCs w:val="32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3756660</wp:posOffset>
                </wp:positionH>
                <wp:positionV relativeFrom="paragraph">
                  <wp:posOffset>78740</wp:posOffset>
                </wp:positionV>
                <wp:extent cx="240030" cy="304800"/>
                <wp:effectExtent l="0" t="0" r="7620" b="0"/>
                <wp:wrapNone/>
                <wp:docPr id="1" name="Text Box 2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03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Text Box 280" o:spid="_x0000_s1026" o:spt="202" type="#_x0000_t202" style="position:absolute;left:0pt;margin-left:295.8pt;margin-top:6.2pt;height:24pt;width:18.9pt;z-index:251656192;mso-width-relative:page;mso-height-relative:page;" fillcolor="#FFFFFF" filled="t" stroked="f" coordsize="21600,21600" o:gfxdata="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">
                <v:fill on="t" focussize="0,0"/>
                <v:stroke on="f"/>
                <v:imagedata o:title=""/>
                <o:lock v:ext="edit" aspectratio="f"/>
                <v:textbox>
                  <w:txbxContent>
                    <w:p/>
                  </w:txbxContent>
                </v:textbox>
              </v:shape>
            </w:pict>
          </mc:Fallback>
        </mc:AlternateContent>
      </w:r>
    </w:p>
    <w:p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Глава Белоглинского сельского</w:t>
      </w:r>
    </w:p>
    <w:p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  <w:r>
        <w:rPr>
          <w:sz w:val="28"/>
          <w:szCs w:val="28"/>
        </w:rPr>
        <w:t>поселения Белоглинского района                                                     А.В.Тубаев</w:t>
      </w:r>
    </w:p>
    <w:p>
      <w:pPr>
        <w:rPr>
          <w:sz w:val="28"/>
          <w:szCs w:val="28"/>
        </w:rPr>
      </w:pPr>
    </w:p>
    <w:sectPr>
      <w:headerReference r:id="rId3" w:type="default"/>
      <w:headerReference r:id="rId4" w:type="even"/>
      <w:pgSz w:w="11905" w:h="16837"/>
      <w:pgMar w:top="1134" w:right="850" w:bottom="1134" w:left="1701" w:header="720" w:footer="720" w:gutter="0"/>
      <w:cols w:space="720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Batang">
    <w:altName w:val="Malgun Gothic"/>
    <w:panose1 w:val="02030600000101010101"/>
    <w:charset w:val="81"/>
    <w:family w:val="auto"/>
    <w:pitch w:val="default"/>
    <w:sig w:usb0="00000000" w:usb1="00000000" w:usb2="00000010" w:usb3="00000000" w:csb0="00080000" w:csb1="00000000"/>
  </w:font>
  <w:font w:name="Verdana">
    <w:panose1 w:val="020B0604030504040204"/>
    <w:charset w:val="CC"/>
    <w:family w:val="swiss"/>
    <w:pitch w:val="default"/>
    <w:sig w:usb0="A00006FF" w:usb1="4000205B" w:usb2="00000010" w:usb3="00000000" w:csb0="2000019F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9"/>
    </w:pPr>
  </w:p>
  <w:p>
    <w:pPr>
      <w:pStyle w:val="1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9"/>
      <w:framePr w:wrap="around" w:vAnchor="text" w:hAnchor="margin" w:xAlign="center" w:y="1"/>
      <w:rPr>
        <w:rStyle w:val="28"/>
      </w:rPr>
    </w:pPr>
    <w:r>
      <w:rPr>
        <w:rStyle w:val="28"/>
      </w:rPr>
      <w:fldChar w:fldCharType="begin"/>
    </w:r>
    <w:r>
      <w:rPr>
        <w:rStyle w:val="28"/>
      </w:rPr>
      <w:instrText xml:space="preserve">PAGE  </w:instrText>
    </w:r>
    <w:r>
      <w:rPr>
        <w:rStyle w:val="28"/>
      </w:rPr>
      <w:fldChar w:fldCharType="end"/>
    </w:r>
  </w:p>
  <w:p>
    <w:pPr>
      <w:pStyle w:val="1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F1231C"/>
    <w:multiLevelType w:val="singleLevel"/>
    <w:tmpl w:val="31F1231C"/>
    <w:lvl w:ilvl="0" w:tentative="0">
      <w:start w:val="1"/>
      <w:numFmt w:val="bullet"/>
      <w:pStyle w:val="44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documentProtection w:enforcement="0"/>
  <w:defaultTabStop w:val="708"/>
  <w:autoHyphenation/>
  <w:hyphenationZone w:val="357"/>
  <w:drawingGridHorizontalSpacing w:val="120"/>
  <w:drawingGridVerticalSpacing w:val="6"/>
  <w:displayHorizontalDrawingGridEvery w:val="2"/>
  <w:noPunctuationKerning w:val="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566F"/>
    <w:rsid w:val="0000185D"/>
    <w:rsid w:val="00003F7C"/>
    <w:rsid w:val="0000564B"/>
    <w:rsid w:val="00005EA0"/>
    <w:rsid w:val="000071AD"/>
    <w:rsid w:val="000073DF"/>
    <w:rsid w:val="0000780C"/>
    <w:rsid w:val="00010D2F"/>
    <w:rsid w:val="00010DA7"/>
    <w:rsid w:val="000159D5"/>
    <w:rsid w:val="00021970"/>
    <w:rsid w:val="00023AE2"/>
    <w:rsid w:val="00025A7B"/>
    <w:rsid w:val="00030497"/>
    <w:rsid w:val="00036002"/>
    <w:rsid w:val="000527CB"/>
    <w:rsid w:val="00053DBA"/>
    <w:rsid w:val="00057C67"/>
    <w:rsid w:val="00062124"/>
    <w:rsid w:val="0006313F"/>
    <w:rsid w:val="00063C45"/>
    <w:rsid w:val="00064D06"/>
    <w:rsid w:val="000675E9"/>
    <w:rsid w:val="00067C33"/>
    <w:rsid w:val="000702E4"/>
    <w:rsid w:val="000706C2"/>
    <w:rsid w:val="00073DC1"/>
    <w:rsid w:val="00075C61"/>
    <w:rsid w:val="00076653"/>
    <w:rsid w:val="00083FBE"/>
    <w:rsid w:val="0008423E"/>
    <w:rsid w:val="000861A5"/>
    <w:rsid w:val="00092B56"/>
    <w:rsid w:val="00093461"/>
    <w:rsid w:val="000948A3"/>
    <w:rsid w:val="000A31E3"/>
    <w:rsid w:val="000A5025"/>
    <w:rsid w:val="000A525A"/>
    <w:rsid w:val="000A7449"/>
    <w:rsid w:val="000B1FE0"/>
    <w:rsid w:val="000B22A0"/>
    <w:rsid w:val="000B55B2"/>
    <w:rsid w:val="000B68C8"/>
    <w:rsid w:val="000B7476"/>
    <w:rsid w:val="000C074F"/>
    <w:rsid w:val="000C11F3"/>
    <w:rsid w:val="000C26BC"/>
    <w:rsid w:val="000C560B"/>
    <w:rsid w:val="000C5BE8"/>
    <w:rsid w:val="000C7647"/>
    <w:rsid w:val="000D3109"/>
    <w:rsid w:val="000D40D7"/>
    <w:rsid w:val="000D6AC6"/>
    <w:rsid w:val="000E25A8"/>
    <w:rsid w:val="000F6E43"/>
    <w:rsid w:val="001027C9"/>
    <w:rsid w:val="00105C0B"/>
    <w:rsid w:val="001064BA"/>
    <w:rsid w:val="001067BB"/>
    <w:rsid w:val="00111EFC"/>
    <w:rsid w:val="00112D17"/>
    <w:rsid w:val="00113274"/>
    <w:rsid w:val="001157F2"/>
    <w:rsid w:val="001159CE"/>
    <w:rsid w:val="001226D0"/>
    <w:rsid w:val="00123265"/>
    <w:rsid w:val="00123D13"/>
    <w:rsid w:val="00124556"/>
    <w:rsid w:val="0012728F"/>
    <w:rsid w:val="00130713"/>
    <w:rsid w:val="0013285E"/>
    <w:rsid w:val="00133E80"/>
    <w:rsid w:val="001346A7"/>
    <w:rsid w:val="001357CA"/>
    <w:rsid w:val="0013758E"/>
    <w:rsid w:val="00143101"/>
    <w:rsid w:val="00143E41"/>
    <w:rsid w:val="00143FBF"/>
    <w:rsid w:val="0014755D"/>
    <w:rsid w:val="00152DA6"/>
    <w:rsid w:val="00153C78"/>
    <w:rsid w:val="001544A1"/>
    <w:rsid w:val="00160DE5"/>
    <w:rsid w:val="001617E7"/>
    <w:rsid w:val="0016184C"/>
    <w:rsid w:val="001631E4"/>
    <w:rsid w:val="00165E74"/>
    <w:rsid w:val="00170AFF"/>
    <w:rsid w:val="00174631"/>
    <w:rsid w:val="00175DA2"/>
    <w:rsid w:val="00176D57"/>
    <w:rsid w:val="00176E4B"/>
    <w:rsid w:val="00183C32"/>
    <w:rsid w:val="00193E4B"/>
    <w:rsid w:val="00195729"/>
    <w:rsid w:val="001957DF"/>
    <w:rsid w:val="001A0D59"/>
    <w:rsid w:val="001A7843"/>
    <w:rsid w:val="001B2FDB"/>
    <w:rsid w:val="001B3393"/>
    <w:rsid w:val="001B5FE2"/>
    <w:rsid w:val="001B6E92"/>
    <w:rsid w:val="001C5365"/>
    <w:rsid w:val="001C583F"/>
    <w:rsid w:val="001D05D8"/>
    <w:rsid w:val="001D2582"/>
    <w:rsid w:val="001D2F33"/>
    <w:rsid w:val="001D38FF"/>
    <w:rsid w:val="001D3A63"/>
    <w:rsid w:val="001D551D"/>
    <w:rsid w:val="001D7F22"/>
    <w:rsid w:val="001E06DF"/>
    <w:rsid w:val="001E393F"/>
    <w:rsid w:val="001E3E63"/>
    <w:rsid w:val="001E48C6"/>
    <w:rsid w:val="001E4AB9"/>
    <w:rsid w:val="001E5677"/>
    <w:rsid w:val="001F185E"/>
    <w:rsid w:val="001F55BC"/>
    <w:rsid w:val="001F6162"/>
    <w:rsid w:val="001F6B6C"/>
    <w:rsid w:val="00200266"/>
    <w:rsid w:val="002024DF"/>
    <w:rsid w:val="00206944"/>
    <w:rsid w:val="00212F5B"/>
    <w:rsid w:val="00213454"/>
    <w:rsid w:val="00215B83"/>
    <w:rsid w:val="002173BE"/>
    <w:rsid w:val="002175B6"/>
    <w:rsid w:val="0021789D"/>
    <w:rsid w:val="00221D10"/>
    <w:rsid w:val="00222BF7"/>
    <w:rsid w:val="00223E30"/>
    <w:rsid w:val="00230B6C"/>
    <w:rsid w:val="0023469E"/>
    <w:rsid w:val="00236F25"/>
    <w:rsid w:val="00237225"/>
    <w:rsid w:val="002435C6"/>
    <w:rsid w:val="00243DF5"/>
    <w:rsid w:val="00246724"/>
    <w:rsid w:val="0024708B"/>
    <w:rsid w:val="00255FD4"/>
    <w:rsid w:val="002601AA"/>
    <w:rsid w:val="00260603"/>
    <w:rsid w:val="00264E5E"/>
    <w:rsid w:val="00282A54"/>
    <w:rsid w:val="00283572"/>
    <w:rsid w:val="00283590"/>
    <w:rsid w:val="00285008"/>
    <w:rsid w:val="002926F3"/>
    <w:rsid w:val="00296207"/>
    <w:rsid w:val="002A2F27"/>
    <w:rsid w:val="002A3CF5"/>
    <w:rsid w:val="002A5683"/>
    <w:rsid w:val="002A778A"/>
    <w:rsid w:val="002A7D52"/>
    <w:rsid w:val="002B10B1"/>
    <w:rsid w:val="002B150C"/>
    <w:rsid w:val="002B201B"/>
    <w:rsid w:val="002C04E7"/>
    <w:rsid w:val="002C0959"/>
    <w:rsid w:val="002C3D9D"/>
    <w:rsid w:val="002C7258"/>
    <w:rsid w:val="002D164F"/>
    <w:rsid w:val="002D195C"/>
    <w:rsid w:val="002D1FB0"/>
    <w:rsid w:val="002D461D"/>
    <w:rsid w:val="002D4FB5"/>
    <w:rsid w:val="002D545A"/>
    <w:rsid w:val="002E289A"/>
    <w:rsid w:val="002E3D6A"/>
    <w:rsid w:val="002E72B5"/>
    <w:rsid w:val="002E74D3"/>
    <w:rsid w:val="002F1C5F"/>
    <w:rsid w:val="002F3745"/>
    <w:rsid w:val="0030138D"/>
    <w:rsid w:val="00303179"/>
    <w:rsid w:val="00307CDA"/>
    <w:rsid w:val="00310030"/>
    <w:rsid w:val="003138F9"/>
    <w:rsid w:val="00321EC8"/>
    <w:rsid w:val="003230F4"/>
    <w:rsid w:val="0032372B"/>
    <w:rsid w:val="00323F10"/>
    <w:rsid w:val="003241A2"/>
    <w:rsid w:val="0032643E"/>
    <w:rsid w:val="00330716"/>
    <w:rsid w:val="0033151F"/>
    <w:rsid w:val="00332223"/>
    <w:rsid w:val="00333A00"/>
    <w:rsid w:val="00347AEE"/>
    <w:rsid w:val="00347CF3"/>
    <w:rsid w:val="00347D9F"/>
    <w:rsid w:val="00354B04"/>
    <w:rsid w:val="00356F68"/>
    <w:rsid w:val="0036337A"/>
    <w:rsid w:val="00373E1C"/>
    <w:rsid w:val="003768DB"/>
    <w:rsid w:val="003771CA"/>
    <w:rsid w:val="00381E08"/>
    <w:rsid w:val="00384F08"/>
    <w:rsid w:val="00385A6B"/>
    <w:rsid w:val="00387BB7"/>
    <w:rsid w:val="003903C6"/>
    <w:rsid w:val="00392EBB"/>
    <w:rsid w:val="00397B36"/>
    <w:rsid w:val="003A1F7C"/>
    <w:rsid w:val="003A3425"/>
    <w:rsid w:val="003A4EF8"/>
    <w:rsid w:val="003A5B89"/>
    <w:rsid w:val="003B0EAA"/>
    <w:rsid w:val="003B545E"/>
    <w:rsid w:val="003B5607"/>
    <w:rsid w:val="003B6065"/>
    <w:rsid w:val="003C425A"/>
    <w:rsid w:val="003C62BF"/>
    <w:rsid w:val="003D2CCB"/>
    <w:rsid w:val="003D67D7"/>
    <w:rsid w:val="003D6F26"/>
    <w:rsid w:val="003E1A22"/>
    <w:rsid w:val="003E253B"/>
    <w:rsid w:val="003E4B78"/>
    <w:rsid w:val="003F1574"/>
    <w:rsid w:val="003F61F7"/>
    <w:rsid w:val="003F7613"/>
    <w:rsid w:val="004025C7"/>
    <w:rsid w:val="00402B13"/>
    <w:rsid w:val="00403026"/>
    <w:rsid w:val="00404005"/>
    <w:rsid w:val="00404836"/>
    <w:rsid w:val="004072DB"/>
    <w:rsid w:val="00411F95"/>
    <w:rsid w:val="00421126"/>
    <w:rsid w:val="00421FD2"/>
    <w:rsid w:val="00430271"/>
    <w:rsid w:val="00431E58"/>
    <w:rsid w:val="00434D8C"/>
    <w:rsid w:val="004353A8"/>
    <w:rsid w:val="00436517"/>
    <w:rsid w:val="00445717"/>
    <w:rsid w:val="004474B6"/>
    <w:rsid w:val="00450447"/>
    <w:rsid w:val="00452C43"/>
    <w:rsid w:val="004545A7"/>
    <w:rsid w:val="00455CAE"/>
    <w:rsid w:val="00456E62"/>
    <w:rsid w:val="00456F5F"/>
    <w:rsid w:val="0046209D"/>
    <w:rsid w:val="00465D8A"/>
    <w:rsid w:val="004675E2"/>
    <w:rsid w:val="0047001A"/>
    <w:rsid w:val="00480346"/>
    <w:rsid w:val="004818EA"/>
    <w:rsid w:val="00485424"/>
    <w:rsid w:val="00486D97"/>
    <w:rsid w:val="0048741F"/>
    <w:rsid w:val="00490BBF"/>
    <w:rsid w:val="0049379B"/>
    <w:rsid w:val="00497A3F"/>
    <w:rsid w:val="00497B79"/>
    <w:rsid w:val="004A05FE"/>
    <w:rsid w:val="004A07D7"/>
    <w:rsid w:val="004A0E36"/>
    <w:rsid w:val="004A25D9"/>
    <w:rsid w:val="004A25FB"/>
    <w:rsid w:val="004A7AF4"/>
    <w:rsid w:val="004B378D"/>
    <w:rsid w:val="004B37A1"/>
    <w:rsid w:val="004B5532"/>
    <w:rsid w:val="004B69EE"/>
    <w:rsid w:val="004C1C63"/>
    <w:rsid w:val="004C2A9F"/>
    <w:rsid w:val="004C398A"/>
    <w:rsid w:val="004D0AC9"/>
    <w:rsid w:val="004D1BD1"/>
    <w:rsid w:val="004D37B5"/>
    <w:rsid w:val="004D4FC7"/>
    <w:rsid w:val="004E1CD1"/>
    <w:rsid w:val="004F0E5F"/>
    <w:rsid w:val="004F4DC2"/>
    <w:rsid w:val="004F6857"/>
    <w:rsid w:val="00501AB8"/>
    <w:rsid w:val="0050613D"/>
    <w:rsid w:val="00507E97"/>
    <w:rsid w:val="00511106"/>
    <w:rsid w:val="00514B11"/>
    <w:rsid w:val="00515CAC"/>
    <w:rsid w:val="00520DE6"/>
    <w:rsid w:val="005222BF"/>
    <w:rsid w:val="0052363B"/>
    <w:rsid w:val="005243DB"/>
    <w:rsid w:val="00524BD5"/>
    <w:rsid w:val="00531940"/>
    <w:rsid w:val="005368E4"/>
    <w:rsid w:val="00537711"/>
    <w:rsid w:val="005413EF"/>
    <w:rsid w:val="00541FCD"/>
    <w:rsid w:val="00543D8A"/>
    <w:rsid w:val="005451F5"/>
    <w:rsid w:val="0054561B"/>
    <w:rsid w:val="00552C94"/>
    <w:rsid w:val="005549F3"/>
    <w:rsid w:val="00556EFF"/>
    <w:rsid w:val="005619FE"/>
    <w:rsid w:val="00563236"/>
    <w:rsid w:val="00564110"/>
    <w:rsid w:val="00571F46"/>
    <w:rsid w:val="005767EA"/>
    <w:rsid w:val="005814D4"/>
    <w:rsid w:val="00582D74"/>
    <w:rsid w:val="005831FF"/>
    <w:rsid w:val="005843B5"/>
    <w:rsid w:val="00585765"/>
    <w:rsid w:val="00587831"/>
    <w:rsid w:val="005931CF"/>
    <w:rsid w:val="00595844"/>
    <w:rsid w:val="00596AE6"/>
    <w:rsid w:val="00596B0B"/>
    <w:rsid w:val="00597D4C"/>
    <w:rsid w:val="005A1CAF"/>
    <w:rsid w:val="005B1686"/>
    <w:rsid w:val="005B2B24"/>
    <w:rsid w:val="005B349D"/>
    <w:rsid w:val="005B3B1F"/>
    <w:rsid w:val="005B4B18"/>
    <w:rsid w:val="005B790E"/>
    <w:rsid w:val="005B7A22"/>
    <w:rsid w:val="005C0EDA"/>
    <w:rsid w:val="005C295D"/>
    <w:rsid w:val="005C48F9"/>
    <w:rsid w:val="005C5AC1"/>
    <w:rsid w:val="005D060F"/>
    <w:rsid w:val="005D60CA"/>
    <w:rsid w:val="005E1A10"/>
    <w:rsid w:val="005F363E"/>
    <w:rsid w:val="005F36B2"/>
    <w:rsid w:val="005F544E"/>
    <w:rsid w:val="005F64EE"/>
    <w:rsid w:val="005F79DC"/>
    <w:rsid w:val="00606BBC"/>
    <w:rsid w:val="00611A8A"/>
    <w:rsid w:val="00612409"/>
    <w:rsid w:val="00614E3E"/>
    <w:rsid w:val="00622A52"/>
    <w:rsid w:val="00625940"/>
    <w:rsid w:val="00630671"/>
    <w:rsid w:val="00630A42"/>
    <w:rsid w:val="00631051"/>
    <w:rsid w:val="00632409"/>
    <w:rsid w:val="00632BF6"/>
    <w:rsid w:val="00634709"/>
    <w:rsid w:val="006362ED"/>
    <w:rsid w:val="00636574"/>
    <w:rsid w:val="00637A23"/>
    <w:rsid w:val="00640496"/>
    <w:rsid w:val="006431C6"/>
    <w:rsid w:val="00643757"/>
    <w:rsid w:val="006437BA"/>
    <w:rsid w:val="00643948"/>
    <w:rsid w:val="00644D20"/>
    <w:rsid w:val="00646D77"/>
    <w:rsid w:val="00646EBD"/>
    <w:rsid w:val="00651ABA"/>
    <w:rsid w:val="00654985"/>
    <w:rsid w:val="00656609"/>
    <w:rsid w:val="00656D09"/>
    <w:rsid w:val="00660E2C"/>
    <w:rsid w:val="00665BE2"/>
    <w:rsid w:val="00670EA4"/>
    <w:rsid w:val="00671766"/>
    <w:rsid w:val="00680695"/>
    <w:rsid w:val="00687C11"/>
    <w:rsid w:val="0069029F"/>
    <w:rsid w:val="0069666C"/>
    <w:rsid w:val="006969C5"/>
    <w:rsid w:val="006A0FD4"/>
    <w:rsid w:val="006A17CD"/>
    <w:rsid w:val="006A3463"/>
    <w:rsid w:val="006A7E39"/>
    <w:rsid w:val="006B03CC"/>
    <w:rsid w:val="006B3905"/>
    <w:rsid w:val="006C0031"/>
    <w:rsid w:val="006C3024"/>
    <w:rsid w:val="006C5053"/>
    <w:rsid w:val="006C65C8"/>
    <w:rsid w:val="006D18DD"/>
    <w:rsid w:val="006D1970"/>
    <w:rsid w:val="006D37AA"/>
    <w:rsid w:val="006D7D4A"/>
    <w:rsid w:val="006E0AD4"/>
    <w:rsid w:val="006E443F"/>
    <w:rsid w:val="006E59D0"/>
    <w:rsid w:val="006E6FF2"/>
    <w:rsid w:val="006E7581"/>
    <w:rsid w:val="006F363A"/>
    <w:rsid w:val="006F6178"/>
    <w:rsid w:val="006F6D5A"/>
    <w:rsid w:val="006F6FB4"/>
    <w:rsid w:val="00700621"/>
    <w:rsid w:val="00706B4B"/>
    <w:rsid w:val="00706BAE"/>
    <w:rsid w:val="0070745C"/>
    <w:rsid w:val="00707793"/>
    <w:rsid w:val="00710029"/>
    <w:rsid w:val="007141CD"/>
    <w:rsid w:val="00714B98"/>
    <w:rsid w:val="00714B99"/>
    <w:rsid w:val="00717757"/>
    <w:rsid w:val="00717BDE"/>
    <w:rsid w:val="007223AC"/>
    <w:rsid w:val="00726535"/>
    <w:rsid w:val="00726901"/>
    <w:rsid w:val="007269B7"/>
    <w:rsid w:val="0073090C"/>
    <w:rsid w:val="007329C2"/>
    <w:rsid w:val="007358A9"/>
    <w:rsid w:val="00743C6A"/>
    <w:rsid w:val="00745173"/>
    <w:rsid w:val="00747F1C"/>
    <w:rsid w:val="0075016F"/>
    <w:rsid w:val="0075787D"/>
    <w:rsid w:val="007615DB"/>
    <w:rsid w:val="00761760"/>
    <w:rsid w:val="00770EF9"/>
    <w:rsid w:val="00771FE3"/>
    <w:rsid w:val="00773561"/>
    <w:rsid w:val="007736D4"/>
    <w:rsid w:val="00774773"/>
    <w:rsid w:val="00777AD4"/>
    <w:rsid w:val="00786C9A"/>
    <w:rsid w:val="0078713A"/>
    <w:rsid w:val="00791C4C"/>
    <w:rsid w:val="00795671"/>
    <w:rsid w:val="00796F4E"/>
    <w:rsid w:val="00797568"/>
    <w:rsid w:val="007A5ABA"/>
    <w:rsid w:val="007B73D5"/>
    <w:rsid w:val="007C1E7C"/>
    <w:rsid w:val="007C2C12"/>
    <w:rsid w:val="007C3FFE"/>
    <w:rsid w:val="007C4EF7"/>
    <w:rsid w:val="007C5632"/>
    <w:rsid w:val="007C6857"/>
    <w:rsid w:val="007D06E5"/>
    <w:rsid w:val="007D187E"/>
    <w:rsid w:val="007D43A0"/>
    <w:rsid w:val="007D68BE"/>
    <w:rsid w:val="007D7802"/>
    <w:rsid w:val="007E0336"/>
    <w:rsid w:val="007E184A"/>
    <w:rsid w:val="007E7560"/>
    <w:rsid w:val="007F2E99"/>
    <w:rsid w:val="007F5672"/>
    <w:rsid w:val="007F6EDD"/>
    <w:rsid w:val="007F7D5A"/>
    <w:rsid w:val="008004EA"/>
    <w:rsid w:val="00801C7B"/>
    <w:rsid w:val="008043CE"/>
    <w:rsid w:val="00807666"/>
    <w:rsid w:val="00807818"/>
    <w:rsid w:val="00812264"/>
    <w:rsid w:val="00812530"/>
    <w:rsid w:val="00815C9B"/>
    <w:rsid w:val="00815F2C"/>
    <w:rsid w:val="00816859"/>
    <w:rsid w:val="008202FF"/>
    <w:rsid w:val="00821C24"/>
    <w:rsid w:val="00822188"/>
    <w:rsid w:val="00824201"/>
    <w:rsid w:val="00824C29"/>
    <w:rsid w:val="008257A8"/>
    <w:rsid w:val="00827EC0"/>
    <w:rsid w:val="00832CBD"/>
    <w:rsid w:val="00834D9E"/>
    <w:rsid w:val="0084472A"/>
    <w:rsid w:val="008515C4"/>
    <w:rsid w:val="00853CD8"/>
    <w:rsid w:val="00860D2A"/>
    <w:rsid w:val="0086151B"/>
    <w:rsid w:val="00864F27"/>
    <w:rsid w:val="00870E70"/>
    <w:rsid w:val="00871B0C"/>
    <w:rsid w:val="00874604"/>
    <w:rsid w:val="00877D54"/>
    <w:rsid w:val="00880224"/>
    <w:rsid w:val="00880239"/>
    <w:rsid w:val="008803CA"/>
    <w:rsid w:val="00881F13"/>
    <w:rsid w:val="00882C0C"/>
    <w:rsid w:val="0088307A"/>
    <w:rsid w:val="00885F69"/>
    <w:rsid w:val="008902FD"/>
    <w:rsid w:val="00890E6E"/>
    <w:rsid w:val="00892984"/>
    <w:rsid w:val="00892A81"/>
    <w:rsid w:val="008959CB"/>
    <w:rsid w:val="00897F72"/>
    <w:rsid w:val="008A0A05"/>
    <w:rsid w:val="008A1DD8"/>
    <w:rsid w:val="008A5511"/>
    <w:rsid w:val="008B2F68"/>
    <w:rsid w:val="008B347B"/>
    <w:rsid w:val="008B471D"/>
    <w:rsid w:val="008B4FA7"/>
    <w:rsid w:val="008B7336"/>
    <w:rsid w:val="008C08C0"/>
    <w:rsid w:val="008C1752"/>
    <w:rsid w:val="008C63CB"/>
    <w:rsid w:val="008D4626"/>
    <w:rsid w:val="008E075F"/>
    <w:rsid w:val="008E0F6C"/>
    <w:rsid w:val="008E1FC8"/>
    <w:rsid w:val="008E2E73"/>
    <w:rsid w:val="008E3CF5"/>
    <w:rsid w:val="008E6C76"/>
    <w:rsid w:val="008F0749"/>
    <w:rsid w:val="008F0905"/>
    <w:rsid w:val="008F2D38"/>
    <w:rsid w:val="008F3C77"/>
    <w:rsid w:val="008F413A"/>
    <w:rsid w:val="008F4670"/>
    <w:rsid w:val="008F77A5"/>
    <w:rsid w:val="009024FB"/>
    <w:rsid w:val="009031D4"/>
    <w:rsid w:val="00904D4E"/>
    <w:rsid w:val="00910A7D"/>
    <w:rsid w:val="0091106A"/>
    <w:rsid w:val="0091247B"/>
    <w:rsid w:val="00912A17"/>
    <w:rsid w:val="00912DCF"/>
    <w:rsid w:val="00914005"/>
    <w:rsid w:val="0091581A"/>
    <w:rsid w:val="0092771F"/>
    <w:rsid w:val="00931A25"/>
    <w:rsid w:val="00933564"/>
    <w:rsid w:val="009335C2"/>
    <w:rsid w:val="00943786"/>
    <w:rsid w:val="00944C40"/>
    <w:rsid w:val="00944F59"/>
    <w:rsid w:val="0094681B"/>
    <w:rsid w:val="0095001F"/>
    <w:rsid w:val="009513E1"/>
    <w:rsid w:val="009555F4"/>
    <w:rsid w:val="009749F2"/>
    <w:rsid w:val="00982ABB"/>
    <w:rsid w:val="0098320A"/>
    <w:rsid w:val="00985B36"/>
    <w:rsid w:val="00987497"/>
    <w:rsid w:val="00987CC5"/>
    <w:rsid w:val="00993035"/>
    <w:rsid w:val="00997409"/>
    <w:rsid w:val="009979E0"/>
    <w:rsid w:val="009A12B0"/>
    <w:rsid w:val="009A3612"/>
    <w:rsid w:val="009A3EF3"/>
    <w:rsid w:val="009A5263"/>
    <w:rsid w:val="009A70F5"/>
    <w:rsid w:val="009A7CBE"/>
    <w:rsid w:val="009B0399"/>
    <w:rsid w:val="009B075B"/>
    <w:rsid w:val="009B62B4"/>
    <w:rsid w:val="009C338F"/>
    <w:rsid w:val="009C34E5"/>
    <w:rsid w:val="009C3ED6"/>
    <w:rsid w:val="009C42A9"/>
    <w:rsid w:val="009C4E51"/>
    <w:rsid w:val="009D1B28"/>
    <w:rsid w:val="009D27DC"/>
    <w:rsid w:val="009D4799"/>
    <w:rsid w:val="009E1202"/>
    <w:rsid w:val="009E23EB"/>
    <w:rsid w:val="009E3D63"/>
    <w:rsid w:val="009E5D9C"/>
    <w:rsid w:val="009E6D72"/>
    <w:rsid w:val="009F2F95"/>
    <w:rsid w:val="009F5A82"/>
    <w:rsid w:val="009F5C0B"/>
    <w:rsid w:val="009F60D3"/>
    <w:rsid w:val="009F755E"/>
    <w:rsid w:val="00A03504"/>
    <w:rsid w:val="00A06A3E"/>
    <w:rsid w:val="00A108DE"/>
    <w:rsid w:val="00A10936"/>
    <w:rsid w:val="00A11169"/>
    <w:rsid w:val="00A14103"/>
    <w:rsid w:val="00A166C6"/>
    <w:rsid w:val="00A21397"/>
    <w:rsid w:val="00A21A74"/>
    <w:rsid w:val="00A21BE5"/>
    <w:rsid w:val="00A21D2B"/>
    <w:rsid w:val="00A32140"/>
    <w:rsid w:val="00A32CF9"/>
    <w:rsid w:val="00A33834"/>
    <w:rsid w:val="00A36214"/>
    <w:rsid w:val="00A4239A"/>
    <w:rsid w:val="00A4344A"/>
    <w:rsid w:val="00A43CC4"/>
    <w:rsid w:val="00A46B0E"/>
    <w:rsid w:val="00A51316"/>
    <w:rsid w:val="00A53802"/>
    <w:rsid w:val="00A56B70"/>
    <w:rsid w:val="00A607BC"/>
    <w:rsid w:val="00A66FE8"/>
    <w:rsid w:val="00A7355D"/>
    <w:rsid w:val="00A77656"/>
    <w:rsid w:val="00A80C0A"/>
    <w:rsid w:val="00A81EBC"/>
    <w:rsid w:val="00A82B82"/>
    <w:rsid w:val="00A84B4F"/>
    <w:rsid w:val="00A904B2"/>
    <w:rsid w:val="00AA0C31"/>
    <w:rsid w:val="00AA1F54"/>
    <w:rsid w:val="00AA2357"/>
    <w:rsid w:val="00AA37A9"/>
    <w:rsid w:val="00AA7A02"/>
    <w:rsid w:val="00AA7E75"/>
    <w:rsid w:val="00AB285A"/>
    <w:rsid w:val="00AB3A5A"/>
    <w:rsid w:val="00AB5CB2"/>
    <w:rsid w:val="00AC3B10"/>
    <w:rsid w:val="00AC4549"/>
    <w:rsid w:val="00AC4F87"/>
    <w:rsid w:val="00AC6ADE"/>
    <w:rsid w:val="00AD66A0"/>
    <w:rsid w:val="00AE0599"/>
    <w:rsid w:val="00AE5C7B"/>
    <w:rsid w:val="00AE6152"/>
    <w:rsid w:val="00AE7FD0"/>
    <w:rsid w:val="00AF0A5F"/>
    <w:rsid w:val="00AF176D"/>
    <w:rsid w:val="00AF4172"/>
    <w:rsid w:val="00AF6B7F"/>
    <w:rsid w:val="00AF7FB7"/>
    <w:rsid w:val="00B00EEF"/>
    <w:rsid w:val="00B03B68"/>
    <w:rsid w:val="00B065D3"/>
    <w:rsid w:val="00B103F4"/>
    <w:rsid w:val="00B165EA"/>
    <w:rsid w:val="00B22428"/>
    <w:rsid w:val="00B224A8"/>
    <w:rsid w:val="00B22D35"/>
    <w:rsid w:val="00B3328C"/>
    <w:rsid w:val="00B34D2E"/>
    <w:rsid w:val="00B35A59"/>
    <w:rsid w:val="00B36BF9"/>
    <w:rsid w:val="00B40BBB"/>
    <w:rsid w:val="00B52BFD"/>
    <w:rsid w:val="00B53FF8"/>
    <w:rsid w:val="00B609C8"/>
    <w:rsid w:val="00B64E43"/>
    <w:rsid w:val="00B654E9"/>
    <w:rsid w:val="00B775CC"/>
    <w:rsid w:val="00B77684"/>
    <w:rsid w:val="00B80586"/>
    <w:rsid w:val="00B825E4"/>
    <w:rsid w:val="00B82D0F"/>
    <w:rsid w:val="00B83371"/>
    <w:rsid w:val="00B85A0F"/>
    <w:rsid w:val="00B863D2"/>
    <w:rsid w:val="00B86D87"/>
    <w:rsid w:val="00B87DBD"/>
    <w:rsid w:val="00B90C38"/>
    <w:rsid w:val="00B931C7"/>
    <w:rsid w:val="00B931DC"/>
    <w:rsid w:val="00B94819"/>
    <w:rsid w:val="00B979C7"/>
    <w:rsid w:val="00BA0CE2"/>
    <w:rsid w:val="00BA0D85"/>
    <w:rsid w:val="00BA3DB1"/>
    <w:rsid w:val="00BA4298"/>
    <w:rsid w:val="00BA7DA2"/>
    <w:rsid w:val="00BB0BC7"/>
    <w:rsid w:val="00BB6F77"/>
    <w:rsid w:val="00BB6FC8"/>
    <w:rsid w:val="00BB7FA8"/>
    <w:rsid w:val="00BC0136"/>
    <w:rsid w:val="00BC2E3F"/>
    <w:rsid w:val="00BC4A39"/>
    <w:rsid w:val="00BC4EA2"/>
    <w:rsid w:val="00BC5C5D"/>
    <w:rsid w:val="00BC6147"/>
    <w:rsid w:val="00BC6EEF"/>
    <w:rsid w:val="00BC7E5E"/>
    <w:rsid w:val="00BD3309"/>
    <w:rsid w:val="00BD3712"/>
    <w:rsid w:val="00BD3761"/>
    <w:rsid w:val="00BD3D30"/>
    <w:rsid w:val="00BD4587"/>
    <w:rsid w:val="00BD69E9"/>
    <w:rsid w:val="00BD6FDA"/>
    <w:rsid w:val="00BE393C"/>
    <w:rsid w:val="00BE3C7B"/>
    <w:rsid w:val="00BE49CB"/>
    <w:rsid w:val="00BF015C"/>
    <w:rsid w:val="00BF2271"/>
    <w:rsid w:val="00BF33E7"/>
    <w:rsid w:val="00BF6789"/>
    <w:rsid w:val="00BF6836"/>
    <w:rsid w:val="00BF7F23"/>
    <w:rsid w:val="00C10F78"/>
    <w:rsid w:val="00C10FE5"/>
    <w:rsid w:val="00C228EF"/>
    <w:rsid w:val="00C23C4A"/>
    <w:rsid w:val="00C27B0C"/>
    <w:rsid w:val="00C30ED5"/>
    <w:rsid w:val="00C3266C"/>
    <w:rsid w:val="00C3364A"/>
    <w:rsid w:val="00C33717"/>
    <w:rsid w:val="00C33B89"/>
    <w:rsid w:val="00C34AA3"/>
    <w:rsid w:val="00C37725"/>
    <w:rsid w:val="00C40E7D"/>
    <w:rsid w:val="00C4375A"/>
    <w:rsid w:val="00C504BF"/>
    <w:rsid w:val="00C53861"/>
    <w:rsid w:val="00C55715"/>
    <w:rsid w:val="00C6221E"/>
    <w:rsid w:val="00C630A3"/>
    <w:rsid w:val="00C67093"/>
    <w:rsid w:val="00C6711E"/>
    <w:rsid w:val="00C671F8"/>
    <w:rsid w:val="00C70C82"/>
    <w:rsid w:val="00C751A1"/>
    <w:rsid w:val="00C76202"/>
    <w:rsid w:val="00C7633B"/>
    <w:rsid w:val="00C81428"/>
    <w:rsid w:val="00C827DD"/>
    <w:rsid w:val="00C827FB"/>
    <w:rsid w:val="00C859AC"/>
    <w:rsid w:val="00C91EEF"/>
    <w:rsid w:val="00C91F0E"/>
    <w:rsid w:val="00C93887"/>
    <w:rsid w:val="00C948D1"/>
    <w:rsid w:val="00C9515B"/>
    <w:rsid w:val="00C95C1B"/>
    <w:rsid w:val="00C95E88"/>
    <w:rsid w:val="00C97F5B"/>
    <w:rsid w:val="00CA2EA5"/>
    <w:rsid w:val="00CA5315"/>
    <w:rsid w:val="00CB04B5"/>
    <w:rsid w:val="00CB3A2C"/>
    <w:rsid w:val="00CB4510"/>
    <w:rsid w:val="00CB5990"/>
    <w:rsid w:val="00CB69F1"/>
    <w:rsid w:val="00CB7095"/>
    <w:rsid w:val="00CC38D5"/>
    <w:rsid w:val="00CC4FE2"/>
    <w:rsid w:val="00CC5581"/>
    <w:rsid w:val="00CC575B"/>
    <w:rsid w:val="00CC62CB"/>
    <w:rsid w:val="00CC6C3C"/>
    <w:rsid w:val="00CC70C9"/>
    <w:rsid w:val="00CD008A"/>
    <w:rsid w:val="00CD430B"/>
    <w:rsid w:val="00CD5DF4"/>
    <w:rsid w:val="00CD624F"/>
    <w:rsid w:val="00CD65E5"/>
    <w:rsid w:val="00CD66C0"/>
    <w:rsid w:val="00CE0FDC"/>
    <w:rsid w:val="00CE1958"/>
    <w:rsid w:val="00CE31C8"/>
    <w:rsid w:val="00CE4737"/>
    <w:rsid w:val="00CE5F40"/>
    <w:rsid w:val="00CE6148"/>
    <w:rsid w:val="00CF4E73"/>
    <w:rsid w:val="00D01DDA"/>
    <w:rsid w:val="00D036EC"/>
    <w:rsid w:val="00D0565E"/>
    <w:rsid w:val="00D11C45"/>
    <w:rsid w:val="00D11CD0"/>
    <w:rsid w:val="00D1725D"/>
    <w:rsid w:val="00D201A4"/>
    <w:rsid w:val="00D227BC"/>
    <w:rsid w:val="00D237B4"/>
    <w:rsid w:val="00D23DC1"/>
    <w:rsid w:val="00D2448A"/>
    <w:rsid w:val="00D27547"/>
    <w:rsid w:val="00D3329E"/>
    <w:rsid w:val="00D33840"/>
    <w:rsid w:val="00D34BCB"/>
    <w:rsid w:val="00D34BCE"/>
    <w:rsid w:val="00D34C2B"/>
    <w:rsid w:val="00D354B6"/>
    <w:rsid w:val="00D35755"/>
    <w:rsid w:val="00D45CD3"/>
    <w:rsid w:val="00D50241"/>
    <w:rsid w:val="00D51557"/>
    <w:rsid w:val="00D61369"/>
    <w:rsid w:val="00D61862"/>
    <w:rsid w:val="00D63F06"/>
    <w:rsid w:val="00D6589D"/>
    <w:rsid w:val="00D67586"/>
    <w:rsid w:val="00D82F8E"/>
    <w:rsid w:val="00D8782F"/>
    <w:rsid w:val="00D91572"/>
    <w:rsid w:val="00D91647"/>
    <w:rsid w:val="00D919BD"/>
    <w:rsid w:val="00D9443C"/>
    <w:rsid w:val="00D95F58"/>
    <w:rsid w:val="00D96B74"/>
    <w:rsid w:val="00D971D0"/>
    <w:rsid w:val="00D97988"/>
    <w:rsid w:val="00DA03E2"/>
    <w:rsid w:val="00DA072B"/>
    <w:rsid w:val="00DA51DE"/>
    <w:rsid w:val="00DB170E"/>
    <w:rsid w:val="00DB26E1"/>
    <w:rsid w:val="00DB2821"/>
    <w:rsid w:val="00DB355F"/>
    <w:rsid w:val="00DB404B"/>
    <w:rsid w:val="00DB75EA"/>
    <w:rsid w:val="00DC3CA6"/>
    <w:rsid w:val="00DC4A22"/>
    <w:rsid w:val="00DC4A6F"/>
    <w:rsid w:val="00DD3757"/>
    <w:rsid w:val="00DD42BC"/>
    <w:rsid w:val="00DD69C0"/>
    <w:rsid w:val="00DE5F1C"/>
    <w:rsid w:val="00DF0F97"/>
    <w:rsid w:val="00DF3C2D"/>
    <w:rsid w:val="00DF4A40"/>
    <w:rsid w:val="00DF50D3"/>
    <w:rsid w:val="00DF6EBE"/>
    <w:rsid w:val="00E01E71"/>
    <w:rsid w:val="00E0319F"/>
    <w:rsid w:val="00E052A0"/>
    <w:rsid w:val="00E06E72"/>
    <w:rsid w:val="00E06F56"/>
    <w:rsid w:val="00E12FED"/>
    <w:rsid w:val="00E13225"/>
    <w:rsid w:val="00E20A63"/>
    <w:rsid w:val="00E249F4"/>
    <w:rsid w:val="00E279E6"/>
    <w:rsid w:val="00E30709"/>
    <w:rsid w:val="00E31580"/>
    <w:rsid w:val="00E33E44"/>
    <w:rsid w:val="00E36AC9"/>
    <w:rsid w:val="00E36CFB"/>
    <w:rsid w:val="00E377C6"/>
    <w:rsid w:val="00E4316D"/>
    <w:rsid w:val="00E44959"/>
    <w:rsid w:val="00E44F54"/>
    <w:rsid w:val="00E45197"/>
    <w:rsid w:val="00E470F1"/>
    <w:rsid w:val="00E47119"/>
    <w:rsid w:val="00E5708A"/>
    <w:rsid w:val="00E62A29"/>
    <w:rsid w:val="00E63C0D"/>
    <w:rsid w:val="00E643A0"/>
    <w:rsid w:val="00E654FC"/>
    <w:rsid w:val="00E6594A"/>
    <w:rsid w:val="00E67C46"/>
    <w:rsid w:val="00E70CF4"/>
    <w:rsid w:val="00E711B5"/>
    <w:rsid w:val="00E72378"/>
    <w:rsid w:val="00E72D90"/>
    <w:rsid w:val="00E75B0A"/>
    <w:rsid w:val="00E83436"/>
    <w:rsid w:val="00E84928"/>
    <w:rsid w:val="00E8566F"/>
    <w:rsid w:val="00E91071"/>
    <w:rsid w:val="00E912E0"/>
    <w:rsid w:val="00E92A00"/>
    <w:rsid w:val="00E93EA5"/>
    <w:rsid w:val="00E95C6B"/>
    <w:rsid w:val="00E95FC3"/>
    <w:rsid w:val="00E97304"/>
    <w:rsid w:val="00EA1BEC"/>
    <w:rsid w:val="00EA2FF3"/>
    <w:rsid w:val="00EA497F"/>
    <w:rsid w:val="00EA5130"/>
    <w:rsid w:val="00EA62F0"/>
    <w:rsid w:val="00EA7DDC"/>
    <w:rsid w:val="00EB2618"/>
    <w:rsid w:val="00EB66CB"/>
    <w:rsid w:val="00EB6948"/>
    <w:rsid w:val="00EB6F27"/>
    <w:rsid w:val="00EC188C"/>
    <w:rsid w:val="00EC4B7D"/>
    <w:rsid w:val="00EC6B4E"/>
    <w:rsid w:val="00ED08A8"/>
    <w:rsid w:val="00ED16D6"/>
    <w:rsid w:val="00ED3044"/>
    <w:rsid w:val="00ED3E48"/>
    <w:rsid w:val="00ED452B"/>
    <w:rsid w:val="00ED4FE8"/>
    <w:rsid w:val="00ED5544"/>
    <w:rsid w:val="00ED648C"/>
    <w:rsid w:val="00EE1AA0"/>
    <w:rsid w:val="00EE2216"/>
    <w:rsid w:val="00EE6A79"/>
    <w:rsid w:val="00EE736F"/>
    <w:rsid w:val="00EF3B59"/>
    <w:rsid w:val="00EF4BDC"/>
    <w:rsid w:val="00EF54A2"/>
    <w:rsid w:val="00EF612A"/>
    <w:rsid w:val="00F005B1"/>
    <w:rsid w:val="00F0061D"/>
    <w:rsid w:val="00F061D8"/>
    <w:rsid w:val="00F12464"/>
    <w:rsid w:val="00F125B0"/>
    <w:rsid w:val="00F15640"/>
    <w:rsid w:val="00F20849"/>
    <w:rsid w:val="00F20B56"/>
    <w:rsid w:val="00F31670"/>
    <w:rsid w:val="00F338D6"/>
    <w:rsid w:val="00F35175"/>
    <w:rsid w:val="00F362DF"/>
    <w:rsid w:val="00F401CC"/>
    <w:rsid w:val="00F466BF"/>
    <w:rsid w:val="00F46F30"/>
    <w:rsid w:val="00F51971"/>
    <w:rsid w:val="00F53E77"/>
    <w:rsid w:val="00F54373"/>
    <w:rsid w:val="00F61C18"/>
    <w:rsid w:val="00F61EA5"/>
    <w:rsid w:val="00F62F4F"/>
    <w:rsid w:val="00F6664B"/>
    <w:rsid w:val="00F67039"/>
    <w:rsid w:val="00F72CDC"/>
    <w:rsid w:val="00F73B36"/>
    <w:rsid w:val="00F75C01"/>
    <w:rsid w:val="00F77D72"/>
    <w:rsid w:val="00F9160C"/>
    <w:rsid w:val="00F93FE3"/>
    <w:rsid w:val="00F943B8"/>
    <w:rsid w:val="00F95410"/>
    <w:rsid w:val="00FA6A0A"/>
    <w:rsid w:val="00FB1608"/>
    <w:rsid w:val="00FB1871"/>
    <w:rsid w:val="00FB2CE9"/>
    <w:rsid w:val="00FB7049"/>
    <w:rsid w:val="00FC543D"/>
    <w:rsid w:val="00FD1093"/>
    <w:rsid w:val="00FD6540"/>
    <w:rsid w:val="00FD78DB"/>
    <w:rsid w:val="00FE0610"/>
    <w:rsid w:val="00FE676F"/>
    <w:rsid w:val="00FE79BC"/>
    <w:rsid w:val="00FF19F0"/>
    <w:rsid w:val="2C6B2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nhideWhenUsed="0" w:uiPriority="0" w:semiHidden="0" w:name="heading 7"/>
    <w:lsdException w:qFormat="1" w:uiPriority="0" w:name="heading 8"/>
    <w:lsdException w:qFormat="1"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0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styleId="2">
    <w:name w:val="heading 1"/>
    <w:basedOn w:val="1"/>
    <w:next w:val="1"/>
    <w:link w:val="40"/>
    <w:qFormat/>
    <w:uiPriority w:val="0"/>
    <w:pPr>
      <w:keepNext/>
      <w:widowControl w:val="0"/>
      <w:shd w:val="clear" w:color="auto" w:fill="FFFFFF"/>
      <w:autoSpaceDE w:val="0"/>
      <w:autoSpaceDN w:val="0"/>
      <w:adjustRightInd w:val="0"/>
      <w:spacing w:before="5" w:line="326" w:lineRule="exact"/>
      <w:ind w:left="38"/>
      <w:jc w:val="center"/>
      <w:outlineLvl w:val="0"/>
    </w:pPr>
    <w:rPr>
      <w:b/>
      <w:bCs/>
      <w:color w:val="000000"/>
      <w:spacing w:val="-16"/>
      <w:sz w:val="28"/>
      <w:szCs w:val="29"/>
      <w:lang w:val="en-US"/>
    </w:rPr>
  </w:style>
  <w:style w:type="paragraph" w:styleId="3">
    <w:name w:val="heading 2"/>
    <w:basedOn w:val="1"/>
    <w:next w:val="1"/>
    <w:link w:val="43"/>
    <w:qFormat/>
    <w:uiPriority w:val="0"/>
    <w:pPr>
      <w:keepNext/>
      <w:widowControl w:val="0"/>
      <w:shd w:val="clear" w:color="auto" w:fill="FFFFFF"/>
      <w:autoSpaceDE w:val="0"/>
      <w:autoSpaceDN w:val="0"/>
      <w:adjustRightInd w:val="0"/>
      <w:spacing w:line="317" w:lineRule="exact"/>
      <w:ind w:left="149"/>
      <w:jc w:val="center"/>
      <w:outlineLvl w:val="1"/>
    </w:pPr>
    <w:rPr>
      <w:b/>
      <w:bCs/>
      <w:color w:val="000000"/>
      <w:spacing w:val="-6"/>
      <w:sz w:val="28"/>
      <w:szCs w:val="28"/>
      <w:lang w:val="en-US"/>
    </w:rPr>
  </w:style>
  <w:style w:type="paragraph" w:styleId="4">
    <w:name w:val="heading 3"/>
    <w:basedOn w:val="1"/>
    <w:next w:val="1"/>
    <w:qFormat/>
    <w:uiPriority w:val="0"/>
    <w:pPr>
      <w:keepNext/>
      <w:widowControl w:val="0"/>
      <w:shd w:val="clear" w:color="auto" w:fill="FFFFFF"/>
      <w:autoSpaceDE w:val="0"/>
      <w:autoSpaceDN w:val="0"/>
      <w:adjustRightInd w:val="0"/>
      <w:spacing w:line="360" w:lineRule="exact"/>
      <w:ind w:left="3312"/>
      <w:outlineLvl w:val="2"/>
    </w:pPr>
    <w:rPr>
      <w:rFonts w:ascii="Arial" w:hAnsi="Arial"/>
      <w:b/>
      <w:bCs/>
      <w:color w:val="000000"/>
      <w:spacing w:val="-11"/>
      <w:w w:val="103"/>
      <w:sz w:val="28"/>
      <w:szCs w:val="32"/>
      <w:lang w:val="en-US"/>
    </w:rPr>
  </w:style>
  <w:style w:type="paragraph" w:styleId="5">
    <w:name w:val="heading 4"/>
    <w:basedOn w:val="1"/>
    <w:next w:val="1"/>
    <w:qFormat/>
    <w:uiPriority w:val="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7"/>
    <w:basedOn w:val="1"/>
    <w:next w:val="1"/>
    <w:qFormat/>
    <w:uiPriority w:val="0"/>
    <w:pPr>
      <w:spacing w:before="240" w:after="60"/>
      <w:outlineLvl w:val="6"/>
    </w:pPr>
  </w:style>
  <w:style w:type="paragraph" w:styleId="7">
    <w:name w:val="heading 9"/>
    <w:basedOn w:val="1"/>
    <w:next w:val="1"/>
    <w:qFormat/>
    <w:uiPriority w:val="0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25">
    <w:name w:val="Default Paragraph Font"/>
    <w:semiHidden/>
    <w:unhideWhenUsed/>
    <w:uiPriority w:val="1"/>
  </w:style>
  <w:style w:type="table" w:default="1" w:styleId="3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Balloon Text"/>
    <w:basedOn w:val="1"/>
    <w:semiHidden/>
    <w:uiPriority w:val="0"/>
    <w:rPr>
      <w:rFonts w:ascii="Tahoma" w:hAnsi="Tahoma" w:cs="Tahoma"/>
      <w:sz w:val="16"/>
      <w:szCs w:val="16"/>
    </w:rPr>
  </w:style>
  <w:style w:type="paragraph" w:styleId="9">
    <w:name w:val="Body Text"/>
    <w:basedOn w:val="1"/>
    <w:link w:val="41"/>
    <w:uiPriority w:val="0"/>
    <w:pPr>
      <w:widowControl w:val="0"/>
      <w:shd w:val="clear" w:color="auto" w:fill="FFFFFF"/>
      <w:autoSpaceDE w:val="0"/>
      <w:autoSpaceDN w:val="0"/>
      <w:adjustRightInd w:val="0"/>
      <w:jc w:val="both"/>
    </w:pPr>
    <w:rPr>
      <w:color w:val="000000"/>
      <w:spacing w:val="-7"/>
      <w:sz w:val="28"/>
      <w:szCs w:val="33"/>
      <w:lang w:val="en-US"/>
    </w:rPr>
  </w:style>
  <w:style w:type="paragraph" w:styleId="10">
    <w:name w:val="Body Text 2"/>
    <w:basedOn w:val="1"/>
    <w:uiPriority w:val="0"/>
    <w:pPr>
      <w:widowControl w:val="0"/>
      <w:autoSpaceDE w:val="0"/>
      <w:autoSpaceDN w:val="0"/>
      <w:adjustRightInd w:val="0"/>
      <w:jc w:val="both"/>
    </w:pPr>
    <w:rPr>
      <w:sz w:val="28"/>
      <w:szCs w:val="28"/>
      <w:lang w:val="en-US"/>
    </w:rPr>
  </w:style>
  <w:style w:type="paragraph" w:styleId="11">
    <w:name w:val="Body Text 3"/>
    <w:basedOn w:val="1"/>
    <w:uiPriority w:val="0"/>
    <w:pPr>
      <w:spacing w:after="120"/>
    </w:pPr>
    <w:rPr>
      <w:sz w:val="16"/>
      <w:szCs w:val="16"/>
    </w:rPr>
  </w:style>
  <w:style w:type="paragraph" w:styleId="12">
    <w:name w:val="Body Text First Indent"/>
    <w:basedOn w:val="9"/>
    <w:uiPriority w:val="0"/>
    <w:pPr>
      <w:widowControl/>
      <w:shd w:val="clear" w:color="auto" w:fill="auto"/>
      <w:autoSpaceDE/>
      <w:autoSpaceDN/>
      <w:adjustRightInd/>
      <w:spacing w:after="120"/>
      <w:ind w:firstLine="210"/>
      <w:jc w:val="left"/>
    </w:pPr>
    <w:rPr>
      <w:color w:val="auto"/>
      <w:spacing w:val="0"/>
      <w:sz w:val="24"/>
      <w:szCs w:val="24"/>
      <w:lang w:val="ru-RU"/>
    </w:rPr>
  </w:style>
  <w:style w:type="paragraph" w:styleId="13">
    <w:name w:val="Body Text Indent"/>
    <w:basedOn w:val="1"/>
    <w:uiPriority w:val="0"/>
    <w:pPr>
      <w:widowControl w:val="0"/>
      <w:autoSpaceDE w:val="0"/>
      <w:autoSpaceDN w:val="0"/>
      <w:adjustRightInd w:val="0"/>
      <w:spacing w:after="120"/>
      <w:ind w:left="283"/>
    </w:pPr>
    <w:rPr>
      <w:sz w:val="28"/>
      <w:szCs w:val="28"/>
      <w:lang w:val="en-US"/>
    </w:rPr>
  </w:style>
  <w:style w:type="paragraph" w:styleId="14">
    <w:name w:val="Body Text Indent 2"/>
    <w:basedOn w:val="1"/>
    <w:uiPriority w:val="0"/>
    <w:pPr>
      <w:shd w:val="clear" w:color="auto" w:fill="FFFFFF"/>
      <w:ind w:firstLine="720"/>
      <w:jc w:val="both"/>
    </w:pPr>
    <w:rPr>
      <w:sz w:val="28"/>
    </w:rPr>
  </w:style>
  <w:style w:type="paragraph" w:styleId="15">
    <w:name w:val="Body Text Indent 3"/>
    <w:basedOn w:val="1"/>
    <w:uiPriority w:val="0"/>
    <w:pPr>
      <w:widowControl w:val="0"/>
      <w:shd w:val="clear" w:color="auto" w:fill="FFFFFF"/>
      <w:autoSpaceDE w:val="0"/>
      <w:autoSpaceDN w:val="0"/>
      <w:adjustRightInd w:val="0"/>
      <w:ind w:firstLine="485"/>
      <w:jc w:val="both"/>
    </w:pPr>
    <w:rPr>
      <w:color w:val="000000"/>
      <w:sz w:val="28"/>
      <w:lang w:val="en-US"/>
    </w:rPr>
  </w:style>
  <w:style w:type="paragraph" w:styleId="16">
    <w:name w:val="Document Map"/>
    <w:basedOn w:val="1"/>
    <w:semiHidden/>
    <w:uiPriority w:val="0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17">
    <w:name w:val="footer"/>
    <w:basedOn w:val="1"/>
    <w:uiPriority w:val="0"/>
    <w:pPr>
      <w:tabs>
        <w:tab w:val="center" w:pos="4677"/>
        <w:tab w:val="right" w:pos="9355"/>
      </w:tabs>
    </w:pPr>
  </w:style>
  <w:style w:type="paragraph" w:styleId="18">
    <w:name w:val="footnote text"/>
    <w:basedOn w:val="1"/>
    <w:link w:val="59"/>
    <w:semiHidden/>
    <w:uiPriority w:val="0"/>
    <w:rPr>
      <w:sz w:val="20"/>
      <w:szCs w:val="20"/>
    </w:rPr>
  </w:style>
  <w:style w:type="paragraph" w:styleId="19">
    <w:name w:val="header"/>
    <w:basedOn w:val="1"/>
    <w:link w:val="73"/>
    <w:uiPriority w:val="99"/>
    <w:pPr>
      <w:tabs>
        <w:tab w:val="center" w:pos="4677"/>
        <w:tab w:val="right" w:pos="9355"/>
      </w:tabs>
    </w:pPr>
  </w:style>
  <w:style w:type="paragraph" w:styleId="20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sz w:val="20"/>
      <w:szCs w:val="20"/>
      <w:lang w:eastAsia="ar-SA"/>
    </w:rPr>
  </w:style>
  <w:style w:type="paragraph" w:styleId="21">
    <w:name w:val="List 2"/>
    <w:basedOn w:val="1"/>
    <w:uiPriority w:val="0"/>
    <w:pPr>
      <w:ind w:left="566" w:hanging="283"/>
    </w:pPr>
  </w:style>
  <w:style w:type="paragraph" w:styleId="22">
    <w:name w:val="Normal (Web)"/>
    <w:basedOn w:val="1"/>
    <w:uiPriority w:val="0"/>
    <w:pPr>
      <w:spacing w:before="100" w:beforeAutospacing="1" w:after="119"/>
    </w:pPr>
  </w:style>
  <w:style w:type="paragraph" w:styleId="23">
    <w:name w:val="Plain Text"/>
    <w:basedOn w:val="1"/>
    <w:uiPriority w:val="0"/>
    <w:rPr>
      <w:rFonts w:ascii="Courier New" w:hAnsi="Courier New"/>
      <w:sz w:val="20"/>
      <w:szCs w:val="20"/>
    </w:rPr>
  </w:style>
  <w:style w:type="paragraph" w:styleId="24">
    <w:name w:val="Title"/>
    <w:basedOn w:val="1"/>
    <w:qFormat/>
    <w:uiPriority w:val="0"/>
    <w:pPr>
      <w:shd w:val="clear" w:color="auto" w:fill="FFFFFF"/>
      <w:ind w:firstLine="6"/>
      <w:jc w:val="center"/>
    </w:pPr>
    <w:rPr>
      <w:b/>
      <w:sz w:val="28"/>
      <w:szCs w:val="20"/>
    </w:rPr>
  </w:style>
  <w:style w:type="character" w:styleId="26">
    <w:name w:val="footnote reference"/>
    <w:basedOn w:val="25"/>
    <w:semiHidden/>
    <w:uiPriority w:val="0"/>
    <w:rPr>
      <w:vertAlign w:val="superscript"/>
    </w:rPr>
  </w:style>
  <w:style w:type="character" w:styleId="27">
    <w:name w:val="Hyperlink"/>
    <w:basedOn w:val="25"/>
    <w:uiPriority w:val="0"/>
    <w:rPr>
      <w:color w:val="0000FF"/>
      <w:u w:val="single"/>
    </w:rPr>
  </w:style>
  <w:style w:type="character" w:styleId="28">
    <w:name w:val="page number"/>
    <w:basedOn w:val="25"/>
    <w:uiPriority w:val="0"/>
  </w:style>
  <w:style w:type="character" w:styleId="29">
    <w:name w:val="Strong"/>
    <w:basedOn w:val="25"/>
    <w:qFormat/>
    <w:uiPriority w:val="0"/>
    <w:rPr>
      <w:b/>
      <w:bCs/>
    </w:rPr>
  </w:style>
  <w:style w:type="table" w:styleId="31">
    <w:name w:val="Table Grid"/>
    <w:basedOn w:val="30"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2">
    <w:name w:val="заголовок 2"/>
    <w:basedOn w:val="1"/>
    <w:next w:val="1"/>
    <w:uiPriority w:val="0"/>
    <w:pPr>
      <w:keepNext/>
      <w:widowControl w:val="0"/>
      <w:autoSpaceDE w:val="0"/>
      <w:autoSpaceDN w:val="0"/>
      <w:jc w:val="center"/>
      <w:outlineLvl w:val="1"/>
    </w:pPr>
    <w:rPr>
      <w:sz w:val="28"/>
      <w:szCs w:val="28"/>
      <w:lang w:val="en-US"/>
    </w:rPr>
  </w:style>
  <w:style w:type="character" w:customStyle="1" w:styleId="33">
    <w:name w:val="st32"/>
    <w:basedOn w:val="25"/>
    <w:uiPriority w:val="0"/>
    <w:rPr>
      <w:rFonts w:hint="default" w:ascii="Times New Roman" w:hAnsi="Times New Roman" w:cs="Times New Roman"/>
      <w:sz w:val="24"/>
      <w:szCs w:val="24"/>
    </w:rPr>
  </w:style>
  <w:style w:type="paragraph" w:customStyle="1" w:styleId="34">
    <w:name w:val="ConsPlusTitle"/>
    <w:uiPriority w:val="0"/>
    <w:pPr>
      <w:widowControl w:val="0"/>
      <w:autoSpaceDE w:val="0"/>
      <w:autoSpaceDN w:val="0"/>
      <w:adjustRightInd w:val="0"/>
    </w:pPr>
    <w:rPr>
      <w:rFonts w:ascii="Arial" w:hAnsi="Arial" w:eastAsia="Batang" w:cs="Arial"/>
      <w:b/>
      <w:bCs/>
      <w:lang w:val="ru-RU" w:eastAsia="ko-KR" w:bidi="ar-SA"/>
    </w:rPr>
  </w:style>
  <w:style w:type="paragraph" w:customStyle="1" w:styleId="35">
    <w:name w:val="Знак Знак Знак Знак"/>
    <w:basedOn w:val="1"/>
    <w:uiPriority w:val="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36">
    <w:name w:val="ConsPlusNormal"/>
    <w:uiPriority w:val="0"/>
    <w:pPr>
      <w:widowControl w:val="0"/>
      <w:autoSpaceDE w:val="0"/>
      <w:autoSpaceDN w:val="0"/>
      <w:adjustRightInd w:val="0"/>
      <w:ind w:firstLine="720"/>
    </w:pPr>
    <w:rPr>
      <w:rFonts w:ascii="Arial" w:hAnsi="Arial" w:eastAsia="Batang" w:cs="Arial"/>
      <w:lang w:val="ru-RU" w:eastAsia="ko-KR" w:bidi="ar-SA"/>
    </w:rPr>
  </w:style>
  <w:style w:type="paragraph" w:customStyle="1" w:styleId="37">
    <w:name w:val="ConsPlusNonformat"/>
    <w:uiPriority w:val="0"/>
    <w:pPr>
      <w:widowControl w:val="0"/>
      <w:autoSpaceDE w:val="0"/>
      <w:autoSpaceDN w:val="0"/>
      <w:adjustRightInd w:val="0"/>
    </w:pPr>
    <w:rPr>
      <w:rFonts w:ascii="Courier New" w:hAnsi="Courier New" w:eastAsia="Batang" w:cs="Courier New"/>
      <w:lang w:val="ru-RU" w:eastAsia="ko-KR" w:bidi="ar-SA"/>
    </w:rPr>
  </w:style>
  <w:style w:type="paragraph" w:customStyle="1" w:styleId="38">
    <w:name w:val="Знак Знак1 Знак"/>
    <w:basedOn w:val="1"/>
    <w:uiPriority w:val="0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39">
    <w:name w:val="western"/>
    <w:basedOn w:val="1"/>
    <w:uiPriority w:val="0"/>
    <w:pPr>
      <w:spacing w:before="100" w:beforeAutospacing="1" w:after="119"/>
    </w:pPr>
  </w:style>
  <w:style w:type="character" w:customStyle="1" w:styleId="40">
    <w:name w:val="Заголовок 1 Знак"/>
    <w:basedOn w:val="25"/>
    <w:link w:val="2"/>
    <w:uiPriority w:val="0"/>
    <w:rPr>
      <w:b/>
      <w:bCs/>
      <w:color w:val="000000"/>
      <w:spacing w:val="-16"/>
      <w:sz w:val="28"/>
      <w:szCs w:val="29"/>
      <w:lang w:val="en-US" w:eastAsia="ru-RU" w:bidi="ar-SA"/>
    </w:rPr>
  </w:style>
  <w:style w:type="character" w:customStyle="1" w:styleId="41">
    <w:name w:val="Основной текст Знак"/>
    <w:basedOn w:val="25"/>
    <w:link w:val="9"/>
    <w:uiPriority w:val="0"/>
    <w:rPr>
      <w:color w:val="000000"/>
      <w:spacing w:val="-7"/>
      <w:sz w:val="28"/>
      <w:szCs w:val="33"/>
      <w:lang w:val="en-US" w:eastAsia="ru-RU" w:bidi="ar-SA"/>
    </w:rPr>
  </w:style>
  <w:style w:type="paragraph" w:customStyle="1" w:styleId="42">
    <w:name w:val="Знак"/>
    <w:basedOn w:val="1"/>
    <w:uiPriority w:val="0"/>
    <w:pPr>
      <w:spacing w:after="160" w:line="240" w:lineRule="exact"/>
    </w:pPr>
    <w:rPr>
      <w:sz w:val="20"/>
      <w:szCs w:val="20"/>
    </w:rPr>
  </w:style>
  <w:style w:type="character" w:customStyle="1" w:styleId="43">
    <w:name w:val="Заголовок 2 Знак"/>
    <w:basedOn w:val="25"/>
    <w:link w:val="3"/>
    <w:uiPriority w:val="0"/>
    <w:rPr>
      <w:b/>
      <w:bCs/>
      <w:color w:val="000000"/>
      <w:spacing w:val="-6"/>
      <w:sz w:val="28"/>
      <w:szCs w:val="28"/>
      <w:lang w:val="en-US" w:eastAsia="ru-RU" w:bidi="ar-SA"/>
    </w:rPr>
  </w:style>
  <w:style w:type="paragraph" w:customStyle="1" w:styleId="44">
    <w:name w:val="Bullet-1"/>
    <w:basedOn w:val="1"/>
    <w:uiPriority w:val="0"/>
    <w:pPr>
      <w:numPr>
        <w:ilvl w:val="0"/>
        <w:numId w:val="1"/>
      </w:numPr>
      <w:tabs>
        <w:tab w:val="center" w:pos="720"/>
        <w:tab w:val="left" w:pos="1134"/>
      </w:tabs>
      <w:spacing w:before="60" w:after="60"/>
    </w:pPr>
    <w:rPr>
      <w:szCs w:val="20"/>
    </w:rPr>
  </w:style>
  <w:style w:type="paragraph" w:customStyle="1" w:styleId="45">
    <w:name w:val="Bullet-2"/>
    <w:basedOn w:val="44"/>
    <w:uiPriority w:val="0"/>
    <w:pPr>
      <w:tabs>
        <w:tab w:val="left" w:pos="1008"/>
        <w:tab w:val="left" w:pos="1152"/>
        <w:tab w:val="left" w:pos="1728"/>
        <w:tab w:val="left" w:pos="1872"/>
        <w:tab w:val="left" w:pos="2448"/>
        <w:tab w:val="left" w:pos="3744"/>
        <w:tab w:val="left" w:pos="4032"/>
        <w:tab w:val="left" w:pos="4320"/>
        <w:tab w:val="left" w:pos="6336"/>
        <w:tab w:val="clear" w:pos="1134"/>
      </w:tabs>
      <w:ind w:left="1190" w:hanging="283"/>
    </w:pPr>
  </w:style>
  <w:style w:type="paragraph" w:customStyle="1" w:styleId="46">
    <w:name w:val="марк список 1"/>
    <w:basedOn w:val="1"/>
    <w:uiPriority w:val="0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customStyle="1" w:styleId="47">
    <w:name w:val="Цветовое выделение"/>
    <w:uiPriority w:val="0"/>
    <w:rPr>
      <w:b/>
      <w:bCs/>
      <w:color w:val="000080"/>
    </w:rPr>
  </w:style>
  <w:style w:type="character" w:customStyle="1" w:styleId="48">
    <w:name w:val="Гипертекстовая ссылка"/>
    <w:basedOn w:val="47"/>
    <w:uiPriority w:val="0"/>
    <w:rPr>
      <w:color w:val="008000"/>
    </w:rPr>
  </w:style>
  <w:style w:type="paragraph" w:customStyle="1" w:styleId="49">
    <w:name w:val="ConsPlusCell"/>
    <w:uiPriority w:val="0"/>
    <w:pPr>
      <w:widowControl w:val="0"/>
      <w:autoSpaceDE w:val="0"/>
      <w:autoSpaceDN w:val="0"/>
      <w:adjustRightInd w:val="0"/>
    </w:pPr>
    <w:rPr>
      <w:rFonts w:ascii="Arial" w:hAnsi="Arial" w:eastAsia="Times New Roman" w:cs="Arial"/>
      <w:lang w:val="ru-RU" w:eastAsia="ru-RU" w:bidi="ar-SA"/>
    </w:rPr>
  </w:style>
  <w:style w:type="paragraph" w:customStyle="1" w:styleId="50">
    <w:name w:val="нум список 1"/>
    <w:basedOn w:val="46"/>
    <w:uiPriority w:val="0"/>
    <w:pPr>
      <w:suppressAutoHyphens/>
    </w:pPr>
    <w:rPr>
      <w:kern w:val="1"/>
    </w:rPr>
  </w:style>
  <w:style w:type="paragraph" w:customStyle="1" w:styleId="51">
    <w:name w:val="основной текст документа"/>
    <w:basedOn w:val="1"/>
    <w:uiPriority w:val="0"/>
    <w:pPr>
      <w:suppressAutoHyphens/>
      <w:spacing w:before="120" w:after="120"/>
      <w:jc w:val="both"/>
    </w:pPr>
    <w:rPr>
      <w:kern w:val="1"/>
      <w:szCs w:val="20"/>
      <w:lang w:eastAsia="ar-SA"/>
    </w:rPr>
  </w:style>
  <w:style w:type="paragraph" w:customStyle="1" w:styleId="52">
    <w:name w:val="Содержимое таблицы"/>
    <w:basedOn w:val="1"/>
    <w:uiPriority w:val="0"/>
    <w:pPr>
      <w:suppressLineNumbers/>
      <w:suppressAutoHyphens/>
    </w:pPr>
    <w:rPr>
      <w:kern w:val="1"/>
      <w:lang w:eastAsia="ar-SA"/>
    </w:rPr>
  </w:style>
  <w:style w:type="paragraph" w:customStyle="1" w:styleId="53">
    <w:name w:val="Основной текст с отступом 32"/>
    <w:basedOn w:val="1"/>
    <w:uiPriority w:val="0"/>
    <w:pPr>
      <w:suppressAutoHyphens/>
      <w:spacing w:after="120"/>
      <w:ind w:left="283"/>
    </w:pPr>
    <w:rPr>
      <w:kern w:val="1"/>
      <w:sz w:val="16"/>
      <w:szCs w:val="16"/>
      <w:lang w:eastAsia="ar-SA"/>
    </w:rPr>
  </w:style>
  <w:style w:type="paragraph" w:customStyle="1" w:styleId="54">
    <w:name w:val="Таблицы (моноширинный)"/>
    <w:basedOn w:val="1"/>
    <w:next w:val="1"/>
    <w:uiPriority w:val="0"/>
    <w:pPr>
      <w:widowControl w:val="0"/>
      <w:suppressAutoHyphens/>
      <w:autoSpaceDE w:val="0"/>
      <w:jc w:val="both"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55">
    <w:name w:val="Основной текст с отступом 21"/>
    <w:basedOn w:val="1"/>
    <w:uiPriority w:val="0"/>
    <w:pPr>
      <w:suppressAutoHyphens/>
      <w:spacing w:line="360" w:lineRule="auto"/>
      <w:ind w:firstLine="540"/>
      <w:jc w:val="both"/>
    </w:pPr>
    <w:rPr>
      <w:lang w:eastAsia="ar-SA"/>
    </w:rPr>
  </w:style>
  <w:style w:type="paragraph" w:customStyle="1" w:styleId="56">
    <w:name w:val="Основной текст 22"/>
    <w:basedOn w:val="1"/>
    <w:uiPriority w:val="0"/>
    <w:pPr>
      <w:suppressAutoHyphens/>
      <w:jc w:val="both"/>
    </w:pPr>
    <w:rPr>
      <w:lang w:eastAsia="ar-SA"/>
    </w:rPr>
  </w:style>
  <w:style w:type="paragraph" w:customStyle="1" w:styleId="57">
    <w:name w:val="Основной текст 31"/>
    <w:basedOn w:val="1"/>
    <w:uiPriority w:val="0"/>
    <w:pPr>
      <w:suppressAutoHyphens/>
      <w:jc w:val="both"/>
    </w:pPr>
    <w:rPr>
      <w:lang w:eastAsia="ar-SA"/>
    </w:rPr>
  </w:style>
  <w:style w:type="paragraph" w:styleId="58">
    <w:name w:val="No Spacing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Times New Roman" w:cs="Times New Roman"/>
      <w:lang w:val="ru-RU" w:eastAsia="ru-RU" w:bidi="ar-SA"/>
    </w:rPr>
  </w:style>
  <w:style w:type="character" w:customStyle="1" w:styleId="59">
    <w:name w:val="Текст сноски Знак"/>
    <w:basedOn w:val="25"/>
    <w:link w:val="18"/>
    <w:semiHidden/>
    <w:locked/>
    <w:uiPriority w:val="0"/>
    <w:rPr>
      <w:lang w:val="ru-RU" w:eastAsia="ru-RU" w:bidi="ar-SA"/>
    </w:rPr>
  </w:style>
  <w:style w:type="paragraph" w:customStyle="1" w:styleId="60">
    <w:name w:val="Нормальный (таблица)"/>
    <w:basedOn w:val="1"/>
    <w:next w:val="1"/>
    <w:uiPriority w:val="0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61">
    <w:name w:val="Прижатый влево"/>
    <w:basedOn w:val="1"/>
    <w:next w:val="1"/>
    <w:uiPriority w:val="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62">
    <w:name w:val="Текст1"/>
    <w:basedOn w:val="1"/>
    <w:uiPriority w:val="0"/>
    <w:rPr>
      <w:rFonts w:ascii="Courier New" w:hAnsi="Courier New"/>
      <w:sz w:val="20"/>
      <w:szCs w:val="20"/>
      <w:lang w:eastAsia="ar-SA"/>
    </w:rPr>
  </w:style>
  <w:style w:type="paragraph" w:customStyle="1" w:styleId="63">
    <w:name w:val="обычный_1 Знак Знак Знак Знак Знак Знак Знак Знак Знак"/>
    <w:basedOn w:val="1"/>
    <w:uiPriority w:val="0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64">
    <w:name w:val="Абзац списка1"/>
    <w:uiPriority w:val="0"/>
    <w:pPr>
      <w:widowControl w:val="0"/>
      <w:suppressAutoHyphens/>
      <w:spacing w:after="200" w:line="276" w:lineRule="auto"/>
      <w:ind w:left="720"/>
    </w:pPr>
    <w:rPr>
      <w:rFonts w:ascii="Calibri" w:hAnsi="Calibri" w:eastAsia="Times New Roman" w:cs="Times New Roman"/>
      <w:kern w:val="1"/>
      <w:sz w:val="22"/>
      <w:szCs w:val="22"/>
      <w:lang w:val="ru-RU" w:eastAsia="ar-SA" w:bidi="ar-SA"/>
    </w:rPr>
  </w:style>
  <w:style w:type="paragraph" w:customStyle="1" w:styleId="65">
    <w:name w:val="Стиль"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customStyle="1" w:styleId="66">
    <w:name w:val="Знак Знак3"/>
    <w:basedOn w:val="25"/>
    <w:uiPriority w:val="0"/>
    <w:rPr>
      <w:b/>
      <w:bCs/>
      <w:color w:val="000000"/>
      <w:spacing w:val="-16"/>
      <w:sz w:val="28"/>
      <w:szCs w:val="29"/>
      <w:lang w:val="en-US" w:eastAsia="ru-RU" w:bidi="ar-SA"/>
    </w:rPr>
  </w:style>
  <w:style w:type="paragraph" w:styleId="67">
    <w:name w:val="List Paragraph"/>
    <w:basedOn w:val="1"/>
    <w:qFormat/>
    <w:uiPriority w:val="0"/>
    <w:pPr>
      <w:spacing w:after="200" w:line="276" w:lineRule="auto"/>
      <w:ind w:left="720"/>
      <w:contextualSpacing/>
    </w:pPr>
    <w:rPr>
      <w:rFonts w:ascii="Calibri" w:hAnsi="Calibri" w:eastAsia="Calibri"/>
      <w:sz w:val="22"/>
      <w:szCs w:val="22"/>
      <w:lang w:eastAsia="en-US"/>
    </w:rPr>
  </w:style>
  <w:style w:type="paragraph" w:customStyle="1" w:styleId="68">
    <w:name w:val="1 Знак"/>
    <w:basedOn w:val="1"/>
    <w:uiPriority w:val="0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69">
    <w:name w:val="Знак Знак2"/>
    <w:basedOn w:val="25"/>
    <w:uiPriority w:val="0"/>
    <w:rPr>
      <w:b/>
      <w:bCs/>
      <w:color w:val="000000"/>
      <w:spacing w:val="-16"/>
      <w:sz w:val="28"/>
      <w:szCs w:val="29"/>
      <w:lang w:val="en-US" w:eastAsia="ru-RU" w:bidi="ar-SA"/>
    </w:rPr>
  </w:style>
  <w:style w:type="paragraph" w:customStyle="1" w:styleId="70">
    <w:name w:val="Style8"/>
    <w:basedOn w:val="1"/>
    <w:uiPriority w:val="0"/>
    <w:pPr>
      <w:widowControl w:val="0"/>
      <w:autoSpaceDE w:val="0"/>
      <w:autoSpaceDN w:val="0"/>
      <w:adjustRightInd w:val="0"/>
      <w:spacing w:line="322" w:lineRule="exact"/>
      <w:ind w:firstLine="888"/>
      <w:jc w:val="both"/>
    </w:pPr>
  </w:style>
  <w:style w:type="character" w:customStyle="1" w:styleId="71">
    <w:name w:val="Font Style22"/>
    <w:basedOn w:val="25"/>
    <w:uiPriority w:val="0"/>
    <w:rPr>
      <w:rFonts w:ascii="Times New Roman" w:hAnsi="Times New Roman" w:cs="Times New Roman"/>
      <w:sz w:val="26"/>
      <w:szCs w:val="26"/>
    </w:rPr>
  </w:style>
  <w:style w:type="character" w:customStyle="1" w:styleId="72">
    <w:name w:val="Сравнение редакций. Добавленный фрагмент"/>
    <w:uiPriority w:val="0"/>
    <w:rPr>
      <w:color w:val="000000"/>
      <w:shd w:val="clear" w:color="auto" w:fill="C1D7FF"/>
    </w:rPr>
  </w:style>
  <w:style w:type="character" w:customStyle="1" w:styleId="73">
    <w:name w:val="Верхний колонтитул Знак"/>
    <w:basedOn w:val="25"/>
    <w:link w:val="19"/>
    <w:uiPriority w:val="99"/>
    <w:rPr>
      <w:sz w:val="24"/>
      <w:szCs w:val="24"/>
    </w:rPr>
  </w:style>
  <w:style w:type="character" w:customStyle="1" w:styleId="74">
    <w:name w:val="Основной текст (2)_"/>
    <w:basedOn w:val="25"/>
    <w:link w:val="75"/>
    <w:uiPriority w:val="0"/>
    <w:rPr>
      <w:sz w:val="19"/>
      <w:szCs w:val="19"/>
      <w:shd w:val="clear" w:color="auto" w:fill="FFFFFF"/>
    </w:rPr>
  </w:style>
  <w:style w:type="paragraph" w:customStyle="1" w:styleId="75">
    <w:name w:val="Основной текст (2)"/>
    <w:basedOn w:val="1"/>
    <w:link w:val="74"/>
    <w:uiPriority w:val="0"/>
    <w:pPr>
      <w:widowControl w:val="0"/>
      <w:shd w:val="clear" w:color="auto" w:fill="FFFFFF"/>
      <w:spacing w:after="480" w:line="0" w:lineRule="atLeast"/>
      <w:jc w:val="center"/>
    </w:pPr>
    <w:rPr>
      <w:sz w:val="19"/>
      <w:szCs w:val="19"/>
    </w:rPr>
  </w:style>
  <w:style w:type="character" w:customStyle="1" w:styleId="76">
    <w:name w:val="Основной текст (2) + 7;5 pt"/>
    <w:basedOn w:val="74"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paragraph" w:customStyle="1" w:styleId="77">
    <w:name w:val="Без интервала1"/>
    <w:uiPriority w:val="0"/>
    <w:rPr>
      <w:rFonts w:ascii="Times New Roman" w:hAnsi="Times New Roman" w:eastAsia="Calibri" w:cs="Times New Roman"/>
      <w:sz w:val="24"/>
      <w:szCs w:val="24"/>
      <w:lang w:val="ru-RU" w:eastAsia="ru-RU" w:bidi="ar-SA"/>
    </w:rPr>
  </w:style>
  <w:style w:type="paragraph" w:customStyle="1" w:styleId="78">
    <w:name w:val="ConsNormal"/>
    <w:uiPriority w:val="0"/>
    <w:pPr>
      <w:widowControl w:val="0"/>
      <w:suppressAutoHyphens/>
      <w:autoSpaceDE w:val="0"/>
      <w:ind w:right="19772" w:firstLine="720"/>
    </w:pPr>
    <w:rPr>
      <w:rFonts w:ascii="Arial" w:hAnsi="Arial" w:eastAsia="Arial" w:cs="Arial"/>
      <w:kern w:val="1"/>
      <w:lang w:val="ru-RU" w:eastAsia="ar-SA" w:bidi="ar-SA"/>
    </w:rPr>
  </w:style>
  <w:style w:type="character" w:customStyle="1" w:styleId="79">
    <w:name w:val="Основной текст (5)_"/>
    <w:basedOn w:val="25"/>
    <w:link w:val="80"/>
    <w:locked/>
    <w:uiPriority w:val="0"/>
    <w:rPr>
      <w:b/>
      <w:bCs/>
      <w:sz w:val="28"/>
      <w:szCs w:val="28"/>
      <w:shd w:val="clear" w:color="auto" w:fill="FFFFFF"/>
    </w:rPr>
  </w:style>
  <w:style w:type="paragraph" w:customStyle="1" w:styleId="80">
    <w:name w:val="Основной текст (5)"/>
    <w:basedOn w:val="1"/>
    <w:link w:val="79"/>
    <w:uiPriority w:val="0"/>
    <w:pPr>
      <w:widowControl w:val="0"/>
      <w:shd w:val="clear" w:color="auto" w:fill="FFFFFF"/>
      <w:spacing w:before="660" w:after="360" w:line="299" w:lineRule="exact"/>
      <w:jc w:val="center"/>
    </w:pPr>
    <w:rPr>
      <w:b/>
      <w:bCs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2;&#1072;&#1083;&#1077;&#1085;&#1090;&#1080;&#1085;\Application%20Data\Microsoft\&#1064;&#1072;&#1073;&#1083;&#1086;&#1085;&#1099;\&#1056;&#1072;&#1089;&#1087;&#1086;&#1088;&#1103;&#1078;&#1077;&#1085;&#1080;&#1077;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Распоряжение1.dot</Template>
  <Pages>1</Pages>
  <Words>230</Words>
  <Characters>1316</Characters>
  <Lines>10</Lines>
  <Paragraphs>3</Paragraphs>
  <TotalTime>90</TotalTime>
  <ScaleCrop>false</ScaleCrop>
  <LinksUpToDate>false</LinksUpToDate>
  <CharactersWithSpaces>1543</CharactersWithSpaces>
  <Application>WPS Office_11.2.0.9669_F1E327BC-269C-435d-A152-05C5408002CA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2020-12-23T12:20:00Z</dcterms:created>
  <dc:creator>Валентин</dc:creator>
  <cp:lastModifiedBy>prokh</cp:lastModifiedBy>
  <cp:lastPrinted>2020-12-30T05:46:00Z</cp:lastPrinted>
  <dcterms:modified xsi:type="dcterms:W3CDTF">2020-12-31T07:47:35Z</dcterms:modified>
  <dc:title>РОССИЙСКАЯ  ФЕДЕРАЦИЯ  КРАСНОДАРСКИЙ КРАЙ</dc:title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1033-11.2.0.9669</vt:lpwstr>
  </property>
</Properties>
</file>