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78F" w:rsidRDefault="003D578F" w:rsidP="004A0414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SimSun" w:hAnsi="Times New Roman"/>
          <w:sz w:val="28"/>
          <w:szCs w:val="28"/>
          <w:lang w:eastAsia="ar-SA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Описание: Герб 4" style="position:absolute;left:0;text-align:left;margin-left:211.8pt;margin-top:0;width:38.4pt;height:48pt;z-index:251658240;visibility:visible;mso-position-vertical:top">
            <v:imagedata r:id="rId6" o:title=""/>
            <w10:wrap type="square"/>
          </v:shape>
        </w:pict>
      </w:r>
    </w:p>
    <w:p w:rsidR="003D578F" w:rsidRDefault="003D578F" w:rsidP="0033216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SimSun" w:hAnsi="Times New Roman"/>
          <w:sz w:val="28"/>
          <w:szCs w:val="28"/>
          <w:lang w:eastAsia="ar-SA"/>
        </w:rPr>
      </w:pPr>
    </w:p>
    <w:p w:rsidR="003D578F" w:rsidRPr="004A0414" w:rsidRDefault="003D578F" w:rsidP="0033216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SimSun" w:hAnsi="Times New Roman"/>
          <w:sz w:val="28"/>
          <w:szCs w:val="28"/>
          <w:lang w:eastAsia="ar-SA"/>
        </w:rPr>
      </w:pPr>
    </w:p>
    <w:p w:rsidR="003D578F" w:rsidRDefault="003D578F" w:rsidP="0065793B">
      <w:pPr>
        <w:spacing w:after="0" w:line="240" w:lineRule="auto"/>
        <w:ind w:firstLine="284"/>
        <w:jc w:val="center"/>
        <w:rPr>
          <w:rFonts w:ascii="Times New Roman" w:eastAsia="SimSun" w:hAnsi="Times New Roman"/>
          <w:b/>
          <w:sz w:val="28"/>
          <w:szCs w:val="28"/>
          <w:lang w:eastAsia="ar-SA"/>
        </w:rPr>
      </w:pPr>
      <w:r w:rsidRPr="004A0414">
        <w:rPr>
          <w:rFonts w:ascii="Times New Roman" w:eastAsia="SimSun" w:hAnsi="Times New Roman"/>
          <w:b/>
          <w:sz w:val="28"/>
          <w:szCs w:val="28"/>
          <w:lang w:eastAsia="ar-SA"/>
        </w:rPr>
        <w:t>АДМИНИСТРАЦИ</w:t>
      </w:r>
      <w:r>
        <w:rPr>
          <w:rFonts w:ascii="Times New Roman" w:eastAsia="SimSun" w:hAnsi="Times New Roman"/>
          <w:b/>
          <w:sz w:val="28"/>
          <w:szCs w:val="28"/>
          <w:lang w:eastAsia="ar-SA"/>
        </w:rPr>
        <w:t>Я</w:t>
      </w:r>
      <w:r w:rsidRPr="004A0414">
        <w:rPr>
          <w:rFonts w:ascii="Times New Roman" w:eastAsia="SimSun" w:hAnsi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SimSun" w:hAnsi="Times New Roman"/>
          <w:b/>
          <w:sz w:val="28"/>
          <w:szCs w:val="28"/>
          <w:lang w:eastAsia="ar-SA"/>
        </w:rPr>
        <w:t>БЕЛОГЛИНСКОГО</w:t>
      </w:r>
      <w:r w:rsidRPr="004A0414">
        <w:rPr>
          <w:rFonts w:ascii="Times New Roman" w:eastAsia="SimSun" w:hAnsi="Times New Roman"/>
          <w:b/>
          <w:sz w:val="28"/>
          <w:szCs w:val="28"/>
          <w:lang w:eastAsia="ar-SA"/>
        </w:rPr>
        <w:t xml:space="preserve"> СЕЛЬСКОГО ПОСЕЛЕНИЯ</w:t>
      </w:r>
      <w:r>
        <w:rPr>
          <w:rFonts w:ascii="Times New Roman" w:eastAsia="SimSun" w:hAnsi="Times New Roman"/>
          <w:b/>
          <w:sz w:val="28"/>
          <w:szCs w:val="28"/>
          <w:lang w:eastAsia="ar-SA"/>
        </w:rPr>
        <w:t xml:space="preserve">  </w:t>
      </w:r>
      <w:r w:rsidRPr="004A0414">
        <w:rPr>
          <w:rFonts w:ascii="Times New Roman" w:eastAsia="SimSun" w:hAnsi="Times New Roman"/>
          <w:b/>
          <w:sz w:val="28"/>
          <w:szCs w:val="28"/>
          <w:lang w:eastAsia="ar-SA"/>
        </w:rPr>
        <w:t>БЕЛОГЛИНСКОГО РАЙОНА</w:t>
      </w:r>
    </w:p>
    <w:p w:rsidR="003D578F" w:rsidRDefault="003D578F" w:rsidP="00332167">
      <w:pPr>
        <w:spacing w:after="0" w:line="240" w:lineRule="auto"/>
        <w:ind w:firstLine="567"/>
        <w:jc w:val="center"/>
        <w:rPr>
          <w:rFonts w:ascii="Times New Roman" w:eastAsia="SimSun" w:hAnsi="Times New Roman"/>
          <w:b/>
          <w:sz w:val="28"/>
          <w:szCs w:val="28"/>
          <w:lang w:eastAsia="ar-SA"/>
        </w:rPr>
      </w:pPr>
    </w:p>
    <w:p w:rsidR="003D578F" w:rsidRPr="0065793B" w:rsidRDefault="003D578F" w:rsidP="009420E9">
      <w:pPr>
        <w:keepNext/>
        <w:spacing w:after="0" w:line="240" w:lineRule="auto"/>
        <w:ind w:firstLine="567"/>
        <w:jc w:val="center"/>
        <w:rPr>
          <w:rFonts w:ascii="Times New Roman" w:eastAsia="SimSun" w:hAnsi="Times New Roman"/>
          <w:b/>
          <w:bCs/>
          <w:iCs/>
          <w:sz w:val="32"/>
          <w:szCs w:val="32"/>
          <w:lang w:eastAsia="ar-SA"/>
        </w:rPr>
      </w:pPr>
      <w:r w:rsidRPr="0065793B">
        <w:rPr>
          <w:rFonts w:ascii="Times New Roman" w:eastAsia="SimSun" w:hAnsi="Times New Roman"/>
          <w:b/>
          <w:bCs/>
          <w:iCs/>
          <w:sz w:val="32"/>
          <w:szCs w:val="32"/>
          <w:lang w:eastAsia="ar-SA"/>
        </w:rPr>
        <w:t>ПОСТАНОВЛЕНИЕ</w:t>
      </w:r>
    </w:p>
    <w:p w:rsidR="003D578F" w:rsidRPr="004A0414" w:rsidRDefault="003D578F" w:rsidP="00332167">
      <w:pPr>
        <w:spacing w:after="0" w:line="240" w:lineRule="auto"/>
        <w:ind w:firstLine="567"/>
        <w:jc w:val="center"/>
        <w:rPr>
          <w:rFonts w:ascii="Times New Roman" w:eastAsia="SimSun" w:hAnsi="Times New Roman"/>
          <w:b/>
          <w:sz w:val="28"/>
          <w:szCs w:val="28"/>
          <w:lang w:eastAsia="ar-SA"/>
        </w:rPr>
      </w:pPr>
    </w:p>
    <w:p w:rsidR="003D578F" w:rsidRPr="004A0414" w:rsidRDefault="003D578F" w:rsidP="00332167">
      <w:pPr>
        <w:spacing w:after="0" w:line="240" w:lineRule="auto"/>
        <w:ind w:firstLine="567"/>
        <w:jc w:val="center"/>
        <w:rPr>
          <w:rFonts w:ascii="Times New Roman" w:eastAsia="SimSun" w:hAnsi="Times New Roman"/>
          <w:sz w:val="28"/>
          <w:szCs w:val="28"/>
          <w:lang w:eastAsia="ar-SA"/>
        </w:rPr>
      </w:pPr>
    </w:p>
    <w:p w:rsidR="003D578F" w:rsidRPr="004A0414" w:rsidRDefault="003D578F" w:rsidP="004A0414">
      <w:pPr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4A0414">
        <w:rPr>
          <w:rFonts w:ascii="Times New Roman" w:eastAsia="SimSun" w:hAnsi="Times New Roman"/>
          <w:sz w:val="28"/>
          <w:szCs w:val="28"/>
          <w:lang w:eastAsia="ar-SA"/>
        </w:rPr>
        <w:t>от</w:t>
      </w:r>
      <w:r w:rsidRPr="004A0414">
        <w:rPr>
          <w:rFonts w:ascii="Times New Roman" w:eastAsia="SimSun" w:hAnsi="Times New Roman"/>
          <w:kern w:val="2"/>
          <w:sz w:val="28"/>
          <w:szCs w:val="28"/>
          <w:lang w:eastAsia="ar-SA"/>
        </w:rPr>
        <w:t xml:space="preserve"> </w:t>
      </w:r>
      <w:r>
        <w:rPr>
          <w:rFonts w:ascii="Times New Roman" w:eastAsia="SimSun" w:hAnsi="Times New Roman"/>
          <w:kern w:val="2"/>
          <w:sz w:val="28"/>
          <w:szCs w:val="28"/>
          <w:lang w:eastAsia="ar-SA"/>
        </w:rPr>
        <w:t>21.10.2014</w:t>
      </w:r>
      <w:r w:rsidRPr="004A0414">
        <w:rPr>
          <w:rFonts w:ascii="Times New Roman" w:eastAsia="SimSun" w:hAnsi="Times New Roman"/>
          <w:kern w:val="2"/>
          <w:sz w:val="28"/>
          <w:szCs w:val="28"/>
          <w:lang w:eastAsia="ar-SA"/>
        </w:rPr>
        <w:tab/>
      </w:r>
      <w:r w:rsidRPr="004A0414">
        <w:rPr>
          <w:rFonts w:ascii="Times New Roman" w:eastAsia="SimSun" w:hAnsi="Times New Roman"/>
          <w:kern w:val="2"/>
          <w:sz w:val="28"/>
          <w:szCs w:val="28"/>
          <w:lang w:eastAsia="ar-SA"/>
        </w:rPr>
        <w:tab/>
      </w:r>
      <w:r w:rsidRPr="004A0414">
        <w:rPr>
          <w:rFonts w:ascii="Times New Roman" w:eastAsia="SimSun" w:hAnsi="Times New Roman"/>
          <w:kern w:val="2"/>
          <w:sz w:val="28"/>
          <w:szCs w:val="28"/>
          <w:lang w:eastAsia="ar-SA"/>
        </w:rPr>
        <w:tab/>
      </w:r>
      <w:r w:rsidRPr="004A0414">
        <w:rPr>
          <w:rFonts w:ascii="Times New Roman" w:eastAsia="SimSun" w:hAnsi="Times New Roman"/>
          <w:kern w:val="2"/>
          <w:sz w:val="28"/>
          <w:szCs w:val="28"/>
          <w:lang w:eastAsia="ar-SA"/>
        </w:rPr>
        <w:tab/>
      </w:r>
      <w:r w:rsidRPr="004A0414">
        <w:rPr>
          <w:rFonts w:ascii="Times New Roman" w:eastAsia="SimSun" w:hAnsi="Times New Roman"/>
          <w:kern w:val="2"/>
          <w:sz w:val="28"/>
          <w:szCs w:val="28"/>
          <w:lang w:eastAsia="ar-SA"/>
        </w:rPr>
        <w:tab/>
      </w:r>
      <w:r w:rsidRPr="004A0414">
        <w:rPr>
          <w:rFonts w:ascii="Times New Roman" w:eastAsia="SimSun" w:hAnsi="Times New Roman"/>
          <w:kern w:val="2"/>
          <w:sz w:val="28"/>
          <w:szCs w:val="28"/>
          <w:lang w:eastAsia="ar-SA"/>
        </w:rPr>
        <w:tab/>
      </w:r>
      <w:r w:rsidRPr="004A0414">
        <w:rPr>
          <w:rFonts w:ascii="Times New Roman" w:eastAsia="SimSu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SimSun" w:hAnsi="Times New Roman"/>
          <w:kern w:val="2"/>
          <w:sz w:val="28"/>
          <w:szCs w:val="28"/>
          <w:lang w:eastAsia="ar-SA"/>
        </w:rPr>
        <w:t xml:space="preserve">                </w:t>
      </w:r>
      <w:r w:rsidRPr="004A0414">
        <w:rPr>
          <w:rFonts w:ascii="Times New Roman" w:eastAsia="SimSun" w:hAnsi="Times New Roman"/>
          <w:kern w:val="2"/>
          <w:sz w:val="28"/>
          <w:szCs w:val="28"/>
          <w:lang w:eastAsia="ar-SA"/>
        </w:rPr>
        <w:t xml:space="preserve">№  </w:t>
      </w:r>
      <w:r>
        <w:rPr>
          <w:rFonts w:ascii="Times New Roman" w:eastAsia="SimSun" w:hAnsi="Times New Roman"/>
          <w:kern w:val="2"/>
          <w:sz w:val="28"/>
          <w:szCs w:val="28"/>
          <w:lang w:eastAsia="ar-SA"/>
        </w:rPr>
        <w:t>291</w:t>
      </w:r>
    </w:p>
    <w:p w:rsidR="003D578F" w:rsidRPr="004A0414" w:rsidRDefault="003D578F" w:rsidP="004A0414">
      <w:pPr>
        <w:tabs>
          <w:tab w:val="left" w:pos="3402"/>
        </w:tabs>
        <w:spacing w:after="0" w:line="240" w:lineRule="auto"/>
        <w:ind w:firstLine="567"/>
        <w:jc w:val="both"/>
        <w:rPr>
          <w:rFonts w:ascii="Times New Roman" w:eastAsia="SimSun" w:hAnsi="Times New Roman"/>
          <w:sz w:val="28"/>
          <w:szCs w:val="28"/>
          <w:lang w:eastAsia="ar-SA"/>
        </w:rPr>
      </w:pPr>
      <w:r w:rsidRPr="004A0414">
        <w:rPr>
          <w:rFonts w:ascii="Times New Roman" w:eastAsia="SimSun" w:hAnsi="Times New Roman"/>
          <w:sz w:val="28"/>
          <w:szCs w:val="28"/>
          <w:lang w:eastAsia="ar-SA"/>
        </w:rPr>
        <w:tab/>
      </w:r>
    </w:p>
    <w:p w:rsidR="003D578F" w:rsidRPr="004A0414" w:rsidRDefault="003D578F" w:rsidP="004A0414">
      <w:pPr>
        <w:tabs>
          <w:tab w:val="left" w:pos="3402"/>
        </w:tabs>
        <w:spacing w:after="0" w:line="240" w:lineRule="auto"/>
        <w:ind w:firstLine="567"/>
        <w:jc w:val="center"/>
        <w:rPr>
          <w:rFonts w:ascii="Times New Roman" w:eastAsia="SimSun" w:hAnsi="Times New Roman"/>
          <w:sz w:val="28"/>
          <w:szCs w:val="28"/>
          <w:lang w:eastAsia="ar-SA"/>
        </w:rPr>
      </w:pPr>
      <w:r w:rsidRPr="004A0414">
        <w:rPr>
          <w:rFonts w:ascii="Times New Roman" w:eastAsia="SimSun" w:hAnsi="Times New Roman"/>
          <w:sz w:val="28"/>
          <w:szCs w:val="28"/>
          <w:lang w:eastAsia="ar-SA"/>
        </w:rPr>
        <w:t xml:space="preserve">с. </w:t>
      </w:r>
      <w:r>
        <w:rPr>
          <w:rFonts w:ascii="Times New Roman" w:eastAsia="SimSun" w:hAnsi="Times New Roman"/>
          <w:sz w:val="28"/>
          <w:szCs w:val="28"/>
          <w:lang w:eastAsia="ar-SA"/>
        </w:rPr>
        <w:t>Белая Глина</w:t>
      </w:r>
    </w:p>
    <w:p w:rsidR="003D578F" w:rsidRPr="004A0414" w:rsidRDefault="003D578F" w:rsidP="004A0414">
      <w:pPr>
        <w:tabs>
          <w:tab w:val="left" w:pos="7584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 w:bidi="hi-IN"/>
        </w:rPr>
      </w:pPr>
      <w:r w:rsidRPr="004A0414">
        <w:rPr>
          <w:rFonts w:ascii="Times New Roman" w:eastAsia="SimSun" w:hAnsi="Times New Roman"/>
          <w:b/>
          <w:sz w:val="28"/>
          <w:szCs w:val="28"/>
          <w:lang w:eastAsia="ar-SA"/>
        </w:rPr>
        <w:tab/>
      </w:r>
    </w:p>
    <w:p w:rsidR="003D578F" w:rsidRDefault="003D578F" w:rsidP="004A7221">
      <w:pPr>
        <w:spacing w:after="0" w:line="336" w:lineRule="atLeast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4A0414">
        <w:rPr>
          <w:rFonts w:ascii="Times New Roman" w:hAnsi="Times New Roman"/>
          <w:b/>
          <w:sz w:val="28"/>
          <w:szCs w:val="28"/>
          <w:lang w:eastAsia="ar-SA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  <w:lang w:eastAsia="ar-SA"/>
        </w:rPr>
        <w:t>А</w:t>
      </w:r>
      <w:r w:rsidRPr="004A0414">
        <w:rPr>
          <w:rFonts w:ascii="Times New Roman" w:hAnsi="Times New Roman"/>
          <w:b/>
          <w:sz w:val="28"/>
          <w:szCs w:val="28"/>
          <w:lang w:eastAsia="ar-SA"/>
        </w:rPr>
        <w:t xml:space="preserve">дминистративного регламента по предоставлению </w:t>
      </w:r>
    </w:p>
    <w:p w:rsidR="003D578F" w:rsidRPr="00AB6EBC" w:rsidRDefault="003D578F" w:rsidP="004A7221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  <w:r w:rsidRPr="004A0414">
        <w:rPr>
          <w:rFonts w:ascii="Times New Roman" w:hAnsi="Times New Roman"/>
          <w:b/>
          <w:sz w:val="28"/>
          <w:szCs w:val="28"/>
          <w:lang w:eastAsia="ar-SA"/>
        </w:rPr>
        <w:t xml:space="preserve">муниципальной услуги  </w:t>
      </w:r>
      <w:r w:rsidRPr="00AB6EBC">
        <w:rPr>
          <w:rFonts w:ascii="Times New Roman" w:hAnsi="Times New Roman"/>
          <w:b/>
          <w:color w:val="141414"/>
          <w:sz w:val="28"/>
          <w:szCs w:val="28"/>
          <w:lang w:eastAsia="ru-RU"/>
        </w:rPr>
        <w:t>по пред</w:t>
      </w:r>
      <w:r>
        <w:rPr>
          <w:rFonts w:ascii="Times New Roman" w:hAnsi="Times New Roman"/>
          <w:b/>
          <w:color w:val="141414"/>
          <w:sz w:val="28"/>
          <w:szCs w:val="28"/>
          <w:lang w:eastAsia="ru-RU"/>
        </w:rPr>
        <w:t>оставлению муниципальной услуги</w:t>
      </w:r>
    </w:p>
    <w:p w:rsidR="003D578F" w:rsidRDefault="003D578F" w:rsidP="004A7221">
      <w:pPr>
        <w:spacing w:after="0" w:line="336" w:lineRule="atLeast"/>
        <w:jc w:val="center"/>
        <w:rPr>
          <w:rFonts w:ascii="Times New Roman" w:hAnsi="Times New Roman"/>
          <w:b/>
          <w:color w:val="141414"/>
          <w:sz w:val="28"/>
          <w:szCs w:val="28"/>
          <w:lang w:eastAsia="ru-RU"/>
        </w:rPr>
      </w:pPr>
      <w:r w:rsidRPr="00AB6EBC">
        <w:rPr>
          <w:rFonts w:ascii="Times New Roman" w:hAnsi="Times New Roman"/>
          <w:b/>
          <w:color w:val="141414"/>
          <w:sz w:val="28"/>
          <w:szCs w:val="28"/>
          <w:lang w:eastAsia="ru-RU"/>
        </w:rPr>
        <w:t xml:space="preserve">«Уведомительная регистрация трудового договора с работодателем – </w:t>
      </w:r>
    </w:p>
    <w:p w:rsidR="003D578F" w:rsidRPr="00AB6EBC" w:rsidRDefault="003D578F" w:rsidP="004A7221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b/>
          <w:color w:val="141414"/>
          <w:sz w:val="28"/>
          <w:szCs w:val="28"/>
          <w:lang w:eastAsia="ru-RU"/>
        </w:rPr>
        <w:t>физическим лицом, не являющимся индивидуальным предпринимателем»</w:t>
      </w:r>
    </w:p>
    <w:p w:rsidR="003D578F" w:rsidRPr="004A0414" w:rsidRDefault="003D578F" w:rsidP="004A0414">
      <w:pPr>
        <w:spacing w:after="28" w:line="240" w:lineRule="atLeast"/>
        <w:ind w:firstLine="72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3D578F" w:rsidRPr="004A0414" w:rsidRDefault="003D578F" w:rsidP="006579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A0414">
        <w:rPr>
          <w:rFonts w:ascii="Times New Roman" w:hAnsi="Times New Roman"/>
          <w:sz w:val="28"/>
          <w:szCs w:val="28"/>
          <w:lang w:eastAsia="ar-SA"/>
        </w:rPr>
        <w:t>В соответствии с Федеральным законом от 27 июля 2010 года № 210-ФЗ «Об организации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  <w:lang w:eastAsia="ar-SA"/>
        </w:rPr>
        <w:t xml:space="preserve">», </w:t>
      </w:r>
      <w:r w:rsidRPr="004A0414">
        <w:rPr>
          <w:rFonts w:ascii="Times New Roman" w:hAnsi="Times New Roman"/>
          <w:sz w:val="28"/>
          <w:szCs w:val="28"/>
          <w:lang w:eastAsia="ar-SA"/>
        </w:rPr>
        <w:t xml:space="preserve">Уставом </w:t>
      </w:r>
      <w:r>
        <w:rPr>
          <w:rFonts w:ascii="Times New Roman" w:hAnsi="Times New Roman"/>
          <w:sz w:val="28"/>
          <w:szCs w:val="28"/>
          <w:lang w:eastAsia="ar-SA"/>
        </w:rPr>
        <w:t>Белоглинского</w:t>
      </w:r>
      <w:r w:rsidRPr="004A0414">
        <w:rPr>
          <w:rFonts w:ascii="Times New Roman" w:hAnsi="Times New Roman"/>
          <w:sz w:val="28"/>
          <w:szCs w:val="28"/>
          <w:lang w:eastAsia="ar-SA"/>
        </w:rPr>
        <w:t xml:space="preserve"> сельского поселения Белоглинского района, постано</w:t>
      </w:r>
      <w:r w:rsidRPr="004A0414">
        <w:rPr>
          <w:rFonts w:ascii="Times New Roman" w:hAnsi="Times New Roman"/>
          <w:sz w:val="28"/>
          <w:szCs w:val="28"/>
          <w:lang w:eastAsia="ar-SA"/>
        </w:rPr>
        <w:t>в</w:t>
      </w:r>
      <w:r w:rsidRPr="004A0414">
        <w:rPr>
          <w:rFonts w:ascii="Times New Roman" w:hAnsi="Times New Roman"/>
          <w:sz w:val="28"/>
          <w:szCs w:val="28"/>
          <w:lang w:eastAsia="ar-SA"/>
        </w:rPr>
        <w:t>ляю</w:t>
      </w:r>
      <w:r>
        <w:rPr>
          <w:rFonts w:ascii="Times New Roman" w:hAnsi="Times New Roman"/>
          <w:sz w:val="28"/>
          <w:szCs w:val="28"/>
          <w:lang w:eastAsia="ar-SA"/>
        </w:rPr>
        <w:t>:</w:t>
      </w:r>
      <w:r w:rsidRPr="004A0414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3D578F" w:rsidRDefault="003D578F" w:rsidP="006579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A0414">
        <w:rPr>
          <w:rFonts w:ascii="Times New Roman" w:hAnsi="Times New Roman"/>
          <w:sz w:val="28"/>
          <w:szCs w:val="28"/>
          <w:lang w:eastAsia="ar-SA"/>
        </w:rPr>
        <w:t>1. Утвердить А</w:t>
      </w:r>
      <w:r w:rsidRPr="004A0414">
        <w:rPr>
          <w:rFonts w:ascii="Times New Roman" w:hAnsi="Times New Roman"/>
          <w:color w:val="000000"/>
          <w:sz w:val="28"/>
          <w:szCs w:val="28"/>
          <w:lang w:eastAsia="ar-SA"/>
        </w:rPr>
        <w:t>дминистративный регламент</w:t>
      </w:r>
      <w:r w:rsidRPr="004A0414">
        <w:rPr>
          <w:rFonts w:ascii="Times New Roman" w:hAnsi="Times New Roman"/>
          <w:sz w:val="28"/>
          <w:szCs w:val="28"/>
          <w:lang w:eastAsia="ar-SA"/>
        </w:rPr>
        <w:t xml:space="preserve"> по предоставлению муниц</w:t>
      </w:r>
      <w:r w:rsidRPr="004A0414">
        <w:rPr>
          <w:rFonts w:ascii="Times New Roman" w:hAnsi="Times New Roman"/>
          <w:sz w:val="28"/>
          <w:szCs w:val="28"/>
          <w:lang w:eastAsia="ar-SA"/>
        </w:rPr>
        <w:t>и</w:t>
      </w:r>
      <w:r w:rsidRPr="004A0414">
        <w:rPr>
          <w:rFonts w:ascii="Times New Roman" w:hAnsi="Times New Roman"/>
          <w:sz w:val="28"/>
          <w:szCs w:val="28"/>
          <w:lang w:eastAsia="ar-SA"/>
        </w:rPr>
        <w:t xml:space="preserve">пальной услуги </w:t>
      </w:r>
      <w:r w:rsidRPr="004A7221">
        <w:rPr>
          <w:rFonts w:ascii="Times New Roman" w:hAnsi="Times New Roman"/>
          <w:sz w:val="28"/>
          <w:szCs w:val="28"/>
          <w:lang w:eastAsia="ar-SA"/>
        </w:rPr>
        <w:t>«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Уведомительная регистрация трудо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вого договора с работод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телем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физическим лицом, не являющимся индивидуальным предпринимат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лем»</w:t>
      </w:r>
      <w:r w:rsidRPr="004A0414">
        <w:rPr>
          <w:rFonts w:ascii="Times New Roman" w:hAnsi="Times New Roman"/>
          <w:sz w:val="28"/>
          <w:szCs w:val="28"/>
          <w:lang w:eastAsia="ar-SA"/>
        </w:rPr>
        <w:t>(прилагается).</w:t>
      </w:r>
    </w:p>
    <w:p w:rsidR="003D578F" w:rsidRPr="00E56E22" w:rsidRDefault="003D578F" w:rsidP="005456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46385E">
        <w:rPr>
          <w:rFonts w:ascii="Times New Roman" w:hAnsi="Times New Roman"/>
          <w:sz w:val="28"/>
          <w:szCs w:val="28"/>
        </w:rPr>
        <w:t xml:space="preserve">. </w:t>
      </w:r>
      <w:r w:rsidRPr="00E56E22">
        <w:rPr>
          <w:rFonts w:ascii="Times New Roman" w:hAnsi="Times New Roman"/>
          <w:sz w:val="28"/>
          <w:szCs w:val="28"/>
        </w:rPr>
        <w:t xml:space="preserve">Начальнику общего отдела Г.П.Михайлюк </w:t>
      </w:r>
      <w:r>
        <w:rPr>
          <w:rFonts w:ascii="Times New Roman" w:hAnsi="Times New Roman"/>
          <w:sz w:val="28"/>
          <w:szCs w:val="28"/>
        </w:rPr>
        <w:t>обнародовать</w:t>
      </w:r>
      <w:r w:rsidRPr="00E56E22">
        <w:rPr>
          <w:rFonts w:ascii="Times New Roman" w:hAnsi="Times New Roman"/>
          <w:sz w:val="28"/>
          <w:szCs w:val="28"/>
        </w:rPr>
        <w:t xml:space="preserve"> и разместить на официальном сайте Белоглинского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Белоглинского ра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она</w:t>
      </w:r>
      <w:r w:rsidRPr="00E56E22">
        <w:rPr>
          <w:rFonts w:ascii="Times New Roman" w:hAnsi="Times New Roman"/>
          <w:sz w:val="28"/>
          <w:szCs w:val="28"/>
        </w:rPr>
        <w:t xml:space="preserve"> в с</w:t>
      </w:r>
      <w:r w:rsidRPr="00E56E22">
        <w:rPr>
          <w:rFonts w:ascii="Times New Roman" w:hAnsi="Times New Roman"/>
          <w:sz w:val="28"/>
          <w:szCs w:val="28"/>
        </w:rPr>
        <w:t>е</w:t>
      </w:r>
      <w:r w:rsidRPr="00E56E22">
        <w:rPr>
          <w:rFonts w:ascii="Times New Roman" w:hAnsi="Times New Roman"/>
          <w:sz w:val="28"/>
          <w:szCs w:val="28"/>
        </w:rPr>
        <w:t xml:space="preserve">ти «Интернет» </w:t>
      </w:r>
      <w:r w:rsidRPr="00AB3FB0">
        <w:rPr>
          <w:rFonts w:ascii="Times New Roman" w:hAnsi="Times New Roman"/>
          <w:sz w:val="28"/>
          <w:szCs w:val="28"/>
        </w:rPr>
        <w:t>(</w:t>
      </w:r>
      <w:hyperlink r:id="rId7" w:tgtFrame="_blank" w:history="1">
        <w:r w:rsidRPr="00AB3FB0">
          <w:rPr>
            <w:rStyle w:val="Hyperlink"/>
            <w:rFonts w:ascii="Times New Roman" w:hAnsi="Times New Roman"/>
            <w:color w:val="auto"/>
            <w:sz w:val="28"/>
            <w:szCs w:val="28"/>
          </w:rPr>
          <w:t>www.belog-adm.do.am</w:t>
        </w:r>
      </w:hyperlink>
      <w:r w:rsidRPr="00AB3FB0">
        <w:rPr>
          <w:rFonts w:ascii="Times New Roman" w:hAnsi="Times New Roman"/>
          <w:sz w:val="28"/>
          <w:szCs w:val="28"/>
        </w:rPr>
        <w:t>) настоящее постановление.</w:t>
      </w:r>
    </w:p>
    <w:p w:rsidR="003D578F" w:rsidRPr="004A0414" w:rsidRDefault="003D578F" w:rsidP="005456DA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4A0414">
        <w:rPr>
          <w:rFonts w:ascii="Times New Roman" w:hAnsi="Times New Roman"/>
          <w:sz w:val="28"/>
          <w:szCs w:val="28"/>
          <w:lang w:eastAsia="ru-RU"/>
        </w:rPr>
        <w:t>3. Контроль за выполнением настоящего постановления оставляю за с</w:t>
      </w:r>
      <w:r w:rsidRPr="004A0414">
        <w:rPr>
          <w:rFonts w:ascii="Times New Roman" w:hAnsi="Times New Roman"/>
          <w:sz w:val="28"/>
          <w:szCs w:val="28"/>
          <w:lang w:eastAsia="ru-RU"/>
        </w:rPr>
        <w:t>о</w:t>
      </w:r>
      <w:r w:rsidRPr="004A0414">
        <w:rPr>
          <w:rFonts w:ascii="Times New Roman" w:hAnsi="Times New Roman"/>
          <w:sz w:val="28"/>
          <w:szCs w:val="28"/>
          <w:lang w:eastAsia="ru-RU"/>
        </w:rPr>
        <w:t>бой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3D578F" w:rsidRDefault="003D578F" w:rsidP="006579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Постановление вступает в силу со дня его официального обнародов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ния.</w:t>
      </w:r>
    </w:p>
    <w:p w:rsidR="003D578F" w:rsidRDefault="003D578F" w:rsidP="006579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578F" w:rsidRDefault="003D578F" w:rsidP="006579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578F" w:rsidRDefault="003D578F" w:rsidP="006579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578F" w:rsidRDefault="003D578F" w:rsidP="00BB69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Белоглинского сельского</w:t>
      </w:r>
    </w:p>
    <w:p w:rsidR="003D578F" w:rsidRDefault="003D578F" w:rsidP="00BB69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                                                       А.В.Андросов</w:t>
      </w:r>
    </w:p>
    <w:p w:rsidR="003D578F" w:rsidRDefault="003D578F" w:rsidP="00B375B3">
      <w:pPr>
        <w:jc w:val="center"/>
        <w:rPr>
          <w:rFonts w:ascii="Times New Roman" w:hAnsi="Times New Roman"/>
          <w:b/>
          <w:sz w:val="28"/>
          <w:szCs w:val="28"/>
        </w:rPr>
      </w:pPr>
    </w:p>
    <w:p w:rsidR="003D578F" w:rsidRDefault="003D578F" w:rsidP="00332167">
      <w:pPr>
        <w:spacing w:after="0" w:line="100" w:lineRule="atLeast"/>
        <w:ind w:firstLine="4536"/>
        <w:jc w:val="right"/>
        <w:rPr>
          <w:rFonts w:ascii="Times New Roman" w:hAnsi="Times New Roman"/>
          <w:sz w:val="28"/>
          <w:szCs w:val="28"/>
          <w:lang w:eastAsia="ar-SA"/>
        </w:rPr>
      </w:pPr>
      <w:bookmarkStart w:id="0" w:name="sub_1000"/>
    </w:p>
    <w:p w:rsidR="003D578F" w:rsidRDefault="003D578F" w:rsidP="00332167">
      <w:pPr>
        <w:spacing w:after="0" w:line="100" w:lineRule="atLeast"/>
        <w:ind w:firstLine="4536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3D578F" w:rsidRDefault="003D578F" w:rsidP="00332167">
      <w:pPr>
        <w:spacing w:after="0" w:line="100" w:lineRule="atLeast"/>
        <w:ind w:firstLine="4536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3D578F" w:rsidRDefault="003D578F" w:rsidP="00332167">
      <w:pPr>
        <w:spacing w:after="0" w:line="100" w:lineRule="atLeast"/>
        <w:ind w:firstLine="4536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3D578F" w:rsidRDefault="003D578F" w:rsidP="00332167">
      <w:pPr>
        <w:spacing w:after="0" w:line="100" w:lineRule="atLeast"/>
        <w:ind w:firstLine="4536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3D578F" w:rsidRPr="004A0414" w:rsidRDefault="003D578F" w:rsidP="00332167">
      <w:pPr>
        <w:spacing w:after="0" w:line="100" w:lineRule="atLeast"/>
        <w:ind w:firstLine="4536"/>
        <w:jc w:val="right"/>
        <w:rPr>
          <w:rFonts w:ascii="Times New Roman" w:hAnsi="Times New Roman"/>
          <w:sz w:val="28"/>
          <w:szCs w:val="28"/>
          <w:lang w:eastAsia="ar-SA"/>
        </w:rPr>
      </w:pPr>
      <w:r w:rsidRPr="004A0414">
        <w:rPr>
          <w:rFonts w:ascii="Times New Roman" w:hAnsi="Times New Roman"/>
          <w:sz w:val="28"/>
          <w:szCs w:val="28"/>
          <w:lang w:eastAsia="ar-SA"/>
        </w:rPr>
        <w:t>ПРИЛОЖЕНИЕ</w:t>
      </w:r>
    </w:p>
    <w:p w:rsidR="003D578F" w:rsidRPr="004A0414" w:rsidRDefault="003D578F" w:rsidP="00332167">
      <w:pPr>
        <w:spacing w:after="0" w:line="100" w:lineRule="atLeast"/>
        <w:jc w:val="right"/>
        <w:rPr>
          <w:rFonts w:ascii="Times New Roman" w:hAnsi="Times New Roman"/>
          <w:sz w:val="28"/>
          <w:szCs w:val="28"/>
          <w:lang w:eastAsia="ar-SA"/>
        </w:rPr>
      </w:pPr>
      <w:r w:rsidRPr="004A0414">
        <w:rPr>
          <w:rFonts w:ascii="Times New Roman" w:hAnsi="Times New Roman"/>
          <w:sz w:val="28"/>
          <w:szCs w:val="28"/>
          <w:lang w:eastAsia="ar-SA"/>
        </w:rPr>
        <w:t xml:space="preserve">к  постановлению администрации </w:t>
      </w:r>
    </w:p>
    <w:p w:rsidR="003D578F" w:rsidRPr="004A0414" w:rsidRDefault="003D578F" w:rsidP="00332167">
      <w:pPr>
        <w:spacing w:after="0" w:line="100" w:lineRule="atLeast"/>
        <w:jc w:val="right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Белоглинского</w:t>
      </w:r>
      <w:r w:rsidRPr="004A0414">
        <w:rPr>
          <w:rFonts w:ascii="Times New Roman" w:hAnsi="Times New Roman"/>
          <w:sz w:val="28"/>
          <w:szCs w:val="28"/>
          <w:lang w:eastAsia="ar-SA"/>
        </w:rPr>
        <w:t xml:space="preserve"> сельского поселения </w:t>
      </w:r>
    </w:p>
    <w:p w:rsidR="003D578F" w:rsidRPr="004A0414" w:rsidRDefault="003D578F" w:rsidP="00332167">
      <w:pPr>
        <w:spacing w:after="0" w:line="100" w:lineRule="atLeast"/>
        <w:jc w:val="right"/>
        <w:rPr>
          <w:rFonts w:ascii="Times New Roman" w:hAnsi="Times New Roman"/>
          <w:sz w:val="28"/>
          <w:szCs w:val="28"/>
          <w:lang w:eastAsia="ar-SA"/>
        </w:rPr>
      </w:pPr>
      <w:r w:rsidRPr="004A0414">
        <w:rPr>
          <w:rFonts w:ascii="Times New Roman" w:hAnsi="Times New Roman"/>
          <w:sz w:val="28"/>
          <w:szCs w:val="28"/>
          <w:lang w:eastAsia="ar-SA"/>
        </w:rPr>
        <w:t>Белоглинского района</w:t>
      </w:r>
    </w:p>
    <w:p w:rsidR="003D578F" w:rsidRPr="004A0414" w:rsidRDefault="003D578F" w:rsidP="00332167">
      <w:pPr>
        <w:spacing w:after="0" w:line="100" w:lineRule="atLeast"/>
        <w:jc w:val="right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от 21.10.2014 </w:t>
      </w:r>
      <w:r w:rsidRPr="004A0414">
        <w:rPr>
          <w:rFonts w:ascii="Times New Roman" w:hAnsi="Times New Roman"/>
          <w:sz w:val="28"/>
          <w:szCs w:val="28"/>
          <w:lang w:eastAsia="ar-SA"/>
        </w:rPr>
        <w:t>№</w:t>
      </w:r>
      <w:r>
        <w:rPr>
          <w:rFonts w:ascii="Times New Roman" w:hAnsi="Times New Roman"/>
          <w:sz w:val="28"/>
          <w:szCs w:val="28"/>
          <w:lang w:eastAsia="ar-SA"/>
        </w:rPr>
        <w:t xml:space="preserve"> 291</w:t>
      </w:r>
    </w:p>
    <w:bookmarkEnd w:id="0"/>
    <w:p w:rsidR="003D578F" w:rsidRPr="004A0414" w:rsidRDefault="003D578F" w:rsidP="004A0414">
      <w:pPr>
        <w:spacing w:after="0" w:line="240" w:lineRule="auto"/>
        <w:ind w:left="1418" w:firstLine="709"/>
        <w:rPr>
          <w:rFonts w:ascii="Arial" w:hAnsi="Arial" w:cs="Arial"/>
          <w:b/>
          <w:sz w:val="24"/>
          <w:szCs w:val="24"/>
          <w:lang w:eastAsia="ru-RU"/>
        </w:rPr>
      </w:pPr>
    </w:p>
    <w:p w:rsidR="003D578F" w:rsidRPr="0065793B" w:rsidRDefault="003D578F" w:rsidP="004A0414">
      <w:pPr>
        <w:spacing w:after="0" w:line="336" w:lineRule="atLeast"/>
        <w:jc w:val="center"/>
        <w:rPr>
          <w:rFonts w:ascii="Arial" w:hAnsi="Arial" w:cs="Arial"/>
          <w:b/>
          <w:color w:val="141414"/>
          <w:sz w:val="24"/>
          <w:szCs w:val="24"/>
          <w:lang w:eastAsia="ru-RU"/>
        </w:rPr>
      </w:pPr>
      <w:r w:rsidRPr="0065793B">
        <w:rPr>
          <w:rFonts w:ascii="Times New Roman" w:hAnsi="Times New Roman"/>
          <w:b/>
          <w:color w:val="141414"/>
          <w:sz w:val="28"/>
          <w:szCs w:val="28"/>
          <w:lang w:eastAsia="ru-RU"/>
        </w:rPr>
        <w:t>АДМИНИСТРАТИВНЫЙ РЕГЛАМЕНТ</w:t>
      </w:r>
    </w:p>
    <w:p w:rsidR="003D578F" w:rsidRPr="009420E9" w:rsidRDefault="003D578F" w:rsidP="004A0414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>по предоставлению муниципальной услуги:</w:t>
      </w:r>
    </w:p>
    <w:p w:rsidR="003D578F" w:rsidRPr="009420E9" w:rsidRDefault="003D578F" w:rsidP="004A0414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>«Уведомительная регистрация трудового договора с работодателем – физич</w:t>
      </w: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>ским лицом, не являющимся индивидуальным предпринимателем»</w:t>
      </w:r>
    </w:p>
    <w:p w:rsidR="003D578F" w:rsidRPr="009420E9" w:rsidRDefault="003D578F" w:rsidP="004A0414">
      <w:pPr>
        <w:spacing w:before="100" w:beforeAutospacing="1"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  <w:r w:rsidRPr="009420E9">
        <w:rPr>
          <w:rFonts w:ascii="Times New Roman" w:hAnsi="Times New Roman"/>
          <w:bCs/>
          <w:color w:val="141414"/>
          <w:sz w:val="28"/>
          <w:szCs w:val="28"/>
          <w:lang w:eastAsia="ru-RU"/>
        </w:rPr>
        <w:t>1. ОБЩИЕ ПОЛОЖЕНИЯ</w:t>
      </w:r>
    </w:p>
    <w:p w:rsidR="003D578F" w:rsidRPr="00AB6EBC" w:rsidRDefault="003D578F" w:rsidP="004A7221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1.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1. Административный регламент предоставления муниципальной усл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у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ги «Уведомительная регистрация трудового договора с работодателем – физ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и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ческим лицом, не являющимся индивидуальным предпринимателем» (далее - Административный регламент) устанавливает сроки и последовательность 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д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министративных процедур и административных действий администрации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Бел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о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глинского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.</w:t>
      </w:r>
    </w:p>
    <w:p w:rsidR="003D578F" w:rsidRPr="00F92BFD" w:rsidRDefault="003D578F" w:rsidP="00F92BFD">
      <w:pPr>
        <w:adjustRightInd w:val="0"/>
        <w:spacing w:after="0" w:line="336" w:lineRule="atLeast"/>
        <w:ind w:firstLine="708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1.2.</w:t>
      </w:r>
      <w:r w:rsidRPr="00F92BFD">
        <w:rPr>
          <w:rFonts w:ascii="Times New Roman" w:hAnsi="Times New Roman"/>
          <w:bCs/>
          <w:color w:val="000000"/>
          <w:sz w:val="28"/>
          <w:szCs w:val="28"/>
          <w:lang w:eastAsia="ru-RU"/>
        </w:rPr>
        <w:t>Лица, имеющие право на получение Муниципальной услуги</w:t>
      </w:r>
    </w:p>
    <w:p w:rsidR="003D578F" w:rsidRDefault="003D578F" w:rsidP="004A0414">
      <w:pPr>
        <w:adjustRightInd w:val="0"/>
        <w:spacing w:after="0" w:line="336" w:lineRule="atLeast"/>
        <w:ind w:firstLine="720"/>
        <w:jc w:val="both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1.2.1.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Заявителями на предоставление Муниципальной услуги являются работодатели – физические лица, не являющиеся индивидуальными предпр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и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нимателями. </w:t>
      </w:r>
    </w:p>
    <w:p w:rsidR="003D578F" w:rsidRPr="00F92BFD" w:rsidRDefault="003D578F" w:rsidP="00F92BFD">
      <w:pPr>
        <w:widowControl w:val="0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1.3. Порядок информирования о предоставлении муниципальной услуги</w:t>
      </w:r>
    </w:p>
    <w:p w:rsidR="003D578F" w:rsidRPr="00F92BFD" w:rsidRDefault="003D578F" w:rsidP="00F92BF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1.3.1. Информация о порядке предоставления муниципальной услуги пр</w:t>
      </w:r>
      <w:r w:rsidRPr="00F92BFD">
        <w:rPr>
          <w:rFonts w:ascii="Times New Roman" w:hAnsi="Times New Roman"/>
          <w:sz w:val="28"/>
          <w:szCs w:val="28"/>
          <w:lang w:eastAsia="ru-RU"/>
        </w:rPr>
        <w:t>е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доставляется специалистами администрации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r w:rsidRPr="00F92BFD">
        <w:rPr>
          <w:rFonts w:ascii="Times New Roman" w:hAnsi="Times New Roman"/>
          <w:sz w:val="28"/>
          <w:szCs w:val="28"/>
          <w:lang w:eastAsia="ar-SA"/>
        </w:rPr>
        <w:t xml:space="preserve"> сельского посел</w:t>
      </w:r>
      <w:r w:rsidRPr="00F92BFD">
        <w:rPr>
          <w:rFonts w:ascii="Times New Roman" w:hAnsi="Times New Roman"/>
          <w:sz w:val="28"/>
          <w:szCs w:val="28"/>
          <w:lang w:eastAsia="ar-SA"/>
        </w:rPr>
        <w:t>е</w:t>
      </w:r>
      <w:r w:rsidRPr="00F92BFD">
        <w:rPr>
          <w:rFonts w:ascii="Times New Roman" w:hAnsi="Times New Roman"/>
          <w:sz w:val="28"/>
          <w:szCs w:val="28"/>
          <w:lang w:eastAsia="ar-SA"/>
        </w:rPr>
        <w:t>ния Белоглинского района</w:t>
      </w:r>
      <w:r w:rsidRPr="00F92BFD">
        <w:rPr>
          <w:rFonts w:ascii="Times New Roman" w:hAnsi="Times New Roman"/>
          <w:sz w:val="28"/>
          <w:szCs w:val="28"/>
          <w:lang w:eastAsia="ru-RU"/>
        </w:rPr>
        <w:t>,</w:t>
      </w:r>
      <w:r w:rsidRPr="00F92BFD">
        <w:rPr>
          <w:rFonts w:ascii="Times New Roman" w:hAnsi="Times New Roman"/>
          <w:sz w:val="28"/>
          <w:szCs w:val="28"/>
        </w:rPr>
        <w:t xml:space="preserve"> либо по желанию Заявителя в муниципальном к</w:t>
      </w:r>
      <w:r w:rsidRPr="00F92BFD">
        <w:rPr>
          <w:rFonts w:ascii="Times New Roman" w:hAnsi="Times New Roman"/>
          <w:sz w:val="28"/>
          <w:szCs w:val="28"/>
        </w:rPr>
        <w:t>а</w:t>
      </w:r>
      <w:r w:rsidRPr="00F92BFD">
        <w:rPr>
          <w:rFonts w:ascii="Times New Roman" w:hAnsi="Times New Roman"/>
          <w:sz w:val="28"/>
          <w:szCs w:val="28"/>
        </w:rPr>
        <w:t>зенном учреждении</w:t>
      </w:r>
      <w:r>
        <w:rPr>
          <w:rFonts w:ascii="Times New Roman" w:hAnsi="Times New Roman"/>
          <w:sz w:val="28"/>
          <w:szCs w:val="28"/>
        </w:rPr>
        <w:t xml:space="preserve"> Муниципальное казенное учреждение </w:t>
      </w:r>
      <w:r w:rsidRPr="00F92BFD">
        <w:rPr>
          <w:rFonts w:ascii="Times New Roman" w:hAnsi="Times New Roman"/>
          <w:sz w:val="28"/>
          <w:szCs w:val="28"/>
        </w:rPr>
        <w:t>«Белоглинский Мн</w:t>
      </w:r>
      <w:r w:rsidRPr="00F92BFD">
        <w:rPr>
          <w:rFonts w:ascii="Times New Roman" w:hAnsi="Times New Roman"/>
          <w:sz w:val="28"/>
          <w:szCs w:val="28"/>
        </w:rPr>
        <w:t>о</w:t>
      </w:r>
      <w:r w:rsidRPr="00F92BFD">
        <w:rPr>
          <w:rFonts w:ascii="Times New Roman" w:hAnsi="Times New Roman"/>
          <w:sz w:val="28"/>
          <w:szCs w:val="28"/>
        </w:rPr>
        <w:t>гофункциональный центр предоставления государственных и муниципальных услуг» (далее – МФЦ).</w:t>
      </w:r>
    </w:p>
    <w:p w:rsidR="003D578F" w:rsidRPr="00F92BFD" w:rsidRDefault="003D578F" w:rsidP="00F92BFD">
      <w:pPr>
        <w:spacing w:after="0" w:line="100" w:lineRule="atLeast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 xml:space="preserve"> Местонахождение администрации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r w:rsidRPr="00F92BFD">
        <w:rPr>
          <w:rFonts w:ascii="Times New Roman" w:hAnsi="Times New Roman"/>
          <w:sz w:val="28"/>
          <w:szCs w:val="28"/>
          <w:lang w:eastAsia="ar-SA"/>
        </w:rPr>
        <w:t xml:space="preserve"> сельского поселения Б</w:t>
      </w:r>
      <w:r w:rsidRPr="00F92BFD">
        <w:rPr>
          <w:rFonts w:ascii="Times New Roman" w:hAnsi="Times New Roman"/>
          <w:sz w:val="28"/>
          <w:szCs w:val="28"/>
          <w:lang w:eastAsia="ar-SA"/>
        </w:rPr>
        <w:t>е</w:t>
      </w:r>
      <w:r w:rsidRPr="00F92BFD">
        <w:rPr>
          <w:rFonts w:ascii="Times New Roman" w:hAnsi="Times New Roman"/>
          <w:sz w:val="28"/>
          <w:szCs w:val="28"/>
          <w:lang w:eastAsia="ar-SA"/>
        </w:rPr>
        <w:t>логлинского района: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3530</w:t>
      </w:r>
      <w:r>
        <w:rPr>
          <w:rFonts w:ascii="Times New Roman" w:hAnsi="Times New Roman"/>
          <w:sz w:val="28"/>
          <w:szCs w:val="28"/>
          <w:lang w:eastAsia="ru-RU"/>
        </w:rPr>
        <w:t>40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, Краснодарский край, Белоглинский район, с. </w:t>
      </w:r>
      <w:r>
        <w:rPr>
          <w:rFonts w:ascii="Times New Roman" w:hAnsi="Times New Roman"/>
          <w:sz w:val="28"/>
          <w:szCs w:val="28"/>
          <w:lang w:eastAsia="ru-RU"/>
        </w:rPr>
        <w:t>Б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>лая глина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, ул. </w:t>
      </w:r>
      <w:r>
        <w:rPr>
          <w:rFonts w:ascii="Times New Roman" w:hAnsi="Times New Roman"/>
          <w:sz w:val="28"/>
          <w:szCs w:val="28"/>
          <w:lang w:eastAsia="ru-RU"/>
        </w:rPr>
        <w:t>Чехова 60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, телефон/ факс 8(86154) </w:t>
      </w:r>
      <w:r>
        <w:rPr>
          <w:rFonts w:ascii="Times New Roman" w:hAnsi="Times New Roman"/>
          <w:sz w:val="28"/>
          <w:szCs w:val="28"/>
          <w:lang w:eastAsia="ru-RU"/>
        </w:rPr>
        <w:t>7-28-94</w:t>
      </w:r>
      <w:r w:rsidRPr="00F92BFD">
        <w:rPr>
          <w:rFonts w:ascii="Times New Roman" w:hAnsi="Times New Roman"/>
          <w:sz w:val="28"/>
          <w:szCs w:val="28"/>
          <w:lang w:eastAsia="ru-RU"/>
        </w:rPr>
        <w:t>.</w:t>
      </w:r>
    </w:p>
    <w:p w:rsidR="003D578F" w:rsidRPr="00F92BFD" w:rsidRDefault="003D578F" w:rsidP="00F92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Адрес электронной почты: </w:t>
      </w:r>
      <w:r>
        <w:rPr>
          <w:rFonts w:ascii="Times New Roman" w:hAnsi="Times New Roman"/>
          <w:bCs/>
          <w:color w:val="000000"/>
          <w:sz w:val="28"/>
          <w:szCs w:val="28"/>
          <w:lang w:val="en-US" w:eastAsia="ru-RU"/>
        </w:rPr>
        <w:t>belogadm</w:t>
      </w:r>
      <w:r w:rsidRPr="00F92BFD">
        <w:rPr>
          <w:rFonts w:ascii="Times New Roman" w:hAnsi="Times New Roman"/>
          <w:sz w:val="28"/>
          <w:szCs w:val="28"/>
          <w:lang w:eastAsia="ru-RU"/>
        </w:rPr>
        <w:t>@</w:t>
      </w:r>
      <w:r w:rsidRPr="00F92BFD">
        <w:rPr>
          <w:rFonts w:ascii="Times New Roman" w:hAnsi="Times New Roman"/>
          <w:sz w:val="28"/>
          <w:szCs w:val="28"/>
          <w:lang w:val="en-US" w:eastAsia="ru-RU"/>
        </w:rPr>
        <w:t>mail</w:t>
      </w:r>
      <w:r w:rsidRPr="00F92BFD">
        <w:rPr>
          <w:rFonts w:ascii="Times New Roman" w:hAnsi="Times New Roman"/>
          <w:sz w:val="28"/>
          <w:szCs w:val="28"/>
          <w:lang w:eastAsia="ru-RU"/>
        </w:rPr>
        <w:t>.</w:t>
      </w:r>
      <w:r w:rsidRPr="00F92BFD">
        <w:rPr>
          <w:rFonts w:ascii="Times New Roman" w:hAnsi="Times New Roman"/>
          <w:sz w:val="28"/>
          <w:szCs w:val="28"/>
          <w:lang w:val="en-US" w:eastAsia="ru-RU"/>
        </w:rPr>
        <w:t>ru</w:t>
      </w:r>
    </w:p>
    <w:p w:rsidR="003D578F" w:rsidRPr="00F92BFD" w:rsidRDefault="003D578F" w:rsidP="00F92BFD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 xml:space="preserve">График приема посетителей: понедельник-четверг </w:t>
      </w:r>
      <w:r w:rsidRPr="00F92BFD">
        <w:rPr>
          <w:rFonts w:ascii="Times New Roman" w:hAnsi="Times New Roman"/>
          <w:sz w:val="28"/>
          <w:szCs w:val="28"/>
          <w:lang w:val="en-US" w:eastAsia="ru-RU"/>
        </w:rPr>
        <w:t>c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8.00-16.00 пятница с 8.00 до 15.00 часов, перерыв – с 12.00 до 13.00 часов. В день, предшествующий нерабочему праздничному дню, установленному статьей 112 Трудового кодекса Российской Федерации, график работы изменяется – продолжительность раб</w:t>
      </w:r>
      <w:r w:rsidRPr="00F92BFD">
        <w:rPr>
          <w:rFonts w:ascii="Times New Roman" w:hAnsi="Times New Roman"/>
          <w:sz w:val="28"/>
          <w:szCs w:val="28"/>
          <w:lang w:eastAsia="ru-RU"/>
        </w:rPr>
        <w:t>о</w:t>
      </w:r>
      <w:r w:rsidRPr="00F92BFD">
        <w:rPr>
          <w:rFonts w:ascii="Times New Roman" w:hAnsi="Times New Roman"/>
          <w:sz w:val="28"/>
          <w:szCs w:val="28"/>
          <w:lang w:eastAsia="ru-RU"/>
        </w:rPr>
        <w:t>чего дня уменьшается на один час.</w:t>
      </w:r>
    </w:p>
    <w:p w:rsidR="003D578F" w:rsidRPr="00F92BFD" w:rsidRDefault="003D578F" w:rsidP="00F92BFD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</w:rPr>
        <w:t>Местонахождение МКУ «Белоглинский МФЦ»: 353040, Краснодарский край, с. Белая Глина ул. Первомайская, дом 161А. Почтовый адрес для напра</w:t>
      </w:r>
      <w:r w:rsidRPr="00F92BFD">
        <w:rPr>
          <w:rFonts w:ascii="Times New Roman" w:hAnsi="Times New Roman"/>
          <w:sz w:val="28"/>
          <w:szCs w:val="28"/>
        </w:rPr>
        <w:t>в</w:t>
      </w:r>
      <w:r w:rsidRPr="00F92BFD">
        <w:rPr>
          <w:rFonts w:ascii="Times New Roman" w:hAnsi="Times New Roman"/>
          <w:sz w:val="28"/>
          <w:szCs w:val="28"/>
        </w:rPr>
        <w:t>ления заявления и всех необходимых документов: 353040, Краснодарский край, с. Белая Глина ул. Первомайская, дом 161А.</w:t>
      </w:r>
    </w:p>
    <w:p w:rsidR="003D578F" w:rsidRPr="00F92BFD" w:rsidRDefault="003D578F" w:rsidP="00F92BFD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График приема посетителей</w:t>
      </w:r>
      <w:r w:rsidRPr="00F92BFD">
        <w:rPr>
          <w:rFonts w:ascii="Times New Roman" w:hAnsi="Times New Roman"/>
          <w:sz w:val="28"/>
          <w:szCs w:val="28"/>
        </w:rPr>
        <w:t>: понедельник</w:t>
      </w:r>
      <w:r>
        <w:rPr>
          <w:rFonts w:ascii="Times New Roman" w:hAnsi="Times New Roman"/>
          <w:sz w:val="28"/>
          <w:szCs w:val="28"/>
        </w:rPr>
        <w:t xml:space="preserve">, вторник, четверг, </w:t>
      </w:r>
      <w:r w:rsidRPr="00F92BFD">
        <w:rPr>
          <w:rFonts w:ascii="Times New Roman" w:hAnsi="Times New Roman"/>
          <w:sz w:val="28"/>
          <w:szCs w:val="28"/>
        </w:rPr>
        <w:t>пятница с 8.00-до 1</w:t>
      </w:r>
      <w:r>
        <w:rPr>
          <w:rFonts w:ascii="Times New Roman" w:hAnsi="Times New Roman"/>
          <w:sz w:val="28"/>
          <w:szCs w:val="28"/>
        </w:rPr>
        <w:t>7</w:t>
      </w:r>
      <w:r w:rsidRPr="00F92BFD">
        <w:rPr>
          <w:rFonts w:ascii="Times New Roman" w:hAnsi="Times New Roman"/>
          <w:sz w:val="28"/>
          <w:szCs w:val="28"/>
        </w:rPr>
        <w:t>.00</w:t>
      </w:r>
      <w:r>
        <w:rPr>
          <w:rFonts w:ascii="Times New Roman" w:hAnsi="Times New Roman"/>
          <w:sz w:val="28"/>
          <w:szCs w:val="28"/>
        </w:rPr>
        <w:t>, среда с 8.00 до 20.00</w:t>
      </w:r>
    </w:p>
    <w:p w:rsidR="003D578F" w:rsidRPr="00F92BFD" w:rsidRDefault="003D578F" w:rsidP="00F92BFD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</w:rPr>
        <w:t>Суббота с 8.00 до 13.00 Воскресенье - выходной</w:t>
      </w:r>
    </w:p>
    <w:p w:rsidR="003D578F" w:rsidRPr="00F92BFD" w:rsidRDefault="003D578F" w:rsidP="00F92BFD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</w:rPr>
        <w:t>Контактные телефоны (886154) 7-25-24,(886154) 7-20-40</w:t>
      </w:r>
    </w:p>
    <w:p w:rsidR="003D578F" w:rsidRPr="00F92BFD" w:rsidRDefault="003D578F" w:rsidP="00F92BFD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</w:rPr>
        <w:t>В предоставлении муниципальной услуги могут принимать участие в качестве источников получения документов, необходимых для предоставлении муниципальных услуг, или источников предоставления информации для пр</w:t>
      </w:r>
      <w:r w:rsidRPr="00F92BFD">
        <w:rPr>
          <w:rFonts w:ascii="Times New Roman" w:hAnsi="Times New Roman"/>
          <w:sz w:val="28"/>
          <w:szCs w:val="28"/>
        </w:rPr>
        <w:t>о</w:t>
      </w:r>
      <w:r w:rsidRPr="00F92BFD">
        <w:rPr>
          <w:rFonts w:ascii="Times New Roman" w:hAnsi="Times New Roman"/>
          <w:sz w:val="28"/>
          <w:szCs w:val="28"/>
        </w:rPr>
        <w:t>верки сведений, предоставляемых заявителями, следующие органы и учрежд</w:t>
      </w:r>
      <w:r w:rsidRPr="00F92BFD">
        <w:rPr>
          <w:rFonts w:ascii="Times New Roman" w:hAnsi="Times New Roman"/>
          <w:sz w:val="28"/>
          <w:szCs w:val="28"/>
        </w:rPr>
        <w:t>е</w:t>
      </w:r>
      <w:r w:rsidRPr="00F92BFD">
        <w:rPr>
          <w:rFonts w:ascii="Times New Roman" w:hAnsi="Times New Roman"/>
          <w:sz w:val="28"/>
          <w:szCs w:val="28"/>
        </w:rPr>
        <w:t>ния:</w:t>
      </w:r>
    </w:p>
    <w:p w:rsidR="003D578F" w:rsidRPr="00F92BFD" w:rsidRDefault="003D578F" w:rsidP="00F92BFD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</w:rPr>
        <w:t>- структурные подразделения администрации муниципального образ</w:t>
      </w:r>
      <w:r w:rsidRPr="00F92BFD">
        <w:rPr>
          <w:rFonts w:ascii="Times New Roman" w:hAnsi="Times New Roman"/>
          <w:sz w:val="28"/>
          <w:szCs w:val="28"/>
        </w:rPr>
        <w:t>о</w:t>
      </w:r>
      <w:r w:rsidRPr="00F92BFD">
        <w:rPr>
          <w:rFonts w:ascii="Times New Roman" w:hAnsi="Times New Roman"/>
          <w:sz w:val="28"/>
          <w:szCs w:val="28"/>
        </w:rPr>
        <w:t xml:space="preserve">вания Белоглинсикий район. </w:t>
      </w:r>
    </w:p>
    <w:p w:rsidR="003D578F" w:rsidRPr="00F92BFD" w:rsidRDefault="003D578F" w:rsidP="00F92BFD">
      <w:pPr>
        <w:spacing w:after="0" w:line="240" w:lineRule="auto"/>
        <w:ind w:firstLine="567"/>
        <w:contextualSpacing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 xml:space="preserve">1.3.2. </w:t>
      </w:r>
      <w:r w:rsidRPr="00F92BFD">
        <w:rPr>
          <w:rFonts w:ascii="Times New Roman" w:hAnsi="Times New Roman"/>
          <w:sz w:val="28"/>
          <w:szCs w:val="28"/>
        </w:rPr>
        <w:t>Информацию по вопросам предоставления муниципальной услуги заявитель может получить:</w:t>
      </w:r>
    </w:p>
    <w:p w:rsidR="003D578F" w:rsidRPr="00F92BFD" w:rsidRDefault="003D578F" w:rsidP="00B375B3">
      <w:pPr>
        <w:ind w:firstLine="851"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/>
          <w:sz w:val="28"/>
          <w:szCs w:val="28"/>
        </w:rPr>
        <w:t>Белоглиского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</w:t>
      </w:r>
      <w:r w:rsidRPr="00F92BFD">
        <w:rPr>
          <w:rFonts w:ascii="Times New Roman" w:hAnsi="Times New Roman"/>
          <w:sz w:val="28"/>
          <w:szCs w:val="28"/>
          <w:lang w:eastAsia="ru-RU"/>
        </w:rPr>
        <w:t>е</w:t>
      </w:r>
      <w:r w:rsidRPr="00F92BFD">
        <w:rPr>
          <w:rFonts w:ascii="Times New Roman" w:hAnsi="Times New Roman"/>
          <w:sz w:val="28"/>
          <w:szCs w:val="28"/>
          <w:lang w:eastAsia="ru-RU"/>
        </w:rPr>
        <w:t>ния Белоглинского района</w:t>
      </w:r>
      <w:r w:rsidRPr="00B375B3">
        <w:rPr>
          <w:rFonts w:ascii="Times New Roman" w:hAnsi="Times New Roman"/>
          <w:sz w:val="28"/>
          <w:szCs w:val="28"/>
        </w:rPr>
        <w:t xml:space="preserve"> </w:t>
      </w:r>
      <w:r w:rsidRPr="00C422D8">
        <w:rPr>
          <w:rFonts w:ascii="Times New Roman" w:hAnsi="Times New Roman"/>
          <w:sz w:val="28"/>
          <w:szCs w:val="28"/>
          <w:lang w:val="en-US"/>
        </w:rPr>
        <w:t>www</w:t>
      </w:r>
      <w:r w:rsidRPr="00C422D8">
        <w:rPr>
          <w:rFonts w:ascii="Times New Roman" w:hAnsi="Times New Roman"/>
          <w:sz w:val="28"/>
          <w:szCs w:val="28"/>
        </w:rPr>
        <w:t xml:space="preserve">. </w:t>
      </w:r>
      <w:r w:rsidRPr="00C422D8">
        <w:rPr>
          <w:rFonts w:ascii="Times New Roman" w:hAnsi="Times New Roman"/>
          <w:sz w:val="28"/>
          <w:szCs w:val="28"/>
          <w:lang w:val="en-US"/>
        </w:rPr>
        <w:t>belog</w:t>
      </w:r>
      <w:r w:rsidRPr="00C422D8">
        <w:rPr>
          <w:rFonts w:ascii="Times New Roman" w:hAnsi="Times New Roman"/>
          <w:sz w:val="28"/>
          <w:szCs w:val="28"/>
        </w:rPr>
        <w:t>-</w:t>
      </w:r>
      <w:r w:rsidRPr="00C422D8">
        <w:rPr>
          <w:rFonts w:ascii="Times New Roman" w:hAnsi="Times New Roman"/>
          <w:sz w:val="28"/>
          <w:szCs w:val="28"/>
          <w:lang w:val="en-US"/>
        </w:rPr>
        <w:t>adm</w:t>
      </w:r>
      <w:r w:rsidRPr="00C422D8">
        <w:rPr>
          <w:rFonts w:ascii="Times New Roman" w:hAnsi="Times New Roman"/>
          <w:sz w:val="28"/>
          <w:szCs w:val="28"/>
        </w:rPr>
        <w:t>.</w:t>
      </w:r>
      <w:r w:rsidRPr="00C422D8">
        <w:rPr>
          <w:rFonts w:ascii="Times New Roman" w:hAnsi="Times New Roman"/>
          <w:sz w:val="28"/>
          <w:szCs w:val="28"/>
          <w:lang w:val="en-US"/>
        </w:rPr>
        <w:t>do</w:t>
      </w:r>
      <w:r w:rsidRPr="00C422D8">
        <w:rPr>
          <w:rFonts w:ascii="Times New Roman" w:hAnsi="Times New Roman"/>
          <w:sz w:val="28"/>
          <w:szCs w:val="28"/>
        </w:rPr>
        <w:t>.</w:t>
      </w:r>
      <w:r w:rsidRPr="00C422D8">
        <w:rPr>
          <w:rFonts w:ascii="Times New Roman" w:hAnsi="Times New Roman"/>
          <w:sz w:val="28"/>
          <w:szCs w:val="28"/>
          <w:lang w:val="en-US"/>
        </w:rPr>
        <w:t>am</w:t>
      </w:r>
      <w:r w:rsidRPr="00C422D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</w:t>
      </w:r>
      <w:r w:rsidRPr="00F92BFD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 (далее - официальный сайт);</w:t>
      </w:r>
    </w:p>
    <w:p w:rsidR="003D578F" w:rsidRPr="00F92BFD" w:rsidRDefault="003D578F" w:rsidP="00F92BF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</w:rPr>
        <w:t xml:space="preserve">на Едином портале государственных и муниципальных услуг (функций) (далее - Единый портал): </w:t>
      </w:r>
      <w:hyperlink r:id="rId8" w:history="1">
        <w:r w:rsidRPr="00F92BFD">
          <w:rPr>
            <w:rFonts w:ascii="Times New Roman" w:hAnsi="Times New Roman"/>
            <w:sz w:val="28"/>
            <w:szCs w:val="28"/>
            <w:lang w:val="en-US"/>
          </w:rPr>
          <w:t>www</w:t>
        </w:r>
        <w:r w:rsidRPr="00F92BFD">
          <w:rPr>
            <w:rFonts w:ascii="Times New Roman" w:hAnsi="Times New Roman"/>
            <w:sz w:val="28"/>
            <w:szCs w:val="28"/>
          </w:rPr>
          <w:t>.</w:t>
        </w:r>
        <w:r w:rsidRPr="00F92BFD">
          <w:rPr>
            <w:rFonts w:ascii="Times New Roman" w:hAnsi="Times New Roman"/>
            <w:sz w:val="28"/>
            <w:szCs w:val="28"/>
            <w:lang w:val="en-US"/>
          </w:rPr>
          <w:t>gosuslugi</w:t>
        </w:r>
        <w:r w:rsidRPr="00F92BFD">
          <w:rPr>
            <w:rFonts w:ascii="Times New Roman" w:hAnsi="Times New Roman"/>
            <w:sz w:val="28"/>
            <w:szCs w:val="28"/>
          </w:rPr>
          <w:t>.</w:t>
        </w:r>
        <w:r w:rsidRPr="00F92BFD">
          <w:rPr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F92BFD">
        <w:rPr>
          <w:rFonts w:ascii="Times New Roman" w:hAnsi="Times New Roman"/>
          <w:sz w:val="28"/>
          <w:szCs w:val="28"/>
        </w:rPr>
        <w:t>;</w:t>
      </w:r>
    </w:p>
    <w:p w:rsidR="003D578F" w:rsidRPr="00F92BFD" w:rsidRDefault="003D578F" w:rsidP="00F92BF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</w:rPr>
        <w:t>путем направления письменного обращения, в том числе в форме эле</w:t>
      </w:r>
      <w:r w:rsidRPr="00F92BFD">
        <w:rPr>
          <w:rFonts w:ascii="Times New Roman" w:hAnsi="Times New Roman"/>
          <w:sz w:val="28"/>
          <w:szCs w:val="28"/>
        </w:rPr>
        <w:t>к</w:t>
      </w:r>
      <w:r w:rsidRPr="00F92BFD">
        <w:rPr>
          <w:rFonts w:ascii="Times New Roman" w:hAnsi="Times New Roman"/>
          <w:sz w:val="28"/>
          <w:szCs w:val="28"/>
        </w:rPr>
        <w:t>тронного документа;</w:t>
      </w:r>
    </w:p>
    <w:p w:rsidR="003D578F" w:rsidRPr="00F92BFD" w:rsidRDefault="003D578F" w:rsidP="00F92BF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</w:rPr>
        <w:t xml:space="preserve">по телефону </w:t>
      </w:r>
    </w:p>
    <w:p w:rsidR="003D578F" w:rsidRPr="00F92BFD" w:rsidRDefault="003D578F" w:rsidP="00F92BFD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</w:rPr>
        <w:t>на информационных стендах, расположенных в помещении, предназн</w:t>
      </w:r>
      <w:r w:rsidRPr="00F92BFD">
        <w:rPr>
          <w:rFonts w:ascii="Times New Roman" w:hAnsi="Times New Roman"/>
          <w:sz w:val="28"/>
          <w:szCs w:val="28"/>
        </w:rPr>
        <w:t>а</w:t>
      </w:r>
      <w:r w:rsidRPr="00F92BFD">
        <w:rPr>
          <w:rFonts w:ascii="Times New Roman" w:hAnsi="Times New Roman"/>
          <w:sz w:val="28"/>
          <w:szCs w:val="28"/>
        </w:rPr>
        <w:t>ченном для предоставления муниципальной услуги.</w:t>
      </w:r>
    </w:p>
    <w:p w:rsidR="003D578F" w:rsidRPr="00F92BFD" w:rsidRDefault="003D578F" w:rsidP="00F92BF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92BFD">
        <w:rPr>
          <w:rFonts w:ascii="Times New Roman" w:hAnsi="Times New Roman"/>
          <w:sz w:val="28"/>
          <w:szCs w:val="28"/>
        </w:rPr>
        <w:t>При информировании по письменным обращениям ответ на обращение направляется по почте в адрес Заявителя в течение 30 дней со дня регистрации письменного обращения. При информировании по обращениям, поступившим в форме электронного документа, ответ на обращение по желанию Заявителя н</w:t>
      </w:r>
      <w:r w:rsidRPr="00F92BFD">
        <w:rPr>
          <w:rFonts w:ascii="Times New Roman" w:hAnsi="Times New Roman"/>
          <w:sz w:val="28"/>
          <w:szCs w:val="28"/>
        </w:rPr>
        <w:t>а</w:t>
      </w:r>
      <w:r w:rsidRPr="00F92BFD">
        <w:rPr>
          <w:rFonts w:ascii="Times New Roman" w:hAnsi="Times New Roman"/>
          <w:sz w:val="28"/>
          <w:szCs w:val="28"/>
        </w:rPr>
        <w:t>правляется или в форме электронного документа или на почтовый адрес Заяв</w:t>
      </w:r>
      <w:r w:rsidRPr="00F92BFD">
        <w:rPr>
          <w:rFonts w:ascii="Times New Roman" w:hAnsi="Times New Roman"/>
          <w:sz w:val="28"/>
          <w:szCs w:val="28"/>
        </w:rPr>
        <w:t>и</w:t>
      </w:r>
      <w:r w:rsidRPr="00F92BFD">
        <w:rPr>
          <w:rFonts w:ascii="Times New Roman" w:hAnsi="Times New Roman"/>
          <w:sz w:val="28"/>
          <w:szCs w:val="28"/>
        </w:rPr>
        <w:t>теля в течение 30 дней со дня регистрации обращения.</w:t>
      </w:r>
    </w:p>
    <w:p w:rsidR="003D578F" w:rsidRPr="00F92BFD" w:rsidRDefault="003D578F" w:rsidP="00F92B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1.3.3. Представляемая заявителям информация о процедуре предоставления м</w:t>
      </w:r>
      <w:r w:rsidRPr="00F92BFD">
        <w:rPr>
          <w:rFonts w:ascii="Times New Roman" w:hAnsi="Times New Roman"/>
          <w:sz w:val="28"/>
          <w:szCs w:val="28"/>
          <w:lang w:eastAsia="ru-RU"/>
        </w:rPr>
        <w:t>у</w:t>
      </w:r>
      <w:r w:rsidRPr="00F92BFD">
        <w:rPr>
          <w:rFonts w:ascii="Times New Roman" w:hAnsi="Times New Roman"/>
          <w:sz w:val="28"/>
          <w:szCs w:val="28"/>
          <w:lang w:eastAsia="ru-RU"/>
        </w:rPr>
        <w:t>ниципальной услуги должна быть:</w:t>
      </w:r>
    </w:p>
    <w:p w:rsidR="003D578F" w:rsidRPr="00F92BFD" w:rsidRDefault="003D578F" w:rsidP="00F92BFD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достоверной;</w:t>
      </w:r>
    </w:p>
    <w:p w:rsidR="003D578F" w:rsidRPr="00F92BFD" w:rsidRDefault="003D578F" w:rsidP="00F92BFD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понятно излагаемой;</w:t>
      </w:r>
    </w:p>
    <w:p w:rsidR="003D578F" w:rsidRPr="00F92BFD" w:rsidRDefault="003D578F" w:rsidP="00F92BFD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исчерпывающе полной.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Предоставление запрашиваемой заявителями информации осуществляется в форме: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индивидуального устного консультирования (далее – консультирование), в том числе и по телефону;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письменного ответа заявителю, который по просьбе заявителя может быть направлен ему факсимильной связью или по электронной почте на адрес, ук</w:t>
      </w:r>
      <w:r w:rsidRPr="00F92BFD">
        <w:rPr>
          <w:rFonts w:ascii="Times New Roman" w:hAnsi="Times New Roman"/>
          <w:sz w:val="28"/>
          <w:szCs w:val="28"/>
          <w:lang w:eastAsia="ru-RU"/>
        </w:rPr>
        <w:t>а</w:t>
      </w:r>
      <w:r w:rsidRPr="00F92BFD">
        <w:rPr>
          <w:rFonts w:ascii="Times New Roman" w:hAnsi="Times New Roman"/>
          <w:sz w:val="28"/>
          <w:szCs w:val="28"/>
          <w:lang w:eastAsia="ru-RU"/>
        </w:rPr>
        <w:t>занный заявителем;</w:t>
      </w:r>
    </w:p>
    <w:p w:rsidR="003D578F" w:rsidRPr="00F92BFD" w:rsidRDefault="003D578F" w:rsidP="00F92BFD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публичного информирования.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1.3.4. Информация по процедурам предоставления муниципальной услуги, размещенная на информационном стенде, официальном сайте, включает: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извлечения из законодательных и иных нормативных правовых актов, с</w:t>
      </w:r>
      <w:r w:rsidRPr="00F92BFD">
        <w:rPr>
          <w:rFonts w:ascii="Times New Roman" w:hAnsi="Times New Roman"/>
          <w:sz w:val="28"/>
          <w:szCs w:val="28"/>
          <w:lang w:eastAsia="ru-RU"/>
        </w:rPr>
        <w:t>о</w:t>
      </w:r>
      <w:r w:rsidRPr="00F92BFD">
        <w:rPr>
          <w:rFonts w:ascii="Times New Roman" w:hAnsi="Times New Roman"/>
          <w:sz w:val="28"/>
          <w:szCs w:val="28"/>
          <w:lang w:eastAsia="ru-RU"/>
        </w:rPr>
        <w:t>держащих нормы, регулирующие деятельность по предоставлению муниц</w:t>
      </w:r>
      <w:r w:rsidRPr="00F92BFD">
        <w:rPr>
          <w:rFonts w:ascii="Times New Roman" w:hAnsi="Times New Roman"/>
          <w:sz w:val="28"/>
          <w:szCs w:val="28"/>
          <w:lang w:eastAsia="ru-RU"/>
        </w:rPr>
        <w:t>и</w:t>
      </w:r>
      <w:r w:rsidRPr="00F92BFD">
        <w:rPr>
          <w:rFonts w:ascii="Times New Roman" w:hAnsi="Times New Roman"/>
          <w:sz w:val="28"/>
          <w:szCs w:val="28"/>
          <w:lang w:eastAsia="ru-RU"/>
        </w:rPr>
        <w:t>пальной услуги;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текст настоящего Административного регламента с приложениями;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перечень документов, необходимых для предоставления муниципальной услуги и требования, предъявляемые к этим документам;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образцы оформления документов, необходимых для предоставления  м</w:t>
      </w:r>
      <w:r w:rsidRPr="00F92BFD">
        <w:rPr>
          <w:rFonts w:ascii="Times New Roman" w:hAnsi="Times New Roman"/>
          <w:sz w:val="28"/>
          <w:szCs w:val="28"/>
          <w:lang w:eastAsia="ru-RU"/>
        </w:rPr>
        <w:t>у</w:t>
      </w:r>
      <w:r w:rsidRPr="00F92BFD">
        <w:rPr>
          <w:rFonts w:ascii="Times New Roman" w:hAnsi="Times New Roman"/>
          <w:sz w:val="28"/>
          <w:szCs w:val="28"/>
          <w:lang w:eastAsia="ru-RU"/>
        </w:rPr>
        <w:t>ниципальной услуги, и требования, предъявляемые к этим документам;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режим приема граждан;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информацию о сроках предоставления муниципальной услуги и макс</w:t>
      </w:r>
      <w:r w:rsidRPr="00F92BFD">
        <w:rPr>
          <w:rFonts w:ascii="Times New Roman" w:hAnsi="Times New Roman"/>
          <w:sz w:val="28"/>
          <w:szCs w:val="28"/>
          <w:lang w:eastAsia="ru-RU"/>
        </w:rPr>
        <w:t>и</w:t>
      </w:r>
      <w:r w:rsidRPr="00F92BFD">
        <w:rPr>
          <w:rFonts w:ascii="Times New Roman" w:hAnsi="Times New Roman"/>
          <w:sz w:val="28"/>
          <w:szCs w:val="28"/>
          <w:lang w:eastAsia="ru-RU"/>
        </w:rPr>
        <w:t>мальных сроках исполнения отдельных административных процедур, времени приема документов;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основания отказа в предоставлении муниципальной услуги;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порядок получения консультаций;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порядок обжалования решений и действий (бездействия) органа, предо</w:t>
      </w:r>
      <w:r w:rsidRPr="00F92BFD">
        <w:rPr>
          <w:rFonts w:ascii="Times New Roman" w:hAnsi="Times New Roman"/>
          <w:sz w:val="28"/>
          <w:szCs w:val="28"/>
          <w:lang w:eastAsia="ru-RU"/>
        </w:rPr>
        <w:t>с</w:t>
      </w:r>
      <w:r w:rsidRPr="00F92BFD">
        <w:rPr>
          <w:rFonts w:ascii="Times New Roman" w:hAnsi="Times New Roman"/>
          <w:sz w:val="28"/>
          <w:szCs w:val="28"/>
          <w:lang w:eastAsia="ru-RU"/>
        </w:rPr>
        <w:t>тавляющего муниципальную услугу, должностного лица органа, предоста</w:t>
      </w:r>
      <w:r w:rsidRPr="00F92BFD">
        <w:rPr>
          <w:rFonts w:ascii="Times New Roman" w:hAnsi="Times New Roman"/>
          <w:sz w:val="28"/>
          <w:szCs w:val="28"/>
          <w:lang w:eastAsia="ru-RU"/>
        </w:rPr>
        <w:t>в</w:t>
      </w:r>
      <w:r w:rsidRPr="00F92BFD">
        <w:rPr>
          <w:rFonts w:ascii="Times New Roman" w:hAnsi="Times New Roman"/>
          <w:sz w:val="28"/>
          <w:szCs w:val="28"/>
          <w:lang w:eastAsia="ru-RU"/>
        </w:rPr>
        <w:t>ляющего муниципальную услугу, либо муниципального служащего.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1.3.5. Консультирование осуществляется по следующим вопросам: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 xml:space="preserve">о дате и номере регистрации заявления в администрации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о нормативных правовых актах, регулирующих отношения в сфере предо</w:t>
      </w:r>
      <w:r w:rsidRPr="00F92BFD">
        <w:rPr>
          <w:rFonts w:ascii="Times New Roman" w:hAnsi="Times New Roman"/>
          <w:sz w:val="28"/>
          <w:szCs w:val="28"/>
          <w:lang w:eastAsia="ru-RU"/>
        </w:rPr>
        <w:t>с</w:t>
      </w:r>
      <w:r w:rsidRPr="00F92BFD">
        <w:rPr>
          <w:rFonts w:ascii="Times New Roman" w:hAnsi="Times New Roman"/>
          <w:sz w:val="28"/>
          <w:szCs w:val="28"/>
          <w:lang w:eastAsia="ru-RU"/>
        </w:rPr>
        <w:t>тавления муниципальной услуги (наименование, номер, дата принятия норм</w:t>
      </w:r>
      <w:r w:rsidRPr="00F92BFD">
        <w:rPr>
          <w:rFonts w:ascii="Times New Roman" w:hAnsi="Times New Roman"/>
          <w:sz w:val="28"/>
          <w:szCs w:val="28"/>
          <w:lang w:eastAsia="ru-RU"/>
        </w:rPr>
        <w:t>а</w:t>
      </w:r>
      <w:r w:rsidRPr="00F92BFD">
        <w:rPr>
          <w:rFonts w:ascii="Times New Roman" w:hAnsi="Times New Roman"/>
          <w:sz w:val="28"/>
          <w:szCs w:val="28"/>
          <w:lang w:eastAsia="ru-RU"/>
        </w:rPr>
        <w:t>тивного правового акта);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о требованиях к документам, прилагаемым к заявлению;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о порядке предоставления муниципальной услуги;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о перечне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об источнике получения документов, необходимых для предоставления муниципальной услуги (орган, организация и их местонахождение);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о времени приема и выдачи документов;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о сроках предоставления муниципальной услуги;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о порядке обжалования действий (бездействия) и решений, осуществля</w:t>
      </w:r>
      <w:r w:rsidRPr="00F92BFD">
        <w:rPr>
          <w:rFonts w:ascii="Times New Roman" w:hAnsi="Times New Roman"/>
          <w:sz w:val="28"/>
          <w:szCs w:val="28"/>
          <w:lang w:eastAsia="ru-RU"/>
        </w:rPr>
        <w:t>е</w:t>
      </w:r>
      <w:r w:rsidRPr="00F92BFD">
        <w:rPr>
          <w:rFonts w:ascii="Times New Roman" w:hAnsi="Times New Roman"/>
          <w:sz w:val="28"/>
          <w:szCs w:val="28"/>
          <w:lang w:eastAsia="ru-RU"/>
        </w:rPr>
        <w:t>мых и принимаемых в ходе предоставления муниципальной услуги.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При консультировании по телефону и при непосредственном обращении граждан специалист обязан подробно и в вежливой (корректной) форме в соо</w:t>
      </w:r>
      <w:r w:rsidRPr="00F92BFD">
        <w:rPr>
          <w:rFonts w:ascii="Times New Roman" w:hAnsi="Times New Roman"/>
          <w:sz w:val="28"/>
          <w:szCs w:val="28"/>
          <w:lang w:eastAsia="ru-RU"/>
        </w:rPr>
        <w:t>т</w:t>
      </w:r>
      <w:r w:rsidRPr="00F92BFD">
        <w:rPr>
          <w:rFonts w:ascii="Times New Roman" w:hAnsi="Times New Roman"/>
          <w:sz w:val="28"/>
          <w:szCs w:val="28"/>
          <w:lang w:eastAsia="ru-RU"/>
        </w:rPr>
        <w:t>ветствии с поступившим запросом предоставлять запрашиваемую  информ</w:t>
      </w:r>
      <w:r w:rsidRPr="00F92BFD">
        <w:rPr>
          <w:rFonts w:ascii="Times New Roman" w:hAnsi="Times New Roman"/>
          <w:sz w:val="28"/>
          <w:szCs w:val="28"/>
          <w:lang w:eastAsia="ru-RU"/>
        </w:rPr>
        <w:t>а</w:t>
      </w:r>
      <w:r w:rsidRPr="00F92BFD">
        <w:rPr>
          <w:rFonts w:ascii="Times New Roman" w:hAnsi="Times New Roman"/>
          <w:sz w:val="28"/>
          <w:szCs w:val="28"/>
          <w:lang w:eastAsia="ru-RU"/>
        </w:rPr>
        <w:t>цию.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Ответ на телефонный звонок должен начинаться с информации о наимен</w:t>
      </w:r>
      <w:r w:rsidRPr="00F92BFD">
        <w:rPr>
          <w:rFonts w:ascii="Times New Roman" w:hAnsi="Times New Roman"/>
          <w:sz w:val="28"/>
          <w:szCs w:val="28"/>
          <w:lang w:eastAsia="ru-RU"/>
        </w:rPr>
        <w:t>о</w:t>
      </w:r>
      <w:r w:rsidRPr="00F92BFD">
        <w:rPr>
          <w:rFonts w:ascii="Times New Roman" w:hAnsi="Times New Roman"/>
          <w:sz w:val="28"/>
          <w:szCs w:val="28"/>
          <w:lang w:eastAsia="ru-RU"/>
        </w:rPr>
        <w:t>вании учреждения, в который позвонил заявитель, фамилии, имени, отчестве и должности лица, принявшего телефонный звонок.</w:t>
      </w:r>
    </w:p>
    <w:p w:rsidR="003D578F" w:rsidRPr="00F92BFD" w:rsidRDefault="003D578F" w:rsidP="00F92BF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В случае, если для подготовки ответа требуется время более 10 минут, специ</w:t>
      </w:r>
      <w:r w:rsidRPr="00F92BFD">
        <w:rPr>
          <w:rFonts w:ascii="Times New Roman" w:hAnsi="Times New Roman"/>
          <w:sz w:val="28"/>
          <w:szCs w:val="28"/>
          <w:lang w:eastAsia="ru-RU"/>
        </w:rPr>
        <w:t>а</w:t>
      </w:r>
      <w:r w:rsidRPr="00F92BFD">
        <w:rPr>
          <w:rFonts w:ascii="Times New Roman" w:hAnsi="Times New Roman"/>
          <w:sz w:val="28"/>
          <w:szCs w:val="28"/>
          <w:lang w:eastAsia="ru-RU"/>
        </w:rPr>
        <w:t>лист, осуществляющий устное информирование, может предложить заинтер</w:t>
      </w:r>
      <w:r w:rsidRPr="00F92BFD">
        <w:rPr>
          <w:rFonts w:ascii="Times New Roman" w:hAnsi="Times New Roman"/>
          <w:sz w:val="28"/>
          <w:szCs w:val="28"/>
          <w:lang w:eastAsia="ru-RU"/>
        </w:rPr>
        <w:t>е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сованным лицам направить в адрес администрации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 (далее – Администрация) обращение о пр</w:t>
      </w:r>
      <w:r w:rsidRPr="00F92BFD">
        <w:rPr>
          <w:rFonts w:ascii="Times New Roman" w:hAnsi="Times New Roman"/>
          <w:sz w:val="28"/>
          <w:szCs w:val="28"/>
          <w:lang w:eastAsia="ru-RU"/>
        </w:rPr>
        <w:t>е</w:t>
      </w:r>
      <w:r w:rsidRPr="00F92BFD">
        <w:rPr>
          <w:rFonts w:ascii="Times New Roman" w:hAnsi="Times New Roman"/>
          <w:sz w:val="28"/>
          <w:szCs w:val="28"/>
          <w:lang w:eastAsia="ru-RU"/>
        </w:rPr>
        <w:t>доставлении письменной консультации по процедуре предоставления муниц</w:t>
      </w:r>
      <w:r w:rsidRPr="00F92BFD">
        <w:rPr>
          <w:rFonts w:ascii="Times New Roman" w:hAnsi="Times New Roman"/>
          <w:sz w:val="28"/>
          <w:szCs w:val="28"/>
          <w:lang w:eastAsia="ru-RU"/>
        </w:rPr>
        <w:t>и</w:t>
      </w:r>
      <w:r w:rsidRPr="00F92BFD">
        <w:rPr>
          <w:rFonts w:ascii="Times New Roman" w:hAnsi="Times New Roman"/>
          <w:sz w:val="28"/>
          <w:szCs w:val="28"/>
          <w:lang w:eastAsia="ru-RU"/>
        </w:rPr>
        <w:t>пальной услуги либо назначить другое удобное для заинтересованных лиц вр</w:t>
      </w:r>
      <w:r w:rsidRPr="00F92BFD">
        <w:rPr>
          <w:rFonts w:ascii="Times New Roman" w:hAnsi="Times New Roman"/>
          <w:sz w:val="28"/>
          <w:szCs w:val="28"/>
          <w:lang w:eastAsia="ru-RU"/>
        </w:rPr>
        <w:t>е</w:t>
      </w:r>
      <w:r w:rsidRPr="00F92BFD">
        <w:rPr>
          <w:rFonts w:ascii="Times New Roman" w:hAnsi="Times New Roman"/>
          <w:sz w:val="28"/>
          <w:szCs w:val="28"/>
          <w:lang w:eastAsia="ru-RU"/>
        </w:rPr>
        <w:t>мя для устного информирования.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 xml:space="preserve"> При невозможности самостоятельно ответить на поставленные вопросы, переадресовать звонок заявителя на другое должностное лицо.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 xml:space="preserve"> Избегать конфликтных ситуаций, способных нанести ущерб его репут</w:t>
      </w:r>
      <w:r w:rsidRPr="00F92BFD">
        <w:rPr>
          <w:rFonts w:ascii="Times New Roman" w:hAnsi="Times New Roman"/>
          <w:sz w:val="28"/>
          <w:szCs w:val="28"/>
          <w:lang w:eastAsia="ru-RU"/>
        </w:rPr>
        <w:t>а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ции или авторитету администрации </w:t>
      </w:r>
      <w:r>
        <w:rPr>
          <w:rFonts w:ascii="Times New Roman" w:hAnsi="Times New Roman"/>
          <w:sz w:val="28"/>
          <w:szCs w:val="28"/>
          <w:lang w:eastAsia="ru-RU"/>
        </w:rPr>
        <w:t>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</w:t>
      </w:r>
      <w:r w:rsidRPr="00F92BFD">
        <w:rPr>
          <w:rFonts w:ascii="Times New Roman" w:hAnsi="Times New Roman"/>
          <w:sz w:val="28"/>
          <w:szCs w:val="28"/>
          <w:lang w:eastAsia="ru-RU"/>
        </w:rPr>
        <w:t>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глинского района и </w:t>
      </w:r>
      <w:r w:rsidRPr="00F92BFD">
        <w:rPr>
          <w:rFonts w:ascii="Times New Roman" w:hAnsi="Times New Roman"/>
          <w:sz w:val="28"/>
          <w:szCs w:val="28"/>
        </w:rPr>
        <w:t>МКУ «Белоглинский МФЦ</w:t>
      </w:r>
      <w:r w:rsidRPr="00F92BFD">
        <w:rPr>
          <w:rFonts w:ascii="Times New Roman" w:hAnsi="Times New Roman"/>
          <w:sz w:val="28"/>
          <w:szCs w:val="28"/>
          <w:lang w:eastAsia="ru-RU"/>
        </w:rPr>
        <w:t>.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Соблюдать права и законные интересы заявителей.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_Toc206489256"/>
      <w:r w:rsidRPr="00F92BFD">
        <w:rPr>
          <w:rFonts w:ascii="Times New Roman" w:hAnsi="Times New Roman"/>
          <w:sz w:val="28"/>
          <w:szCs w:val="28"/>
          <w:lang w:eastAsia="ru-RU"/>
        </w:rPr>
        <w:t>1.4. Порядок получения консультаций о предоставлении муниципальной услуги</w:t>
      </w:r>
      <w:bookmarkEnd w:id="1"/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1.4.1. Консультации по вопросам предоставления муниципальной услуги осуществляются специалистом при личном обращении с заявителями, а также с использованием средств Интернета, почтовой, телефонной связи и посредством электронной почты.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2BFD">
        <w:rPr>
          <w:rFonts w:ascii="Times New Roman" w:hAnsi="Times New Roman"/>
          <w:sz w:val="28"/>
          <w:szCs w:val="28"/>
          <w:lang w:eastAsia="ru-RU"/>
        </w:rPr>
        <w:t>1.4.2. Консультации и приём граждан и организаций осуществляются в с</w:t>
      </w:r>
      <w:r w:rsidRPr="00F92BFD">
        <w:rPr>
          <w:rFonts w:ascii="Times New Roman" w:hAnsi="Times New Roman"/>
          <w:sz w:val="28"/>
          <w:szCs w:val="28"/>
          <w:lang w:eastAsia="ru-RU"/>
        </w:rPr>
        <w:t>о</w:t>
      </w:r>
      <w:r w:rsidRPr="00F92BFD">
        <w:rPr>
          <w:rFonts w:ascii="Times New Roman" w:hAnsi="Times New Roman"/>
          <w:sz w:val="28"/>
          <w:szCs w:val="28"/>
          <w:lang w:eastAsia="ru-RU"/>
        </w:rPr>
        <w:t>ответствии с графиком (режимом) приёма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3D578F" w:rsidRPr="00F92BFD" w:rsidRDefault="003D578F" w:rsidP="00F92B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D578F" w:rsidRPr="009420E9" w:rsidRDefault="003D578F" w:rsidP="004A0414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>2. Стандарт предоставления Муниципальной услуги.</w:t>
      </w:r>
    </w:p>
    <w:p w:rsidR="003D578F" w:rsidRPr="009420E9" w:rsidRDefault="003D578F" w:rsidP="004A0414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>Орган, предоставляющий Муниципальную услугу</w:t>
      </w:r>
    </w:p>
    <w:p w:rsidR="003D578F" w:rsidRPr="00AB6EBC" w:rsidRDefault="003D578F" w:rsidP="004A0414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2.1.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Муниципальная услуга, предоставление которой регулируется н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стоящим административным регламентом, именуется «Уведомительная регис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рация трудового договора с работодателем – физическим лицом, не являющи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м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ся предпринимателем», предоставляется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администрацией </w:t>
      </w:r>
      <w:r w:rsidRPr="00F92BFD">
        <w:rPr>
          <w:rFonts w:ascii="Times New Roman" w:hAnsi="Times New Roman"/>
          <w:sz w:val="28"/>
          <w:szCs w:val="28"/>
          <w:lang w:eastAsia="ru-RU"/>
        </w:rPr>
        <w:t>Центрального сел</w:t>
      </w:r>
      <w:r w:rsidRPr="00F92BFD">
        <w:rPr>
          <w:rFonts w:ascii="Times New Roman" w:hAnsi="Times New Roman"/>
          <w:sz w:val="28"/>
          <w:szCs w:val="28"/>
          <w:lang w:eastAsia="ru-RU"/>
        </w:rPr>
        <w:t>ь</w:t>
      </w:r>
      <w:r w:rsidRPr="00F92BFD">
        <w:rPr>
          <w:rFonts w:ascii="Times New Roman" w:hAnsi="Times New Roman"/>
          <w:sz w:val="28"/>
          <w:szCs w:val="28"/>
          <w:lang w:eastAsia="ru-RU"/>
        </w:rPr>
        <w:t>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.</w:t>
      </w:r>
    </w:p>
    <w:p w:rsidR="003D578F" w:rsidRPr="00AB6EBC" w:rsidRDefault="003D578F" w:rsidP="00F92BFD">
      <w:pPr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В предоставлении Муниципальной услуги также участвует МФЦ.</w:t>
      </w:r>
    </w:p>
    <w:p w:rsidR="003D578F" w:rsidRPr="00AB6EBC" w:rsidRDefault="003D578F" w:rsidP="00F92BFD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F92BFD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2.2.</w:t>
      </w:r>
      <w:r w:rsidRPr="00F92BFD">
        <w:rPr>
          <w:rFonts w:ascii="Times New Roman" w:hAnsi="Times New Roman"/>
          <w:color w:val="141414"/>
          <w:sz w:val="28"/>
          <w:szCs w:val="28"/>
          <w:lang w:eastAsia="ru-RU"/>
        </w:rPr>
        <w:t>Результат предоставления Муниципальной услуги</w:t>
      </w:r>
      <w:r w:rsidRPr="00AB6EBC">
        <w:rPr>
          <w:rFonts w:ascii="Times New Roman" w:hAnsi="Times New Roman"/>
          <w:b/>
          <w:color w:val="141414"/>
          <w:sz w:val="28"/>
          <w:szCs w:val="28"/>
          <w:lang w:eastAsia="ru-RU"/>
        </w:rPr>
        <w:t>.</w:t>
      </w:r>
    </w:p>
    <w:p w:rsidR="003D578F" w:rsidRPr="00AB6EBC" w:rsidRDefault="003D578F" w:rsidP="004A0414">
      <w:pPr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2.2.1.</w:t>
      </w:r>
      <w:r w:rsidRPr="00AB6EBC">
        <w:rPr>
          <w:rFonts w:ascii="Times New Roman" w:hAnsi="Times New Roman"/>
          <w:color w:val="333399"/>
          <w:sz w:val="28"/>
          <w:szCs w:val="28"/>
          <w:lang w:eastAsia="ru-RU"/>
        </w:rPr>
        <w:t xml:space="preserve">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Конечным результатом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предоставления Муниципальной услуги по уведомительной регистрации трудовых договоров с работодателем - физич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ским лицом, не являющимся индивидуальным предпринимателем, являются:</w:t>
      </w:r>
    </w:p>
    <w:p w:rsidR="003D578F" w:rsidRPr="00AB6EBC" w:rsidRDefault="003D578F" w:rsidP="004A0414">
      <w:pPr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- получение заявителем в двух экземплярах зарегистрированного труд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вого договора с отметкой о регистрации в Журнале регистрации трудовых д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говоров;</w:t>
      </w:r>
    </w:p>
    <w:p w:rsidR="003D578F" w:rsidRPr="00AB6EBC" w:rsidRDefault="003D578F" w:rsidP="004A0414">
      <w:pPr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- получение заявителем в двух экземплярах трудового договора с отме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т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кой факта прекращения трудового договора и проставление отметки в Журнале прекращения трудовых договоров; </w:t>
      </w:r>
    </w:p>
    <w:p w:rsidR="003D578F" w:rsidRPr="00AB6EBC" w:rsidRDefault="003D578F" w:rsidP="004A0414">
      <w:pPr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- отказ в предоставлении Муниципальной услуги.</w:t>
      </w:r>
    </w:p>
    <w:p w:rsidR="003D578F" w:rsidRPr="00F92BFD" w:rsidRDefault="003D578F" w:rsidP="00F92BFD">
      <w:pPr>
        <w:spacing w:after="0" w:line="336" w:lineRule="atLeast"/>
        <w:ind w:firstLine="708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2.3. </w:t>
      </w:r>
      <w:r w:rsidRPr="00F92BFD">
        <w:rPr>
          <w:rFonts w:ascii="Times New Roman" w:hAnsi="Times New Roman"/>
          <w:color w:val="141414"/>
          <w:sz w:val="28"/>
          <w:szCs w:val="28"/>
          <w:lang w:eastAsia="ru-RU"/>
        </w:rPr>
        <w:t>Срок предоставления Муниципальной услуги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2.3.1.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Максимальный срок предоставления Муниципальной услуги с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ставляет 3 рабочих дня со дня регистрации заявления. </w:t>
      </w:r>
    </w:p>
    <w:p w:rsidR="003D578F" w:rsidRPr="00AB6EBC" w:rsidRDefault="003D578F" w:rsidP="004A0414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2.3.2.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Максимальный срок ожидания в очереди при подаче заявления для предоставления Муниципальной услуги, составляет 15 минут. </w:t>
      </w:r>
    </w:p>
    <w:p w:rsidR="003D578F" w:rsidRPr="00AB6EBC" w:rsidRDefault="003D578F" w:rsidP="004A0414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2.3.3.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Максимальный срок продолжительности приёма заявителя Ответс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венным специалистом либо МФЦ при подаче заявления составляет 15 минут. 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ab/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2.3.4.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Максимальный срок ожидания в очереди для получения консульт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ции составляет 15 минут. 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ab/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2.3.5.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Максимальный срок ожидания в очереди для получения результата предоставления Муниципальной услуги составляет 1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5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минут.</w:t>
      </w:r>
    </w:p>
    <w:p w:rsidR="003D578F" w:rsidRPr="00CE6CF6" w:rsidRDefault="003D578F" w:rsidP="00CE6CF6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ab/>
        <w:t>2.4.</w:t>
      </w:r>
      <w:r w:rsidRPr="00CE6CF6">
        <w:rPr>
          <w:rFonts w:ascii="Times New Roman" w:hAnsi="Times New Roman"/>
          <w:color w:val="141414"/>
          <w:sz w:val="28"/>
          <w:szCs w:val="28"/>
          <w:lang w:eastAsia="ru-RU"/>
        </w:rPr>
        <w:t>Нормативные правовые акты, регулирующие предоставление Мун</w:t>
      </w:r>
      <w:r w:rsidRPr="00CE6CF6">
        <w:rPr>
          <w:rFonts w:ascii="Times New Roman" w:hAnsi="Times New Roman"/>
          <w:color w:val="141414"/>
          <w:sz w:val="28"/>
          <w:szCs w:val="28"/>
          <w:lang w:eastAsia="ru-RU"/>
        </w:rPr>
        <w:t>и</w:t>
      </w:r>
      <w:r w:rsidRPr="00CE6CF6">
        <w:rPr>
          <w:rFonts w:ascii="Times New Roman" w:hAnsi="Times New Roman"/>
          <w:color w:val="141414"/>
          <w:sz w:val="28"/>
          <w:szCs w:val="28"/>
          <w:lang w:eastAsia="ru-RU"/>
        </w:rPr>
        <w:t>ципальной услуги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ab/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2.4.1.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Предоставление Муниципальной услуги осуществляется в соотве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ствии со следующими нормативными правовыми актами:</w:t>
      </w:r>
    </w:p>
    <w:p w:rsidR="003D578F" w:rsidRPr="00AB6EBC" w:rsidRDefault="003D578F" w:rsidP="00CE6CF6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-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Конституция Российской Федерации («Собрание законодательства РФ», 26 января 2009 года, № 4, ст. 445, «Парламентская газета», № 4, 23-29 января 2009 года);</w:t>
      </w:r>
    </w:p>
    <w:p w:rsidR="003D578F" w:rsidRPr="00AB6EBC" w:rsidRDefault="003D578F" w:rsidP="00CE6CF6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Трудовой кодекс Российской Федерации</w:t>
      </w:r>
      <w:r w:rsidRPr="00AB6EBC">
        <w:rPr>
          <w:rFonts w:ascii="Times New Roman" w:hAnsi="Times New Roman"/>
          <w:color w:val="000000"/>
          <w:sz w:val="27"/>
          <w:szCs w:val="27"/>
          <w:shd w:val="clear" w:color="auto" w:fill="FFFFFF"/>
          <w:lang w:eastAsia="ru-RU"/>
        </w:rPr>
        <w:t xml:space="preserve"> («</w:t>
      </w:r>
      <w:r w:rsidRPr="00AB6EB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Российская газета» от 31 д</w:t>
      </w:r>
      <w:r w:rsidRPr="00AB6EB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AB6EBC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кабря 2001 года N 256, «Собрание законодательства РФ» от 7 января 2002 года N 1 (часть I) ст. 3, «Парламентская газета» от 5 января 2002 года N 2-5);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ab/>
        <w:t>-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Федеральный закон от 6 октября 2003 года № 131-ФЗ «Об общих при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ципах организации местного самоуправления в Российской Федерации» («Ро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сийская газета», № 202, 8 октября 2003 года, «Парламентская газета», № 186, 8 октября 2003 года, «Собрание законодательства РФ», № 40, ст. 3822, 6 октября 2003 года);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ab/>
        <w:t>-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Федеральный закон от 27 июля 2010 года № 210-ФЗ «Об организации предоставления государственных и муниципальных услуг» («Российская газ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та», № 168, 30 июля 2010 года, «Собрание законодательства РФ», 2 августа 2010 года, № 31, ст. 4179);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ab/>
        <w:t>-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Устав </w:t>
      </w:r>
      <w:r w:rsidRPr="00F92BFD">
        <w:rPr>
          <w:rFonts w:ascii="Times New Roman" w:hAnsi="Times New Roman"/>
          <w:sz w:val="28"/>
          <w:szCs w:val="28"/>
          <w:lang w:eastAsia="ru-RU"/>
        </w:rPr>
        <w:t>Центрального сельского поселения Белоглинского района</w:t>
      </w:r>
    </w:p>
    <w:p w:rsidR="003D578F" w:rsidRPr="00CE6CF6" w:rsidRDefault="003D578F" w:rsidP="00CE6CF6">
      <w:pPr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ab/>
        <w:t>2.5.</w:t>
      </w:r>
      <w:r w:rsidRPr="00CE6CF6">
        <w:rPr>
          <w:rFonts w:ascii="Times New Roman" w:hAnsi="Times New Roman"/>
          <w:color w:val="141414"/>
          <w:sz w:val="28"/>
          <w:szCs w:val="28"/>
          <w:lang w:eastAsia="ru-RU"/>
        </w:rPr>
        <w:t>Перечень документов, необходимых в соответствии с законодател</w:t>
      </w:r>
      <w:r w:rsidRPr="00CE6CF6">
        <w:rPr>
          <w:rFonts w:ascii="Times New Roman" w:hAnsi="Times New Roman"/>
          <w:color w:val="141414"/>
          <w:sz w:val="28"/>
          <w:szCs w:val="28"/>
          <w:lang w:eastAsia="ru-RU"/>
        </w:rPr>
        <w:t>ь</w:t>
      </w:r>
      <w:r w:rsidRPr="00CE6CF6">
        <w:rPr>
          <w:rFonts w:ascii="Times New Roman" w:hAnsi="Times New Roman"/>
          <w:color w:val="141414"/>
          <w:sz w:val="28"/>
          <w:szCs w:val="28"/>
          <w:lang w:eastAsia="ru-RU"/>
        </w:rPr>
        <w:t>ными или иными нормативными правовыми актами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</w:t>
      </w:r>
      <w:r w:rsidRPr="00CE6CF6">
        <w:rPr>
          <w:rFonts w:ascii="Times New Roman" w:hAnsi="Times New Roman"/>
          <w:color w:val="141414"/>
          <w:sz w:val="28"/>
          <w:szCs w:val="28"/>
          <w:lang w:eastAsia="ru-RU"/>
        </w:rPr>
        <w:t>для предоставления Мун</w:t>
      </w:r>
      <w:r w:rsidRPr="00CE6CF6">
        <w:rPr>
          <w:rFonts w:ascii="Times New Roman" w:hAnsi="Times New Roman"/>
          <w:color w:val="141414"/>
          <w:sz w:val="28"/>
          <w:szCs w:val="28"/>
          <w:lang w:eastAsia="ru-RU"/>
        </w:rPr>
        <w:t>и</w:t>
      </w:r>
      <w:r w:rsidRPr="00CE6CF6">
        <w:rPr>
          <w:rFonts w:ascii="Times New Roman" w:hAnsi="Times New Roman"/>
          <w:color w:val="141414"/>
          <w:sz w:val="28"/>
          <w:szCs w:val="28"/>
          <w:lang w:eastAsia="ru-RU"/>
        </w:rPr>
        <w:t>ципальной услуги</w:t>
      </w:r>
    </w:p>
    <w:p w:rsidR="003D578F" w:rsidRPr="00AB6EBC" w:rsidRDefault="003D578F" w:rsidP="004A0414">
      <w:pPr>
        <w:adjustRightInd w:val="0"/>
        <w:spacing w:after="0" w:line="336" w:lineRule="atLeast"/>
        <w:ind w:firstLine="540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141414"/>
          <w:sz w:val="28"/>
          <w:szCs w:val="28"/>
          <w:lang w:eastAsia="ru-RU"/>
        </w:rPr>
        <w:t>2.5.1.</w:t>
      </w:r>
      <w:r w:rsidRPr="00AB6EBC">
        <w:rPr>
          <w:rFonts w:ascii="Times New Roman" w:hAnsi="Times New Roman"/>
          <w:bCs/>
          <w:color w:val="141414"/>
          <w:sz w:val="28"/>
          <w:szCs w:val="28"/>
          <w:lang w:eastAsia="ru-RU"/>
        </w:rPr>
        <w:t xml:space="preserve">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Для получения Муниципальной услуги заявитель представляет сл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дующие документы: </w:t>
      </w:r>
    </w:p>
    <w:p w:rsidR="003D578F" w:rsidRPr="00AB6EBC" w:rsidRDefault="003D578F" w:rsidP="004A0414">
      <w:pPr>
        <w:adjustRightInd w:val="0"/>
        <w:spacing w:after="0" w:line="336" w:lineRule="atLeast"/>
        <w:ind w:firstLine="540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заявление в произвольной форме;</w:t>
      </w:r>
    </w:p>
    <w:p w:rsidR="003D578F" w:rsidRPr="00AB6EBC" w:rsidRDefault="003D578F" w:rsidP="004A0414">
      <w:pPr>
        <w:adjustRightInd w:val="0"/>
        <w:spacing w:after="0" w:line="336" w:lineRule="atLeast"/>
        <w:ind w:firstLine="540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паспорт работодателя – физического лица, не являющегося индивидуал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ь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ным предпринимателем при его личном обращении в администрацию </w:t>
      </w:r>
      <w:r>
        <w:rPr>
          <w:rFonts w:ascii="Times New Roman" w:hAnsi="Times New Roman"/>
          <w:color w:val="2D2D2D"/>
          <w:sz w:val="28"/>
          <w:szCs w:val="28"/>
          <w:lang w:eastAsia="ru-RU"/>
        </w:rPr>
        <w:t>Бел</w:t>
      </w:r>
      <w:r>
        <w:rPr>
          <w:rFonts w:ascii="Times New Roman" w:hAnsi="Times New Roman"/>
          <w:color w:val="2D2D2D"/>
          <w:sz w:val="28"/>
          <w:szCs w:val="28"/>
          <w:lang w:eastAsia="ru-RU"/>
        </w:rPr>
        <w:t>о</w:t>
      </w:r>
      <w:r>
        <w:rPr>
          <w:rFonts w:ascii="Times New Roman" w:hAnsi="Times New Roman"/>
          <w:color w:val="2D2D2D"/>
          <w:sz w:val="28"/>
          <w:szCs w:val="28"/>
          <w:lang w:eastAsia="ru-RU"/>
        </w:rPr>
        <w:t>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;</w:t>
      </w:r>
    </w:p>
    <w:p w:rsidR="003D578F" w:rsidRPr="00AB6EBC" w:rsidRDefault="003D578F" w:rsidP="004A0414">
      <w:pPr>
        <w:adjustRightInd w:val="0"/>
        <w:spacing w:after="0" w:line="336" w:lineRule="atLeast"/>
        <w:ind w:firstLine="540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в случае предъявления документов представителем работодателя предъя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в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ляется паспорт, и доверенность от работодателя в простой письменной форме, с указанием паспортных данных работодателя и места его регистрации (довере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н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ность остается в администрации, осуществляющей регистрацию);</w:t>
      </w:r>
    </w:p>
    <w:p w:rsidR="003D578F" w:rsidRPr="00AB6EBC" w:rsidRDefault="003D578F" w:rsidP="00CE6CF6">
      <w:pPr>
        <w:adjustRightInd w:val="0"/>
        <w:spacing w:after="0" w:line="336" w:lineRule="atLeast"/>
        <w:ind w:firstLine="540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трудовой договор с работником в трех подлинных экземплярах.</w:t>
      </w:r>
    </w:p>
    <w:p w:rsidR="003D578F" w:rsidRPr="00AB6EBC" w:rsidRDefault="003D578F" w:rsidP="00CE6CF6">
      <w:pPr>
        <w:adjustRightInd w:val="0"/>
        <w:spacing w:after="0" w:line="336" w:lineRule="atLeast"/>
        <w:ind w:firstLine="540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2.5.2.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При регистрации факта прекращения трудового договора:</w:t>
      </w:r>
    </w:p>
    <w:p w:rsidR="003D578F" w:rsidRPr="00AB6EBC" w:rsidRDefault="003D578F" w:rsidP="00CE6CF6">
      <w:pPr>
        <w:adjustRightInd w:val="0"/>
        <w:spacing w:after="0" w:line="336" w:lineRule="atLeast"/>
        <w:ind w:firstLine="540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паспорт заявителя;</w:t>
      </w:r>
    </w:p>
    <w:p w:rsidR="003D578F" w:rsidRPr="00AB6EBC" w:rsidRDefault="003D578F" w:rsidP="00CE6CF6">
      <w:pPr>
        <w:adjustRightInd w:val="0"/>
        <w:spacing w:after="0" w:line="336" w:lineRule="atLeast"/>
        <w:ind w:firstLine="540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трудовой договор в двух экземплярах (экземпляр работника и экземпляр работодателя);</w:t>
      </w:r>
    </w:p>
    <w:p w:rsidR="003D578F" w:rsidRPr="00AB6EBC" w:rsidRDefault="003D578F" w:rsidP="00CE6CF6">
      <w:pPr>
        <w:adjustRightInd w:val="0"/>
        <w:spacing w:after="0" w:line="336" w:lineRule="atLeast"/>
        <w:ind w:firstLine="540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копия документа, являющегося основанием прекращения трудового дог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вора.</w:t>
      </w:r>
    </w:p>
    <w:p w:rsidR="003D578F" w:rsidRPr="00AB6EBC" w:rsidRDefault="003D578F" w:rsidP="00CE6CF6">
      <w:pPr>
        <w:adjustRightInd w:val="0"/>
        <w:spacing w:after="0" w:line="336" w:lineRule="atLeast"/>
        <w:ind w:firstLine="540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2.5.3.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Муниципальная услуга предоставляется на бесплатной основе.</w:t>
      </w:r>
    </w:p>
    <w:p w:rsidR="003D578F" w:rsidRPr="00AB6EBC" w:rsidRDefault="003D578F" w:rsidP="00CE6CF6">
      <w:pPr>
        <w:spacing w:before="108" w:after="108" w:line="240" w:lineRule="auto"/>
        <w:ind w:firstLine="540"/>
        <w:jc w:val="both"/>
        <w:outlineLvl w:val="0"/>
        <w:rPr>
          <w:rFonts w:ascii="Arial" w:hAnsi="Arial" w:cs="Arial"/>
          <w:color w:val="000000"/>
          <w:kern w:val="36"/>
          <w:sz w:val="42"/>
          <w:szCs w:val="42"/>
          <w:lang w:eastAsia="ru-RU"/>
        </w:rPr>
      </w:pPr>
      <w:bookmarkStart w:id="2" w:name="sub_27"/>
      <w:bookmarkStart w:id="3" w:name="sub_28"/>
      <w:bookmarkEnd w:id="2"/>
      <w:r>
        <w:rPr>
          <w:rFonts w:ascii="Times New Roman" w:hAnsi="Times New Roman"/>
          <w:color w:val="000000"/>
          <w:kern w:val="36"/>
          <w:sz w:val="28"/>
          <w:szCs w:val="28"/>
          <w:lang w:eastAsia="ru-RU"/>
        </w:rPr>
        <w:t>2.6.</w:t>
      </w:r>
      <w:r w:rsidRPr="00AB6EBC">
        <w:rPr>
          <w:rFonts w:ascii="Times New Roman" w:hAnsi="Times New Roman"/>
          <w:color w:val="000000"/>
          <w:kern w:val="36"/>
          <w:sz w:val="28"/>
          <w:szCs w:val="28"/>
          <w:lang w:eastAsia="ru-RU"/>
        </w:rPr>
        <w:t>Перечень оснований для отказа в предоставлении Муниципальной у</w:t>
      </w:r>
      <w:r w:rsidRPr="00AB6EBC">
        <w:rPr>
          <w:rFonts w:ascii="Times New Roman" w:hAnsi="Times New Roman"/>
          <w:color w:val="000000"/>
          <w:kern w:val="36"/>
          <w:sz w:val="28"/>
          <w:szCs w:val="28"/>
          <w:lang w:eastAsia="ru-RU"/>
        </w:rPr>
        <w:t>с</w:t>
      </w:r>
      <w:r w:rsidRPr="00AB6EBC">
        <w:rPr>
          <w:rFonts w:ascii="Times New Roman" w:hAnsi="Times New Roman"/>
          <w:color w:val="000000"/>
          <w:kern w:val="36"/>
          <w:sz w:val="28"/>
          <w:szCs w:val="28"/>
          <w:lang w:eastAsia="ru-RU"/>
        </w:rPr>
        <w:t>луги</w:t>
      </w:r>
    </w:p>
    <w:p w:rsidR="003D578F" w:rsidRPr="00AB6EBC" w:rsidRDefault="003D578F" w:rsidP="00CE6CF6">
      <w:pPr>
        <w:tabs>
          <w:tab w:val="left" w:pos="600"/>
          <w:tab w:val="left" w:pos="90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ab/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2.7.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Основания для отказа в приёме документов для предоставления М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у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ниципальной услуги отсутствуют.</w:t>
      </w:r>
    </w:p>
    <w:p w:rsidR="003D578F" w:rsidRPr="00AB6EBC" w:rsidRDefault="003D578F" w:rsidP="00CE6CF6">
      <w:pPr>
        <w:tabs>
          <w:tab w:val="left" w:pos="600"/>
          <w:tab w:val="left" w:pos="90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ab/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2.8.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Основанием для отказа в предоставлении Муниципальной услуги я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в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ляется:</w:t>
      </w:r>
    </w:p>
    <w:p w:rsidR="003D578F" w:rsidRPr="00AB6EBC" w:rsidRDefault="003D578F" w:rsidP="00CE6CF6">
      <w:pPr>
        <w:adjustRightInd w:val="0"/>
        <w:spacing w:after="0" w:line="336" w:lineRule="atLeast"/>
        <w:ind w:firstLine="540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обращение ненадлежащего лица за предоставлением Муниципальной усл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у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ги;</w:t>
      </w:r>
    </w:p>
    <w:p w:rsidR="003D578F" w:rsidRPr="00CF0294" w:rsidRDefault="003D578F" w:rsidP="00CF0294">
      <w:pPr>
        <w:spacing w:after="0" w:line="336" w:lineRule="atLeast"/>
        <w:ind w:firstLine="54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4" w:name="sub_212"/>
      <w:bookmarkEnd w:id="3"/>
      <w:r w:rsidRPr="00CF0294">
        <w:rPr>
          <w:rFonts w:ascii="Times New Roman" w:hAnsi="Times New Roman"/>
          <w:color w:val="000000"/>
          <w:sz w:val="28"/>
          <w:szCs w:val="28"/>
          <w:lang w:eastAsia="ru-RU"/>
        </w:rPr>
        <w:t>2.9.Требования к помещениям, в которых предоставляется Муниципальная услуга</w:t>
      </w:r>
      <w:bookmarkEnd w:id="4"/>
      <w:r w:rsidRPr="00CF0294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D578F" w:rsidRPr="00AB6EBC" w:rsidRDefault="003D578F" w:rsidP="00CE6CF6">
      <w:pPr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2.9.1.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Приём заявителей осуществляется Ответственными специалистами,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за предоставление муниципальной услуги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в соответствии с установленным графиком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и МФЦ, в соответствии с установленным графиком;</w:t>
      </w:r>
    </w:p>
    <w:p w:rsidR="003D578F" w:rsidRPr="00AB6EBC" w:rsidRDefault="003D578F" w:rsidP="00CF0294">
      <w:pPr>
        <w:tabs>
          <w:tab w:val="left" w:pos="709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ab/>
        <w:t>2.9.2.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Места для проведения личного приема заявителей оборудуются стульями, столами, обеспечиваются канцелярскими принадлежностями, и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формационными стендами.</w:t>
      </w:r>
    </w:p>
    <w:p w:rsidR="003D578F" w:rsidRPr="00AB6EBC" w:rsidRDefault="003D578F" w:rsidP="00CF0294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2.9.3.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Для ожидания гражданам отводится специальное место, оборуд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ванное стульями.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ab/>
        <w:t>2.9.4.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В местах предоставления Муниципальной услуги предусматривае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ся оборудование доступных мест общественного пользования (туалетов).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ab/>
        <w:t>2.9.5.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В целях обеспечения конфиденциальности сведений о заявителе, одним специалистом одновременно ведется приём только одного заявителя. Одновременный приём двух и более заявителей не допускается. </w:t>
      </w:r>
    </w:p>
    <w:p w:rsidR="003D578F" w:rsidRPr="00CF0294" w:rsidRDefault="003D578F" w:rsidP="00CF0294">
      <w:pPr>
        <w:spacing w:before="120" w:after="120" w:line="336" w:lineRule="atLeast"/>
        <w:ind w:firstLine="708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2.10.</w:t>
      </w:r>
      <w:r w:rsidRPr="00CF0294">
        <w:rPr>
          <w:rFonts w:ascii="Times New Roman" w:hAnsi="Times New Roman"/>
          <w:color w:val="141414"/>
          <w:sz w:val="28"/>
          <w:szCs w:val="28"/>
          <w:lang w:eastAsia="ru-RU"/>
        </w:rPr>
        <w:t>Показатели качества Муниципальной услуги.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ab/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2.10.1.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Показателями качества Муниципальной услуги являются:</w:t>
      </w:r>
    </w:p>
    <w:p w:rsidR="003D578F" w:rsidRPr="00AB6EBC" w:rsidRDefault="003D578F" w:rsidP="004A0414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соблюдение срока предоставления Муниципальной услуги; </w:t>
      </w:r>
    </w:p>
    <w:p w:rsidR="003D578F" w:rsidRPr="00AB6EBC" w:rsidRDefault="003D578F" w:rsidP="004A0414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соблюдение сроков ожидания в очереди при предоставлении Муниц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и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пальной услуги; </w:t>
      </w:r>
    </w:p>
    <w:p w:rsidR="003D578F" w:rsidRPr="00AB6EBC" w:rsidRDefault="003D578F" w:rsidP="004A0414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отсутствие поданных в установленном порядке обоснованных жалоб на решения и действия (бездействие) Ответственных специалистов, принятые и осуществлённые в ходе предоставления Муниципальной услуги.</w:t>
      </w:r>
    </w:p>
    <w:p w:rsidR="003D578F" w:rsidRPr="009420E9" w:rsidRDefault="003D578F" w:rsidP="004A0414">
      <w:pPr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</w:p>
    <w:p w:rsidR="003D578F" w:rsidRPr="009420E9" w:rsidRDefault="003D578F" w:rsidP="004A0414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>3. Состав последовательность и сроки выполнения</w:t>
      </w:r>
    </w:p>
    <w:p w:rsidR="003D578F" w:rsidRPr="009420E9" w:rsidRDefault="003D578F" w:rsidP="004A0414">
      <w:pPr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>административных процедур, требования к порядку их выполнения, в том чи</w:t>
      </w: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>с</w:t>
      </w: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>ле особенности выполнения административных процедур в электронной форме.</w:t>
      </w:r>
    </w:p>
    <w:p w:rsidR="003D578F" w:rsidRPr="00AB6EBC" w:rsidRDefault="003D578F" w:rsidP="004A0414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</w:p>
    <w:p w:rsidR="003D578F" w:rsidRPr="00CF0294" w:rsidRDefault="003D578F" w:rsidP="00CF0294">
      <w:pPr>
        <w:spacing w:after="0" w:line="336" w:lineRule="atLeast"/>
        <w:ind w:firstLine="708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3.1.</w:t>
      </w:r>
      <w:r w:rsidRPr="00CF0294">
        <w:rPr>
          <w:rFonts w:ascii="Times New Roman" w:hAnsi="Times New Roman"/>
          <w:color w:val="141414"/>
          <w:sz w:val="28"/>
          <w:szCs w:val="28"/>
          <w:lang w:eastAsia="ru-RU"/>
        </w:rPr>
        <w:t>Последовательность административных действий (процедур).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ab/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3.1.1.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Предоставление Муниципальной услуги включает в себя следу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ю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щие административные процедуры:</w:t>
      </w:r>
    </w:p>
    <w:p w:rsidR="003D578F" w:rsidRPr="00AB6EBC" w:rsidRDefault="003D578F" w:rsidP="004A0414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прием и проверка заявления и приложенных к нему документов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;</w:t>
      </w:r>
    </w:p>
    <w:p w:rsidR="003D578F" w:rsidRDefault="003D578F" w:rsidP="004A0414">
      <w:pPr>
        <w:suppressAutoHyphens/>
        <w:spacing w:after="0" w:line="336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передача заявления и прилагаемых к нему документов из МФЦ в </w:t>
      </w:r>
      <w:r>
        <w:rPr>
          <w:rFonts w:ascii="Times New Roman" w:hAnsi="Times New Roman"/>
          <w:color w:val="141414"/>
          <w:sz w:val="28"/>
          <w:szCs w:val="28"/>
          <w:lang w:eastAsia="ar-SA"/>
        </w:rPr>
        <w:t>администрацию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 </w:t>
      </w:r>
    </w:p>
    <w:p w:rsidR="003D578F" w:rsidRPr="00AB6EBC" w:rsidRDefault="003D578F" w:rsidP="004A0414">
      <w:pPr>
        <w:suppressAutoHyphens/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(в случае поступления заявления в МФЦ);</w:t>
      </w:r>
    </w:p>
    <w:p w:rsidR="003D578F" w:rsidRPr="00AB6EBC" w:rsidRDefault="003D578F" w:rsidP="004A0414">
      <w:pPr>
        <w:tabs>
          <w:tab w:val="left" w:pos="708"/>
        </w:tabs>
        <w:spacing w:after="0" w:line="336" w:lineRule="atLeast"/>
        <w:ind w:firstLine="709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уведомительная регистрация трудового договора, регистрация факта пр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кращения трудового договора, отказ в предоставлении Муниципальной услуги;</w:t>
      </w:r>
    </w:p>
    <w:p w:rsidR="003D578F" w:rsidRPr="00AB6EBC" w:rsidRDefault="003D578F" w:rsidP="004A0414">
      <w:pPr>
        <w:suppressAutoHyphens/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передача документов, подтверждающих принятие решения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из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администрации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в МФЦ (в случае поступления заявления в МФЦ)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;</w:t>
      </w:r>
    </w:p>
    <w:p w:rsidR="003D578F" w:rsidRPr="00AB6EBC" w:rsidRDefault="003D578F" w:rsidP="004A0414">
      <w:pPr>
        <w:tabs>
          <w:tab w:val="left" w:pos="708"/>
        </w:tabs>
        <w:spacing w:after="0" w:line="336" w:lineRule="atLeast"/>
        <w:ind w:firstLine="709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выдача трудового договора с работодателем – физическим лицом, не я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в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ляющимся индивидуальным предпринимателем.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ab/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3.1.2.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Блок-схема описания административного процесса предоставления Муниципальной услуги приведена в приложении № 2 к настоящему Админис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ративному регламенту.</w:t>
      </w:r>
    </w:p>
    <w:p w:rsidR="003D578F" w:rsidRPr="001D7DE3" w:rsidRDefault="003D578F" w:rsidP="001D7DE3">
      <w:pPr>
        <w:spacing w:after="0" w:line="336" w:lineRule="atLeast"/>
        <w:ind w:firstLine="72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3.2. </w:t>
      </w:r>
      <w:r w:rsidRPr="001D7DE3">
        <w:rPr>
          <w:rFonts w:ascii="Times New Roman" w:hAnsi="Times New Roman"/>
          <w:color w:val="141414"/>
          <w:sz w:val="28"/>
          <w:szCs w:val="28"/>
          <w:lang w:eastAsia="ru-RU"/>
        </w:rPr>
        <w:t>Описание административных процедур.</w:t>
      </w:r>
    </w:p>
    <w:p w:rsidR="003D578F" w:rsidRPr="00AB6EBC" w:rsidRDefault="003D578F" w:rsidP="004A0414">
      <w:pPr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5" w:name="sub_351"/>
      <w:r>
        <w:rPr>
          <w:rFonts w:ascii="Times New Roman" w:hAnsi="Times New Roman"/>
          <w:color w:val="000000"/>
          <w:sz w:val="28"/>
          <w:szCs w:val="28"/>
          <w:lang w:eastAsia="ru-RU"/>
        </w:rPr>
        <w:t>3.2.1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. Прием и проверка заявления и приложенных к нему документов:</w:t>
      </w:r>
    </w:p>
    <w:p w:rsidR="003D578F" w:rsidRPr="00AB6EBC" w:rsidRDefault="003D578F" w:rsidP="004A0414">
      <w:pPr>
        <w:spacing w:after="0" w:line="336" w:lineRule="atLeast"/>
        <w:ind w:firstLine="84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обращение заявителя за предоставлением Муниципальной услуги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в а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д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министрацию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3D578F" w:rsidRPr="00AB6EBC" w:rsidRDefault="003D578F" w:rsidP="004A0414">
      <w:pPr>
        <w:spacing w:after="0" w:line="336" w:lineRule="atLeast"/>
        <w:ind w:firstLine="84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в электронном виде с использованием системы Портал;</w:t>
      </w:r>
    </w:p>
    <w:p w:rsidR="003D578F" w:rsidRPr="00AB6EBC" w:rsidRDefault="003D578F" w:rsidP="004A0414">
      <w:pPr>
        <w:spacing w:after="0" w:line="336" w:lineRule="atLeast"/>
        <w:ind w:firstLine="84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обращение заявителя в МФЦ.</w:t>
      </w:r>
    </w:p>
    <w:p w:rsidR="003D578F" w:rsidRPr="00AB6EBC" w:rsidRDefault="003D578F" w:rsidP="004A0414">
      <w:pPr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3.2.2.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При обращении заявителя непосредственно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администрацию Бел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о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: </w:t>
      </w:r>
    </w:p>
    <w:bookmarkEnd w:id="5"/>
    <w:p w:rsidR="003D578F" w:rsidRPr="00AB6EBC" w:rsidRDefault="003D578F" w:rsidP="004A0414">
      <w:pPr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основанием для начала предоставления Муниципальной услуги является личное обращение заявителя (его представителя, доверенного лица) с заявлен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и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ем и пакетом документов, указанном в пункте 12., 12.1. Административного регламента, необходимым для предоставления услуги;</w:t>
      </w:r>
    </w:p>
    <w:p w:rsidR="003D578F" w:rsidRPr="00AB6EBC" w:rsidRDefault="003D578F" w:rsidP="004A0414">
      <w:pPr>
        <w:tabs>
          <w:tab w:val="left" w:pos="708"/>
        </w:tabs>
        <w:spacing w:after="0" w:line="336" w:lineRule="atLeast"/>
        <w:ind w:firstLine="709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должностное лицо, ответственное за выполнение административного де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й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ствия – Ответственный специалист, уполномоченный на прием документов у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танавливает:</w:t>
      </w:r>
    </w:p>
    <w:p w:rsidR="003D578F" w:rsidRPr="00AB6EBC" w:rsidRDefault="003D578F" w:rsidP="004A0414">
      <w:pPr>
        <w:tabs>
          <w:tab w:val="left" w:pos="708"/>
        </w:tabs>
        <w:spacing w:after="0" w:line="336" w:lineRule="atLeast"/>
        <w:ind w:firstLine="709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предмет обращения; </w:t>
      </w:r>
    </w:p>
    <w:p w:rsidR="003D578F" w:rsidRPr="00AB6EBC" w:rsidRDefault="003D578F" w:rsidP="004A0414">
      <w:pPr>
        <w:tabs>
          <w:tab w:val="left" w:pos="708"/>
        </w:tabs>
        <w:spacing w:after="0" w:line="336" w:lineRule="atLeast"/>
        <w:ind w:firstLine="709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личность заявителя, проверяет документ, удостоверяющий личность;</w:t>
      </w:r>
    </w:p>
    <w:p w:rsidR="003D578F" w:rsidRPr="00AB6EBC" w:rsidRDefault="003D578F" w:rsidP="004A0414">
      <w:pPr>
        <w:tabs>
          <w:tab w:val="left" w:pos="708"/>
        </w:tabs>
        <w:spacing w:after="0" w:line="336" w:lineRule="atLeast"/>
        <w:ind w:firstLine="709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проверяет полномочия заявителя, в том числе полномочия представителя действовать от его имени;</w:t>
      </w:r>
    </w:p>
    <w:p w:rsidR="003D578F" w:rsidRPr="00AB6EBC" w:rsidRDefault="003D578F" w:rsidP="004A0414">
      <w:pPr>
        <w:tabs>
          <w:tab w:val="left" w:pos="708"/>
        </w:tabs>
        <w:spacing w:after="0" w:line="336" w:lineRule="atLeast"/>
        <w:ind w:firstLine="709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проверяет наличие всех необходимых документов, исходя из соответс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вующего перечня документов, указанного в пункте 12. Административного регламента;</w:t>
      </w:r>
    </w:p>
    <w:p w:rsidR="003D578F" w:rsidRPr="00AB6EBC" w:rsidRDefault="003D578F" w:rsidP="004A0414">
      <w:pPr>
        <w:tabs>
          <w:tab w:val="left" w:pos="720"/>
        </w:tabs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ab/>
        <w:t>в случае отсутствия одного из документов или нарушений в оформлении документов указанных в пункте 12, 12.1 Административного регламента,</w:t>
      </w:r>
      <w:r w:rsidRPr="00AB6EBC">
        <w:rPr>
          <w:rFonts w:ascii="Times New Roman" w:hAnsi="Times New Roman"/>
          <w:i/>
          <w:color w:val="141414"/>
          <w:sz w:val="28"/>
          <w:szCs w:val="28"/>
          <w:lang w:eastAsia="ru-RU"/>
        </w:rPr>
        <w:t xml:space="preserve">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ветственный специалист уведомляет заявителя о необходимости устранения нарушений и предоставления отсутствующих документов, необходимых для предоставления Муниципальной услуги;</w:t>
      </w:r>
    </w:p>
    <w:p w:rsidR="003D578F" w:rsidRPr="00AB6EBC" w:rsidRDefault="003D578F" w:rsidP="004A0414">
      <w:pPr>
        <w:spacing w:after="0" w:line="336" w:lineRule="atLeast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фиксирует получение документов путем регистрации в журнале регистрации трудовых договоров работодателей – физических лиц;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6" w:name="sub_3519"/>
      <w:r>
        <w:rPr>
          <w:rFonts w:ascii="Times New Roman" w:hAnsi="Times New Roman"/>
          <w:color w:val="000000"/>
          <w:sz w:val="28"/>
          <w:szCs w:val="28"/>
          <w:lang w:eastAsia="ru-RU"/>
        </w:rPr>
        <w:t>3.2.3.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После подачи заявителем документов с использованием Портала осуществляется передача документов посредством автоматизированной сист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мы (при условии внедрения системы межведомственного электронного взаим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действия)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администрацию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3D578F" w:rsidRPr="00AB6EBC" w:rsidRDefault="003D578F" w:rsidP="004A0414">
      <w:pPr>
        <w:tabs>
          <w:tab w:val="left" w:pos="709"/>
        </w:tabs>
        <w:adjustRightInd w:val="0"/>
        <w:spacing w:after="0" w:line="336" w:lineRule="atLeast"/>
        <w:ind w:firstLine="709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ответственный специалист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при поступлении документов в электронной форме, осуществляет проверку на наличие оснований для отказа в приеме их к рассмотрению. В течение рабочего дня, следующего за днем поступления д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кументов, О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тветственный специалист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по результатам проверки направляет за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я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вителю уведомление с использованием автоматизированной системы, которое доступно для просмотра заявителю в соответствующем разделе Портала;</w:t>
      </w:r>
    </w:p>
    <w:p w:rsidR="003D578F" w:rsidRPr="00AB6EBC" w:rsidRDefault="003D578F" w:rsidP="004A0414">
      <w:pPr>
        <w:adjustRightInd w:val="0"/>
        <w:spacing w:after="0" w:line="336" w:lineRule="atLeast"/>
        <w:ind w:firstLine="709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уведомление о приеме документов к рассмотрению должно содержать информацию о сроке рассмотрения документов, необходимых для представл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ния заявителем для получения Муниципальной услуги;</w:t>
      </w:r>
    </w:p>
    <w:p w:rsidR="003D578F" w:rsidRPr="00AB6EBC" w:rsidRDefault="003D578F" w:rsidP="004A0414">
      <w:pPr>
        <w:adjustRightInd w:val="0"/>
        <w:spacing w:after="0" w:line="336" w:lineRule="atLeast"/>
        <w:ind w:firstLine="709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документы, поданные в электронной форме, считаются принятыми к ра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смотрению и зарегистрированными после направления заявителю уведомления о приеме документов к рассмотрению;</w:t>
      </w:r>
    </w:p>
    <w:p w:rsidR="003D578F" w:rsidRPr="00AB6EBC" w:rsidRDefault="003D578F" w:rsidP="004A0414">
      <w:pPr>
        <w:adjustRightInd w:val="0"/>
        <w:spacing w:after="0" w:line="336" w:lineRule="atLeast"/>
        <w:ind w:firstLine="709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срок рассмотрения исчисляется со дня принятия документов;</w:t>
      </w:r>
    </w:p>
    <w:p w:rsidR="003D578F" w:rsidRPr="00AB6EBC" w:rsidRDefault="003D578F" w:rsidP="004A0414">
      <w:pPr>
        <w:adjustRightInd w:val="0"/>
        <w:spacing w:after="0" w:line="336" w:lineRule="atLeast"/>
        <w:ind w:firstLine="709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принятые документы в электронном виде распечатываются, заверяются подписью принявшего его сотрудника, регистрируются в журнале учета вх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дящих документов и передаются О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тветственному специалисту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для рассмотр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ния;</w:t>
      </w:r>
    </w:p>
    <w:bookmarkEnd w:id="6"/>
    <w:p w:rsidR="003D578F" w:rsidRPr="00AB6EBC" w:rsidRDefault="003D578F" w:rsidP="004A0414">
      <w:pPr>
        <w:tabs>
          <w:tab w:val="left" w:pos="708"/>
        </w:tabs>
        <w:spacing w:after="0" w:line="336" w:lineRule="atLeast"/>
        <w:ind w:firstLine="709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максимальный срок приема документов не может превышать 15 минут.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3.2.4.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Передача заявления и прилагаемых к нему документов из МФЦ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администрацию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(в случае поступления заявления в МФЦ):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передача документов из МФЦ в Сектор осуществляется на основании реестра, который составляется в двух экземплярах и содержит дату и время передачи;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график приема-передачи документов из МФЦ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администрацию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осуществляется по согласованию между директором МФЦ и заведующего Сектором;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Ответственный специалист, принимающий документы, проверяет в присутствии курьера их соответствие данным, указанным в реестре. При соответствии передаваемых документов данным, указанным в реестре, Ответственный специалист расписывается в их получении, проставляет дату и время получения;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первый экземпляр реестра остается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администрацию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, второй – подлежит возврату курьеру МФЦ;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передача заявления и прилагаемых к нему документов курьером из МФЦ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администрацию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осуществляется в день выдачи заявителю расписки в получении документов. В случае выдачи заявителю расписки в получении документов в субботу, передача заявления и прилагаемых к нему документов курьером из МФЦ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администрацию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осуществляется в первый, следующий за субботой рабочий день.</w:t>
      </w:r>
    </w:p>
    <w:p w:rsidR="003D578F" w:rsidRPr="001D7DE3" w:rsidRDefault="003D578F" w:rsidP="001D7DE3">
      <w:pPr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3.3.</w:t>
      </w:r>
      <w:r w:rsidRPr="001D7DE3">
        <w:rPr>
          <w:rFonts w:ascii="Times New Roman" w:hAnsi="Times New Roman"/>
          <w:color w:val="2D2D2D"/>
          <w:sz w:val="28"/>
          <w:szCs w:val="28"/>
          <w:lang w:eastAsia="ru-RU"/>
        </w:rPr>
        <w:t>Уведомительная регистрация трудового договора (отказ в предоста</w:t>
      </w:r>
      <w:r w:rsidRPr="001D7DE3">
        <w:rPr>
          <w:rFonts w:ascii="Times New Roman" w:hAnsi="Times New Roman"/>
          <w:color w:val="2D2D2D"/>
          <w:sz w:val="28"/>
          <w:szCs w:val="28"/>
          <w:lang w:eastAsia="ru-RU"/>
        </w:rPr>
        <w:t>в</w:t>
      </w:r>
      <w:r w:rsidRPr="001D7DE3">
        <w:rPr>
          <w:rFonts w:ascii="Times New Roman" w:hAnsi="Times New Roman"/>
          <w:color w:val="2D2D2D"/>
          <w:sz w:val="28"/>
          <w:szCs w:val="28"/>
          <w:lang w:eastAsia="ru-RU"/>
        </w:rPr>
        <w:t>лении Муниципальной услуги) либо регистрации факта прекращения трудового договора</w:t>
      </w:r>
      <w:r>
        <w:rPr>
          <w:rFonts w:ascii="Times New Roman" w:hAnsi="Times New Roman"/>
          <w:color w:val="2D2D2D"/>
          <w:sz w:val="28"/>
          <w:szCs w:val="28"/>
          <w:lang w:eastAsia="ru-RU"/>
        </w:rPr>
        <w:t>.</w:t>
      </w:r>
    </w:p>
    <w:p w:rsidR="003D578F" w:rsidRPr="00AB6EBC" w:rsidRDefault="003D578F" w:rsidP="004A0414">
      <w:pPr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3.4.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Регистрация трудового договора осуществляется путем внесения з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а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писи в Журнал регистрации трудовых договоров с работодателем - физическим лицом с присвоением трудовому договору порядкового номера, который пр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ставляется на каждом экземпляре трудового договора с указанием даты регис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т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рации, подлинность которых удостоверяется подписью и печатью.</w:t>
      </w:r>
    </w:p>
    <w:p w:rsidR="003D578F" w:rsidRPr="00AB6EBC" w:rsidRDefault="003D578F" w:rsidP="004A0414">
      <w:pPr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3.5.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Письменный отказ в предоставлении Муниципальной услуги с указ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а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нием причин и оснований для отказа, указанных в настояще</w:t>
      </w:r>
      <w:r>
        <w:rPr>
          <w:rFonts w:ascii="Times New Roman" w:hAnsi="Times New Roman"/>
          <w:color w:val="2D2D2D"/>
          <w:sz w:val="28"/>
          <w:szCs w:val="28"/>
          <w:lang w:eastAsia="ru-RU"/>
        </w:rPr>
        <w:t>м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Администрати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в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н</w:t>
      </w:r>
      <w:r>
        <w:rPr>
          <w:rFonts w:ascii="Times New Roman" w:hAnsi="Times New Roman"/>
          <w:color w:val="2D2D2D"/>
          <w:sz w:val="28"/>
          <w:szCs w:val="28"/>
          <w:lang w:eastAsia="ru-RU"/>
        </w:rPr>
        <w:t>ом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регламент</w:t>
      </w:r>
      <w:r>
        <w:rPr>
          <w:rFonts w:ascii="Times New Roman" w:hAnsi="Times New Roman"/>
          <w:color w:val="2D2D2D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осуществляется в течении 3-х рабочих дней с момента регис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т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рации заявления.</w:t>
      </w:r>
    </w:p>
    <w:p w:rsidR="003D578F" w:rsidRPr="0055694F" w:rsidRDefault="003D578F" w:rsidP="0055694F">
      <w:pPr>
        <w:spacing w:after="0" w:line="336" w:lineRule="atLeast"/>
        <w:ind w:firstLine="709"/>
        <w:jc w:val="both"/>
        <w:rPr>
          <w:rFonts w:ascii="Times New Roman" w:hAnsi="Times New Roman"/>
          <w:color w:val="2D2D2D"/>
          <w:sz w:val="28"/>
          <w:szCs w:val="28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3.6.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Регистрация факта прекращения трудового договора осуществляется путем внесения соответствующей записи в Журнал регистрации трудовых д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говоров работодателей - физических лиц с присвоением порядкового номера, который проставляется на каждом экземпляре трудового договора с указанием даты регистрации факта прекращения трудового договора, подлинность кот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рых удостоверяется подписью </w:t>
      </w:r>
      <w:r>
        <w:rPr>
          <w:rFonts w:ascii="Times New Roman" w:hAnsi="Times New Roman"/>
          <w:color w:val="2D2D2D"/>
          <w:sz w:val="28"/>
          <w:szCs w:val="28"/>
          <w:lang w:eastAsia="ru-RU"/>
        </w:rPr>
        <w:t>и печатью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.</w:t>
      </w:r>
    </w:p>
    <w:p w:rsidR="003D578F" w:rsidRPr="00AB6EBC" w:rsidRDefault="003D578F" w:rsidP="004A0414">
      <w:pPr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 xml:space="preserve">3.7. 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Срок регистрации факта прекращения трудового договора осущест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в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ляется в день регистрации заявления, в случае поступления заявления в МФЦ в день получения документов из МФЦ.</w:t>
      </w:r>
    </w:p>
    <w:p w:rsidR="003D578F" w:rsidRPr="0055694F" w:rsidRDefault="003D578F" w:rsidP="0055694F">
      <w:pPr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3.8.</w:t>
      </w:r>
      <w:r w:rsidRPr="0055694F">
        <w:rPr>
          <w:rFonts w:ascii="Times New Roman" w:hAnsi="Times New Roman"/>
          <w:color w:val="141414"/>
          <w:sz w:val="28"/>
          <w:szCs w:val="28"/>
          <w:lang w:eastAsia="ru-RU"/>
        </w:rPr>
        <w:t xml:space="preserve">Передача </w:t>
      </w:r>
      <w:r w:rsidRPr="0055694F">
        <w:rPr>
          <w:rFonts w:ascii="Times New Roman" w:hAnsi="Times New Roman"/>
          <w:color w:val="141414"/>
          <w:sz w:val="28"/>
          <w:szCs w:val="28"/>
          <w:lang w:eastAsia="ar-SA"/>
        </w:rPr>
        <w:t xml:space="preserve">документов, подтверждающих принятие решения </w:t>
      </w:r>
      <w:r w:rsidRPr="0055694F">
        <w:rPr>
          <w:rFonts w:ascii="Times New Roman" w:hAnsi="Times New Roman"/>
          <w:color w:val="141414"/>
          <w:sz w:val="28"/>
          <w:szCs w:val="28"/>
          <w:lang w:eastAsia="ru-RU"/>
        </w:rPr>
        <w:t>из Сект</w:t>
      </w:r>
      <w:r w:rsidRPr="0055694F">
        <w:rPr>
          <w:rFonts w:ascii="Times New Roman" w:hAnsi="Times New Roman"/>
          <w:color w:val="141414"/>
          <w:sz w:val="28"/>
          <w:szCs w:val="28"/>
          <w:lang w:eastAsia="ru-RU"/>
        </w:rPr>
        <w:t>о</w:t>
      </w:r>
      <w:r w:rsidRPr="0055694F">
        <w:rPr>
          <w:rFonts w:ascii="Times New Roman" w:hAnsi="Times New Roman"/>
          <w:color w:val="141414"/>
          <w:sz w:val="28"/>
          <w:szCs w:val="28"/>
          <w:lang w:eastAsia="ru-RU"/>
        </w:rPr>
        <w:t>ра в МФЦ (в случае поступления заявления в МФЦ)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ar-SA"/>
        </w:rPr>
        <w:t>3.8.1.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Передача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документов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из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администрации Белоглинского </w:t>
      </w:r>
      <w:r w:rsidRPr="00F92BFD">
        <w:rPr>
          <w:rFonts w:ascii="Times New Roman" w:hAnsi="Times New Roman"/>
          <w:sz w:val="28"/>
          <w:szCs w:val="28"/>
          <w:lang w:eastAsia="ru-RU"/>
        </w:rPr>
        <w:t>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в МФЦ осуществляется на основании реестра, который составляется в двух экземплярах и содержит дату и время передачи.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ar-SA"/>
        </w:rPr>
        <w:t>3.8.2.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График приема-передачи документов из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администрации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в МФЦ осуществляется по согласованию между директором МФЦ и </w:t>
      </w:r>
      <w:r>
        <w:rPr>
          <w:rFonts w:ascii="Times New Roman" w:hAnsi="Times New Roman"/>
          <w:color w:val="141414"/>
          <w:sz w:val="28"/>
          <w:szCs w:val="28"/>
          <w:lang w:eastAsia="ar-SA"/>
        </w:rPr>
        <w:t>главой поселения.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60" w:lineRule="exac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ar-SA"/>
        </w:rPr>
        <w:t>3.8.3.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Сотрудник МФЦ, принимающий документы, проверяет в присутствии курьера их соответствие данным, указанным в реестре. При соответствии передаваемых документов данным, указанным в реестре, сотрудник МФЦ расписывается в их получении, проставляет дату и время получения.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60" w:lineRule="exac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ar-SA"/>
        </w:rPr>
        <w:t>3.8.4.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Первый экземпляр реестра остается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администрации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, второй – подлежит возврату курьеру МФЦ.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60" w:lineRule="exac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ar-SA"/>
        </w:rPr>
        <w:t>3.8.5.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Передача документов курьером из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администрации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в МФЦ осуществляется в день их регистрации.</w:t>
      </w:r>
    </w:p>
    <w:p w:rsidR="003D578F" w:rsidRPr="0055694F" w:rsidRDefault="003D578F" w:rsidP="0055694F">
      <w:pPr>
        <w:tabs>
          <w:tab w:val="left" w:pos="708"/>
        </w:tabs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3.9.</w:t>
      </w:r>
      <w:r w:rsidRPr="0055694F">
        <w:rPr>
          <w:rFonts w:ascii="Times New Roman" w:hAnsi="Times New Roman"/>
          <w:color w:val="141414"/>
          <w:sz w:val="28"/>
          <w:szCs w:val="28"/>
          <w:lang w:eastAsia="ru-RU"/>
        </w:rPr>
        <w:t>Выдача трудового договора с работодателем – физическим лицом, не являющимся индивидуальным предпринимателем.</w:t>
      </w:r>
    </w:p>
    <w:p w:rsidR="003D578F" w:rsidRPr="00AB6EBC" w:rsidRDefault="003D578F" w:rsidP="004A0414">
      <w:pPr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3.9.1.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Выдача заявителю двух экземпляров зарегистрированных трудовых договоров (либо двух экземпляров трудовых договоров с отметкой факта пр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кращения трудового договора) работника и работодателя - физического лица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администрации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осуществляется не позднее 3-х рабочих дней со дня регистрации заявления.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Ответственный специалист устанавливает личность заявителя. Заявитель подтверждает получение результата Муниципальной услуги личной подписью в 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>Журнале регистрации трудовых договоров.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60" w:lineRule="exac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2D2D2D"/>
          <w:sz w:val="28"/>
          <w:szCs w:val="28"/>
          <w:lang w:eastAsia="ru-RU"/>
        </w:rPr>
        <w:t>3.9.2.</w:t>
      </w:r>
      <w:r w:rsidRPr="00AB6EBC">
        <w:rPr>
          <w:rFonts w:ascii="Times New Roman" w:hAnsi="Times New Roman"/>
          <w:color w:val="2D2D2D"/>
          <w:sz w:val="28"/>
          <w:szCs w:val="28"/>
          <w:lang w:eastAsia="ru-RU"/>
        </w:rPr>
        <w:t xml:space="preserve"> В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ыдача результата Муниципальной услуги в МФЦ: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60" w:lineRule="exac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Ответственный специалист МФЦ устанавливает личность заявителя, проверяет наличие расписки, знакомит с содержанием результата Муниципальной услуги и выдает ее; </w:t>
      </w:r>
    </w:p>
    <w:p w:rsidR="003D578F" w:rsidRPr="00AB6EBC" w:rsidRDefault="003D578F" w:rsidP="004A0414">
      <w:pPr>
        <w:tabs>
          <w:tab w:val="left" w:pos="720"/>
          <w:tab w:val="left" w:pos="6480"/>
        </w:tabs>
        <w:suppressAutoHyphens/>
        <w:spacing w:after="0" w:line="360" w:lineRule="exac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заявитель подтверждает получение результата Муниципальной услуги личной подписью с расшифровкой в соответствующей графе расписки, которая хранится в МФЦ.</w:t>
      </w:r>
    </w:p>
    <w:p w:rsidR="003D578F" w:rsidRPr="0055694F" w:rsidRDefault="003D578F" w:rsidP="0055694F">
      <w:pPr>
        <w:suppressAutoHyphens/>
        <w:autoSpaceDE w:val="0"/>
        <w:spacing w:after="0" w:line="336" w:lineRule="atLeast"/>
        <w:ind w:firstLine="68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7" w:name="sub_400"/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3.10. </w:t>
      </w:r>
      <w:r w:rsidRPr="0055694F">
        <w:rPr>
          <w:rFonts w:ascii="Times New Roman" w:hAnsi="Times New Roman"/>
          <w:color w:val="000000"/>
          <w:sz w:val="28"/>
          <w:szCs w:val="28"/>
          <w:lang w:eastAsia="ar-SA"/>
        </w:rPr>
        <w:t>Особенности осуществления административных процедур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Pr="0055694F">
        <w:rPr>
          <w:rFonts w:ascii="Times New Roman" w:hAnsi="Times New Roman"/>
          <w:color w:val="000000"/>
          <w:sz w:val="28"/>
          <w:szCs w:val="28"/>
          <w:lang w:eastAsia="ar-SA"/>
        </w:rPr>
        <w:t>в электронной форме</w:t>
      </w:r>
    </w:p>
    <w:p w:rsidR="003D578F" w:rsidRPr="00AB6EBC" w:rsidRDefault="003D578F" w:rsidP="004A0414">
      <w:pPr>
        <w:suppressAutoHyphens/>
        <w:spacing w:after="0" w:line="336" w:lineRule="atLeast"/>
        <w:ind w:firstLine="68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ar-SA"/>
        </w:rPr>
        <w:t>3.10.1.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В электронной форме через портал государственных и муниципальных услуг (функций), </w:t>
      </w:r>
      <w:r w:rsidRPr="00AB6EBC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портал государственных и муниципальных услуг Краснодарского края, 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при наличии технической возможности могут осуществляться следующие административные процедуры:</w:t>
      </w:r>
    </w:p>
    <w:p w:rsidR="003D578F" w:rsidRPr="00AB6EBC" w:rsidRDefault="003D578F" w:rsidP="004A0414">
      <w:pPr>
        <w:suppressAutoHyphens/>
        <w:autoSpaceDE w:val="0"/>
        <w:spacing w:after="0" w:line="336" w:lineRule="atLeast"/>
        <w:ind w:firstLine="68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1) предоставление в установленном порядке информации заявителю и обеспечения доступа заявителя к сведениям о Муниципальной услуге;</w:t>
      </w:r>
    </w:p>
    <w:p w:rsidR="003D578F" w:rsidRPr="00AB6EBC" w:rsidRDefault="003D578F" w:rsidP="004A0414">
      <w:pPr>
        <w:suppressAutoHyphens/>
        <w:autoSpaceDE w:val="0"/>
        <w:spacing w:after="0" w:line="336" w:lineRule="atLeast"/>
        <w:ind w:firstLine="68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2) возможность получения и копирования заявителем форм заявлений и иных документов, необходимых для получения Муниципальной услуги;</w:t>
      </w:r>
    </w:p>
    <w:p w:rsidR="003D578F" w:rsidRPr="00AB6EBC" w:rsidRDefault="003D578F" w:rsidP="004A0414">
      <w:pPr>
        <w:suppressAutoHyphens/>
        <w:autoSpaceDE w:val="0"/>
        <w:spacing w:after="0" w:line="336" w:lineRule="atLeast"/>
        <w:ind w:firstLine="68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3) подача заявителем заявления, необходимого для предоставления Муниципальной услуги, и прием таких заявлений с использованием информационно-технологической и коммуникационной инфраструктуры, в том числе через портал государственных и муниципальных услуг (функций) </w:t>
      </w:r>
      <w:r w:rsidRPr="00AB6EBC">
        <w:rPr>
          <w:rFonts w:ascii="Times New Roman" w:hAnsi="Times New Roman"/>
          <w:color w:val="141414"/>
          <w:sz w:val="28"/>
          <w:szCs w:val="28"/>
          <w:u w:val="single"/>
          <w:lang w:eastAsia="ar-SA"/>
        </w:rPr>
        <w:t>http://www.gosuslugi.ru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, </w:t>
      </w:r>
      <w:r w:rsidRPr="00AB6EBC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портал государственных и муниципальных услуг Краснодарского края </w:t>
      </w:r>
      <w:hyperlink r:id="rId9" w:history="1">
        <w:r w:rsidRPr="00AB6EBC">
          <w:rPr>
            <w:rFonts w:ascii="Times New Roman" w:hAnsi="Times New Roman"/>
            <w:color w:val="1D62B3"/>
            <w:sz w:val="28"/>
            <w:szCs w:val="28"/>
            <w:lang w:eastAsia="ar-SA"/>
          </w:rPr>
          <w:t>http://www.</w:t>
        </w:r>
        <w:r w:rsidRPr="00AB6EBC">
          <w:rPr>
            <w:rFonts w:ascii="Times New Roman" w:hAnsi="Times New Roman"/>
            <w:color w:val="1D62B3"/>
            <w:sz w:val="28"/>
            <w:szCs w:val="28"/>
            <w:lang w:val="en-US" w:eastAsia="ar-SA"/>
          </w:rPr>
          <w:t>p</w:t>
        </w:r>
        <w:r w:rsidRPr="00AB6EBC">
          <w:rPr>
            <w:rFonts w:ascii="Times New Roman" w:hAnsi="Times New Roman"/>
            <w:color w:val="1D62B3"/>
            <w:sz w:val="28"/>
            <w:szCs w:val="28"/>
            <w:lang w:eastAsia="ar-SA"/>
          </w:rPr>
          <w:t>gu.</w:t>
        </w:r>
        <w:r w:rsidRPr="00AB6EBC">
          <w:rPr>
            <w:rFonts w:ascii="Times New Roman" w:hAnsi="Times New Roman"/>
            <w:color w:val="1D62B3"/>
            <w:sz w:val="28"/>
            <w:szCs w:val="28"/>
            <w:lang w:val="en-US" w:eastAsia="ar-SA"/>
          </w:rPr>
          <w:t>krasnodar</w:t>
        </w:r>
        <w:r w:rsidRPr="00AB6EBC">
          <w:rPr>
            <w:rFonts w:ascii="Times New Roman" w:hAnsi="Times New Roman"/>
            <w:color w:val="1D62B3"/>
            <w:sz w:val="28"/>
            <w:szCs w:val="28"/>
            <w:lang w:eastAsia="ar-SA"/>
          </w:rPr>
          <w:t>.ru</w:t>
        </w:r>
      </w:hyperlink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;</w:t>
      </w:r>
    </w:p>
    <w:p w:rsidR="003D578F" w:rsidRPr="00AB6EBC" w:rsidRDefault="003D578F" w:rsidP="004A0414">
      <w:pPr>
        <w:suppressAutoHyphens/>
        <w:autoSpaceDE w:val="0"/>
        <w:spacing w:after="0" w:line="336" w:lineRule="atLeast"/>
        <w:ind w:firstLine="68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4) возможность для заявителей осуществлять с использованием единого портала государственных и муниципальных услуг (функций) мониторинга хода предоставления Муниципальной услуги;</w:t>
      </w:r>
    </w:p>
    <w:p w:rsidR="003D578F" w:rsidRPr="00AB6EBC" w:rsidRDefault="003D578F" w:rsidP="004A0414">
      <w:pPr>
        <w:suppressAutoHyphens/>
        <w:autoSpaceDE w:val="0"/>
        <w:spacing w:after="0" w:line="336" w:lineRule="atLeast"/>
        <w:ind w:firstLine="68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5) возможность получения заявителем результатов предоставления Муниципальной услуги в электронном виде, если это не запрещено действующим законодательством.</w:t>
      </w:r>
    </w:p>
    <w:p w:rsidR="003D578F" w:rsidRPr="00AB6EBC" w:rsidRDefault="003D578F" w:rsidP="004A0414">
      <w:pPr>
        <w:suppressAutoHyphens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3.10.2.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Гражданин, достигший 18-летнего возраста, при наличии технической возможности вправе подать заявление в электронной форме с использованием 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«Портала государственных и муниципальных услуг (функций)» http://www.gosuslugi.ru и «П</w:t>
      </w:r>
      <w:r w:rsidRPr="00AB6EBC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ортала 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государственных и муниципальных услуг Краснодарского края </w:t>
      </w:r>
      <w:hyperlink r:id="rId10" w:history="1">
        <w:r w:rsidRPr="00AB6EBC">
          <w:rPr>
            <w:rFonts w:ascii="Times New Roman" w:hAnsi="Times New Roman"/>
            <w:color w:val="1D62B3"/>
            <w:sz w:val="28"/>
            <w:szCs w:val="28"/>
            <w:lang w:eastAsia="ar-SA"/>
          </w:rPr>
          <w:t>http://www.</w:t>
        </w:r>
        <w:r w:rsidRPr="00AB6EBC">
          <w:rPr>
            <w:rFonts w:ascii="Times New Roman" w:hAnsi="Times New Roman"/>
            <w:color w:val="1D62B3"/>
            <w:sz w:val="28"/>
            <w:szCs w:val="28"/>
            <w:lang w:val="en-US" w:eastAsia="ar-SA"/>
          </w:rPr>
          <w:t>p</w:t>
        </w:r>
        <w:r w:rsidRPr="00AB6EBC">
          <w:rPr>
            <w:rFonts w:ascii="Times New Roman" w:hAnsi="Times New Roman"/>
            <w:color w:val="1D62B3"/>
            <w:sz w:val="28"/>
            <w:szCs w:val="28"/>
            <w:lang w:eastAsia="ar-SA"/>
          </w:rPr>
          <w:t>gu.</w:t>
        </w:r>
        <w:r w:rsidRPr="00AB6EBC">
          <w:rPr>
            <w:rFonts w:ascii="Times New Roman" w:hAnsi="Times New Roman"/>
            <w:color w:val="1D62B3"/>
            <w:sz w:val="28"/>
            <w:szCs w:val="28"/>
            <w:lang w:val="en-US" w:eastAsia="ar-SA"/>
          </w:rPr>
          <w:t>krasnodar</w:t>
        </w:r>
        <w:r w:rsidRPr="00AB6EBC">
          <w:rPr>
            <w:rFonts w:ascii="Times New Roman" w:hAnsi="Times New Roman"/>
            <w:color w:val="1D62B3"/>
            <w:sz w:val="28"/>
            <w:szCs w:val="28"/>
            <w:lang w:eastAsia="ar-SA"/>
          </w:rPr>
          <w:t>.ru</w:t>
        </w:r>
      </w:hyperlink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>»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(далее - Портал).</w:t>
      </w:r>
    </w:p>
    <w:p w:rsidR="003D578F" w:rsidRPr="00AB6EBC" w:rsidRDefault="003D578F" w:rsidP="004A0414">
      <w:pPr>
        <w:adjustRightInd w:val="0"/>
        <w:spacing w:after="0" w:line="336" w:lineRule="atLeast"/>
        <w:ind w:firstLine="709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3.10.3.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Сведения, содержащиеся в заявлении, подаваемом в электронной форме, должны соответствовать сведениям, содержащимся в установленной форме заявления,</w:t>
      </w:r>
      <w:r w:rsidRPr="00AB6EBC"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представленной на федеральном, региональном Портале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.</w:t>
      </w:r>
    </w:p>
    <w:p w:rsidR="003D578F" w:rsidRPr="00AB6EBC" w:rsidRDefault="003D578F" w:rsidP="004A0414">
      <w:pPr>
        <w:adjustRightInd w:val="0"/>
        <w:spacing w:after="0" w:line="336" w:lineRule="atLeast"/>
        <w:ind w:firstLine="709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3.10.4.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После подачи гражданином заявления с использованием Портала осуществляется передача заявления посредством автоматизированной системы (при условии внедрения системы межведомственного электронного взаимоде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й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ствия) в МФЦ либо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администрацию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</w:t>
      </w:r>
      <w:r w:rsidRPr="00F92BFD">
        <w:rPr>
          <w:rFonts w:ascii="Times New Roman" w:hAnsi="Times New Roman"/>
          <w:sz w:val="28"/>
          <w:szCs w:val="28"/>
          <w:lang w:eastAsia="ru-RU"/>
        </w:rPr>
        <w:t>е</w:t>
      </w:r>
      <w:r w:rsidRPr="00F92BFD">
        <w:rPr>
          <w:rFonts w:ascii="Times New Roman" w:hAnsi="Times New Roman"/>
          <w:sz w:val="28"/>
          <w:szCs w:val="28"/>
          <w:lang w:eastAsia="ru-RU"/>
        </w:rPr>
        <w:t>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.</w:t>
      </w:r>
    </w:p>
    <w:p w:rsidR="003D578F" w:rsidRPr="00AB6EBC" w:rsidRDefault="003D578F" w:rsidP="004A0414">
      <w:pPr>
        <w:adjustRightInd w:val="0"/>
        <w:spacing w:after="0" w:line="336" w:lineRule="atLeast"/>
        <w:ind w:firstLine="709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3.10.5.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Ответственный специалист при поступлении заявления, поданного в электронной форме, осуществляет проверку на наличие оснований для отказа в приеме заявления к рассмотрению. В течение трех рабочих дней, следующих за днем поступления заявления, Ответственный специалист по результатам проверки направляет заявителю уведомление</w:t>
      </w:r>
      <w:r w:rsidRPr="00AB6EBC">
        <w:rPr>
          <w:rFonts w:ascii="Times New Roman" w:hAnsi="Times New Roman"/>
          <w:color w:val="141414"/>
          <w:sz w:val="28"/>
          <w:szCs w:val="28"/>
          <w:lang w:eastAsia="ar-SA"/>
        </w:rPr>
        <w:t xml:space="preserve">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 использованием автоматизир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ванной системы, которое доступно для просмотра заявителю в соответству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ю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щем разделе Портала.</w:t>
      </w:r>
    </w:p>
    <w:p w:rsidR="003D578F" w:rsidRPr="00AB6EBC" w:rsidRDefault="003D578F" w:rsidP="004A0414">
      <w:pPr>
        <w:adjustRightInd w:val="0"/>
        <w:spacing w:after="0" w:line="336" w:lineRule="atLeast"/>
        <w:ind w:firstLine="709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3.10.6.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Уведомление должно содержать информацию о перечне докуме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тов, необходимых для представления заявителем для получения Муниципал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ь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ной услуги.</w:t>
      </w:r>
    </w:p>
    <w:p w:rsidR="003D578F" w:rsidRPr="00AB6EBC" w:rsidRDefault="003D578F" w:rsidP="004A0414">
      <w:pPr>
        <w:adjustRightInd w:val="0"/>
        <w:spacing w:after="0" w:line="336" w:lineRule="atLeast"/>
        <w:ind w:firstLine="709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3.10.7.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Заявление, поданное в электронной форме, считается принятым к рассмотрению и зарегистрированным после предоставления заявителем нео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б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ходимого пакета документов. Срок рассмотрения заявления исчисляется со дня регистрации заявления.</w:t>
      </w:r>
    </w:p>
    <w:p w:rsidR="003D578F" w:rsidRPr="00AB6EBC" w:rsidRDefault="003D578F" w:rsidP="004A0414">
      <w:pPr>
        <w:adjustRightInd w:val="0"/>
        <w:spacing w:after="0" w:line="336" w:lineRule="atLeast"/>
        <w:ind w:firstLine="709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3.10.8.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Принятое заявление распечатывается, заверяется подписью пр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и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нявшего его сотрудника, регистрируется в журнале учета поступающих док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у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ментов.</w:t>
      </w:r>
    </w:p>
    <w:p w:rsidR="003D578F" w:rsidRPr="00AB6EBC" w:rsidRDefault="003D578F" w:rsidP="004A0414">
      <w:pPr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3.10.9.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Для получения Муниципальной услуги гражданин, подавший з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явление в электронной форме, представляет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администрацию Белоглинского 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все надлежащим образом офор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м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ленные документы, указанные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настоящем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Административно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м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регламент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.</w:t>
      </w:r>
    </w:p>
    <w:p w:rsidR="003D578F" w:rsidRPr="00AB6EBC" w:rsidRDefault="003D578F" w:rsidP="004A0414">
      <w:pPr>
        <w:adjustRightInd w:val="0"/>
        <w:spacing w:after="0" w:line="336" w:lineRule="atLeast"/>
        <w:ind w:firstLine="709"/>
        <w:jc w:val="both"/>
        <w:outlineLvl w:val="0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3.10.10.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Исполнение Муниципальной услуги до представления всех нео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б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ходимых документов не допускается.</w:t>
      </w:r>
    </w:p>
    <w:p w:rsidR="003D578F" w:rsidRDefault="003D578F" w:rsidP="004A0414">
      <w:pPr>
        <w:spacing w:after="0" w:line="336" w:lineRule="atLeast"/>
        <w:jc w:val="center"/>
        <w:rPr>
          <w:rFonts w:ascii="Times New Roman" w:hAnsi="Times New Roman"/>
          <w:b/>
          <w:bCs/>
          <w:color w:val="141414"/>
          <w:sz w:val="28"/>
          <w:szCs w:val="24"/>
          <w:lang w:eastAsia="ru-RU"/>
        </w:rPr>
      </w:pPr>
    </w:p>
    <w:p w:rsidR="003D578F" w:rsidRPr="009420E9" w:rsidRDefault="003D578F" w:rsidP="004A0414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  <w:r w:rsidRPr="009420E9">
        <w:rPr>
          <w:rFonts w:ascii="Times New Roman" w:hAnsi="Times New Roman"/>
          <w:bCs/>
          <w:color w:val="141414"/>
          <w:sz w:val="28"/>
          <w:szCs w:val="24"/>
          <w:lang w:eastAsia="ru-RU"/>
        </w:rPr>
        <w:t xml:space="preserve">4. Порядок и формы контроля за предоставлением </w:t>
      </w:r>
    </w:p>
    <w:p w:rsidR="003D578F" w:rsidRPr="009420E9" w:rsidRDefault="003D578F" w:rsidP="004A0414">
      <w:pPr>
        <w:spacing w:after="0" w:line="336" w:lineRule="atLeast"/>
        <w:jc w:val="center"/>
        <w:rPr>
          <w:rFonts w:ascii="Times New Roman" w:hAnsi="Times New Roman"/>
          <w:bCs/>
          <w:color w:val="141414"/>
          <w:sz w:val="28"/>
          <w:szCs w:val="24"/>
          <w:lang w:eastAsia="ru-RU"/>
        </w:rPr>
      </w:pPr>
      <w:r w:rsidRPr="009420E9">
        <w:rPr>
          <w:rFonts w:ascii="Times New Roman" w:hAnsi="Times New Roman"/>
          <w:bCs/>
          <w:color w:val="141414"/>
          <w:sz w:val="28"/>
          <w:szCs w:val="24"/>
          <w:lang w:eastAsia="ru-RU"/>
        </w:rPr>
        <w:t>Муниципальной услуги</w:t>
      </w:r>
    </w:p>
    <w:p w:rsidR="003D578F" w:rsidRPr="00AB6EBC" w:rsidRDefault="003D578F" w:rsidP="004A0414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</w:p>
    <w:bookmarkEnd w:id="7"/>
    <w:p w:rsidR="003D578F" w:rsidRPr="00AB6EBC" w:rsidRDefault="003D578F" w:rsidP="00B95C5C">
      <w:pPr>
        <w:spacing w:after="0" w:line="336" w:lineRule="atLeast"/>
        <w:ind w:firstLine="851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4.1.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Контроль за соблюдением последовательности действий, опред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ленных административными процедурами по предоставлению Муниципальной услуги и принятием решения осуществляется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главой Белогоинского сельского поселения Белоглинского района .</w:t>
      </w:r>
    </w:p>
    <w:p w:rsidR="003D578F" w:rsidRPr="00AB6EBC" w:rsidRDefault="003D578F" w:rsidP="00B95C5C">
      <w:pPr>
        <w:spacing w:after="0" w:line="336" w:lineRule="atLeast"/>
        <w:ind w:firstLine="851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4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.2. Текущий контроль осуществляется в течение установленного срока предоставления Муниципальной услуги путем проведения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проверок соблюд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ния и исполнения Ответственными специалистами положений настоящего 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д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министративного регламента, иных правовых актов.</w:t>
      </w:r>
    </w:p>
    <w:p w:rsidR="003D578F" w:rsidRPr="00AB6EBC" w:rsidRDefault="003D578F" w:rsidP="00B95C5C">
      <w:pPr>
        <w:spacing w:after="0" w:line="336" w:lineRule="atLeast"/>
        <w:ind w:firstLine="851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4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.3. Контроль за полнотой и качеством предоставления Муниципальной услуги включает в себя проведение проверок, выявление и устранение наруш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ний прав заявителей, результатов предоставления Муниципальной услуги, ра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смотрение, принятие решений и подготовку ответов на обращения заявителей, содержащих жалобы на решения, действия (бездействие) специалистов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и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нистрации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Белоглинского района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.</w:t>
      </w:r>
    </w:p>
    <w:p w:rsidR="003D578F" w:rsidRPr="00AB6EBC" w:rsidRDefault="003D578F" w:rsidP="00B95C5C">
      <w:pPr>
        <w:spacing w:after="0" w:line="336" w:lineRule="atLeast"/>
        <w:ind w:firstLine="851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4.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4. По результатам проведенных проверок, в случае выявления наруш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ний прав заявителей, осуществляется привлечение виновных лиц к ответстве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ности в соответствии с законодательством Российской Федерации.</w:t>
      </w:r>
    </w:p>
    <w:p w:rsidR="003D578F" w:rsidRPr="00AB6EBC" w:rsidRDefault="003D578F" w:rsidP="00B95C5C">
      <w:pPr>
        <w:spacing w:after="0" w:line="336" w:lineRule="atLeast"/>
        <w:ind w:firstLine="851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4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.5. Проведение проверок может носить плановый характер (осущест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в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ляться на основании квартальных планов работы) и внеплановый характер (по конкретному обращению заявителя по результатам предоставления Муниц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и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пальной услуги).</w:t>
      </w:r>
    </w:p>
    <w:p w:rsidR="003D578F" w:rsidRPr="00AB6EBC" w:rsidRDefault="003D578F" w:rsidP="00B95C5C">
      <w:pPr>
        <w:spacing w:after="0" w:line="336" w:lineRule="atLeast"/>
        <w:ind w:firstLine="851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4.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6. Ответственные специалисты несут персональную ответственность за соблюдение сроков и порядка приема документов, а также соблюдение сроков выполнения административных</w:t>
      </w:r>
      <w:r w:rsidRPr="00AB6EBC">
        <w:rPr>
          <w:rFonts w:ascii="Times New Roman" w:hAnsi="Times New Roman"/>
          <w:color w:val="141414"/>
          <w:sz w:val="24"/>
          <w:szCs w:val="24"/>
          <w:lang w:eastAsia="ru-RU"/>
        </w:rPr>
        <w:t xml:space="preserve">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процедур, указанных в Административном ре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г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ламенте. </w:t>
      </w:r>
    </w:p>
    <w:p w:rsidR="003D578F" w:rsidRPr="009420E9" w:rsidRDefault="003D578F" w:rsidP="004A0414">
      <w:pPr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</w:p>
    <w:p w:rsidR="003D578F" w:rsidRPr="009420E9" w:rsidRDefault="003D578F" w:rsidP="004A0414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>5. Порядок досудебного обжалования решений или действий</w:t>
      </w:r>
    </w:p>
    <w:p w:rsidR="003D578F" w:rsidRPr="009420E9" w:rsidRDefault="003D578F" w:rsidP="004A0414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 xml:space="preserve">(бездействия), принятых или осуществлённых при предоставлении </w:t>
      </w:r>
    </w:p>
    <w:p w:rsidR="003D578F" w:rsidRPr="009420E9" w:rsidRDefault="003D578F" w:rsidP="004A0414">
      <w:pPr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  <w:r w:rsidRPr="009420E9">
        <w:rPr>
          <w:rFonts w:ascii="Times New Roman" w:hAnsi="Times New Roman"/>
          <w:color w:val="141414"/>
          <w:sz w:val="28"/>
          <w:szCs w:val="28"/>
          <w:lang w:eastAsia="ru-RU"/>
        </w:rPr>
        <w:t>Муниципальной услуги</w:t>
      </w:r>
    </w:p>
    <w:p w:rsidR="003D578F" w:rsidRPr="00AB6EBC" w:rsidRDefault="003D578F" w:rsidP="004A0414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5.1.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Заявитель может обратиться с жалобой в следующих случаях: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8" w:name="sub_110101"/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нарушение срока регистрации принятых документов о предоставлении Муниципальной услуги;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9" w:name="sub_110102"/>
      <w:bookmarkEnd w:id="8"/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10" w:name="sub_110103"/>
      <w:bookmarkEnd w:id="9"/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требование у заявителя документов, не предусмотренных Администр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тивным регламентом;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11" w:name="sub_110104"/>
      <w:bookmarkEnd w:id="10"/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отказ в приеме документов, предоставление которых предусмотрено Административным регламентом у заявителя;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12" w:name="sub_110105"/>
      <w:bookmarkEnd w:id="11"/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Административным регламентом;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13" w:name="sub_110106"/>
      <w:bookmarkEnd w:id="12"/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Административным регламентом;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14" w:name="sub_110107"/>
      <w:bookmarkEnd w:id="13"/>
      <w:r>
        <w:rPr>
          <w:rFonts w:ascii="Times New Roman" w:hAnsi="Times New Roman"/>
          <w:color w:val="000000"/>
          <w:sz w:val="28"/>
          <w:szCs w:val="28"/>
          <w:lang w:eastAsia="ru-RU"/>
        </w:rPr>
        <w:t>-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отказ Ответственного специалиста в исправлении допущенных опечаток и ошибок в выданных в результате предоставления Муниципальной услуги д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кументах, либо нарушение установленного срока таких исправлений.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15" w:name="sub_11021"/>
      <w:bookmarkEnd w:id="14"/>
      <w:r>
        <w:rPr>
          <w:rFonts w:ascii="Times New Roman" w:hAnsi="Times New Roman"/>
          <w:color w:val="000000"/>
          <w:sz w:val="28"/>
          <w:szCs w:val="28"/>
          <w:lang w:eastAsia="ru-RU"/>
        </w:rPr>
        <w:t>5.2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. Жалоба подается в письменной форме на бумажном носителе, 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тронной форме на имя главы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Белоглинск</w:t>
      </w:r>
      <w:r w:rsidRPr="00F92BFD">
        <w:rPr>
          <w:rFonts w:ascii="Times New Roman" w:hAnsi="Times New Roman"/>
          <w:sz w:val="28"/>
          <w:szCs w:val="28"/>
          <w:lang w:eastAsia="ru-RU"/>
        </w:rPr>
        <w:t>о</w:t>
      </w:r>
      <w:r w:rsidRPr="00F92BFD">
        <w:rPr>
          <w:rFonts w:ascii="Times New Roman" w:hAnsi="Times New Roman"/>
          <w:sz w:val="28"/>
          <w:szCs w:val="28"/>
          <w:lang w:eastAsia="ru-RU"/>
        </w:rPr>
        <w:t>го района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16" w:name="sub_11022"/>
      <w:bookmarkEnd w:id="15"/>
      <w:r>
        <w:rPr>
          <w:rFonts w:ascii="Times New Roman" w:hAnsi="Times New Roman"/>
          <w:color w:val="000000"/>
          <w:sz w:val="28"/>
          <w:szCs w:val="28"/>
          <w:lang w:eastAsia="ru-RU"/>
        </w:rPr>
        <w:t>5.3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. Жалоба может быть направлена по почте, через МФЦ, с использов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нием информационно-телекоммуникационной сети Интернет, официального сайта, Портала, а также может быть принята при личном приеме заявителя.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17" w:name="sub_11025"/>
      <w:bookmarkEnd w:id="16"/>
      <w:r>
        <w:rPr>
          <w:rFonts w:ascii="Times New Roman" w:hAnsi="Times New Roman"/>
          <w:color w:val="000000"/>
          <w:sz w:val="28"/>
          <w:szCs w:val="28"/>
          <w:lang w:eastAsia="ru-RU"/>
        </w:rPr>
        <w:t>5.4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. Жалоба должна содержать:</w:t>
      </w:r>
    </w:p>
    <w:bookmarkEnd w:id="17"/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наименование Ответственного специалиста, решения и действия (безде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й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ствие) которого обжалуются;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фамилию, имя, отчество (последнее - при наличии), сведения о месте ж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и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тельства заявителя - физического лица либо наименование, сведения о месте нахождения заявителя - юридического лица, а также номер (номера) контактн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го телефона, адрес (адреса) электронной почты (при наличии) и почтовый а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д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рес, по которым должен быть направлен ответ заявителю;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сведения об обжалуемых решениях и действиях (бездействии) Ответс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венного специалиста;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доводы, на основании которых заявитель не согласен с решением и де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й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ствием (бездействием) ответственного специалиста. Заявителем могут быть представлены документы (при наличии), подтверждающие доводы заявителя, либо их копии.</w:t>
      </w:r>
    </w:p>
    <w:p w:rsidR="003D578F" w:rsidRPr="00AB6EBC" w:rsidRDefault="003D578F" w:rsidP="004A0414">
      <w:pPr>
        <w:adjustRightInd w:val="0"/>
        <w:spacing w:after="0" w:line="336" w:lineRule="atLeast"/>
        <w:ind w:firstLine="708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18" w:name="sub_11026"/>
      <w:r>
        <w:rPr>
          <w:rFonts w:ascii="Times New Roman" w:hAnsi="Times New Roman"/>
          <w:color w:val="000000"/>
          <w:sz w:val="28"/>
          <w:szCs w:val="28"/>
          <w:lang w:eastAsia="ru-RU"/>
        </w:rPr>
        <w:t>5.5.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Жалоба, поступившая в 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администрацию Белоглинского</w:t>
      </w:r>
      <w:r w:rsidRPr="00F92BFD">
        <w:rPr>
          <w:rFonts w:ascii="Times New Roman" w:hAnsi="Times New Roman"/>
          <w:sz w:val="28"/>
          <w:szCs w:val="28"/>
          <w:lang w:eastAsia="ru-RU"/>
        </w:rPr>
        <w:t xml:space="preserve"> сельского п</w:t>
      </w:r>
      <w:r w:rsidRPr="00F92BFD">
        <w:rPr>
          <w:rFonts w:ascii="Times New Roman" w:hAnsi="Times New Roman"/>
          <w:sz w:val="28"/>
          <w:szCs w:val="28"/>
          <w:lang w:eastAsia="ru-RU"/>
        </w:rPr>
        <w:t>о</w:t>
      </w:r>
      <w:r w:rsidRPr="00F92BFD">
        <w:rPr>
          <w:rFonts w:ascii="Times New Roman" w:hAnsi="Times New Roman"/>
          <w:sz w:val="28"/>
          <w:szCs w:val="28"/>
          <w:lang w:eastAsia="ru-RU"/>
        </w:rPr>
        <w:t>селения Белоглинского района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, подлежит рассмотрению должностным лицом, наделенным полномочиями по рассмотрению жалоб, в течение пятнадцати р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бочих дней со дня ее регистрации, а в случае обжалования отказа Ответстве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ного специалиста в приеме документов у заявителя, либо в исправлении доп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щенных опечаток и ошибок, или в случае обжалования нарушения установле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ного срока таких исправлений - в течение пяти рабочих дней со дня ее регис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рации. 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19" w:name="sub_11027"/>
      <w:bookmarkEnd w:id="18"/>
      <w:r>
        <w:rPr>
          <w:rFonts w:ascii="Times New Roman" w:hAnsi="Times New Roman"/>
          <w:color w:val="000000"/>
          <w:sz w:val="28"/>
          <w:szCs w:val="28"/>
          <w:lang w:eastAsia="ru-RU"/>
        </w:rPr>
        <w:t>5.6.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результатам рассмотрения жалобы принимается одно из следу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ю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щих решений:</w:t>
      </w:r>
    </w:p>
    <w:bookmarkEnd w:id="19"/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жалоба признана удовлетворенной, в том числе в форме отмены принят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о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го решения, исправления допущенных опечаток и ошибок в выданных в р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е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зультате предоставления Муниципальной услуги документах, а также в иных формах;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отказ в удовлетворении жалобы.</w:t>
      </w:r>
    </w:p>
    <w:p w:rsidR="003D578F" w:rsidRPr="00AB6EBC" w:rsidRDefault="003D578F" w:rsidP="004A0414">
      <w:pPr>
        <w:adjustRightInd w:val="0"/>
        <w:spacing w:after="0" w:line="336" w:lineRule="atLeast"/>
        <w:ind w:firstLine="720"/>
        <w:jc w:val="both"/>
        <w:rPr>
          <w:rFonts w:ascii="Arial" w:hAnsi="Arial" w:cs="Arial"/>
          <w:color w:val="141414"/>
          <w:sz w:val="24"/>
          <w:szCs w:val="24"/>
          <w:lang w:eastAsia="ru-RU"/>
        </w:rPr>
      </w:pPr>
      <w:bookmarkStart w:id="20" w:name="sub_11029"/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.7. В случае установления в ходе или по результатам рассмотрения ж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лобы признаков состава административного правонарушения или преступления должностное лицо, наделенное полномочиями по рассмотрению жалоб нез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AB6EBC">
        <w:rPr>
          <w:rFonts w:ascii="Times New Roman" w:hAnsi="Times New Roman"/>
          <w:color w:val="000000"/>
          <w:sz w:val="28"/>
          <w:szCs w:val="28"/>
          <w:lang w:eastAsia="ru-RU"/>
        </w:rPr>
        <w:t>медлительно направляет имеющиеся материалы в органы прокуратуры.</w:t>
      </w:r>
    </w:p>
    <w:bookmarkEnd w:id="20"/>
    <w:p w:rsidR="003D578F" w:rsidRDefault="003D578F" w:rsidP="004A0414">
      <w:pPr>
        <w:spacing w:after="0" w:line="336" w:lineRule="atLeast"/>
        <w:jc w:val="both"/>
        <w:rPr>
          <w:rFonts w:ascii="Times New Roman" w:hAnsi="Times New Roman"/>
          <w:color w:val="141414"/>
          <w:sz w:val="28"/>
          <w:szCs w:val="28"/>
          <w:lang w:eastAsia="ru-RU"/>
        </w:rPr>
      </w:pPr>
    </w:p>
    <w:p w:rsidR="003D578F" w:rsidRDefault="003D578F" w:rsidP="004A0414">
      <w:pPr>
        <w:spacing w:after="0" w:line="336" w:lineRule="atLeast"/>
        <w:jc w:val="both"/>
        <w:rPr>
          <w:rFonts w:ascii="Times New Roman" w:hAnsi="Times New Roman"/>
          <w:color w:val="141414"/>
          <w:sz w:val="28"/>
          <w:szCs w:val="28"/>
          <w:lang w:eastAsia="ru-RU"/>
        </w:rPr>
      </w:pPr>
    </w:p>
    <w:p w:rsidR="003D578F" w:rsidRDefault="003D578F" w:rsidP="004A0414">
      <w:pPr>
        <w:spacing w:after="0" w:line="336" w:lineRule="atLeast"/>
        <w:jc w:val="both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Глава Белоглинского сельского </w:t>
      </w:r>
    </w:p>
    <w:p w:rsidR="003D578F" w:rsidRDefault="003D578F" w:rsidP="00F80A1F">
      <w:pPr>
        <w:spacing w:after="0" w:line="336" w:lineRule="atLeast"/>
        <w:jc w:val="both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поселения Белоглинского района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ab/>
        <w:t xml:space="preserve">                                             А.В.Андросов</w:t>
      </w:r>
    </w:p>
    <w:p w:rsidR="003D578F" w:rsidRDefault="003D578F" w:rsidP="0065793B">
      <w:pPr>
        <w:tabs>
          <w:tab w:val="left" w:pos="6720"/>
        </w:tabs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  <w:bookmarkStart w:id="21" w:name="_GoBack"/>
      <w:bookmarkEnd w:id="21"/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                                                            ПРИЛОЖЕНИЕ №1</w:t>
      </w:r>
    </w:p>
    <w:p w:rsidR="003D578F" w:rsidRDefault="003D578F" w:rsidP="00BB69F5">
      <w:pPr>
        <w:tabs>
          <w:tab w:val="left" w:pos="5103"/>
        </w:tabs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                                                                к административному регламенту</w:t>
      </w:r>
    </w:p>
    <w:p w:rsidR="003D578F" w:rsidRDefault="003D578F" w:rsidP="00BB69F5">
      <w:pPr>
        <w:tabs>
          <w:tab w:val="left" w:pos="5103"/>
        </w:tabs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                                                                администрации Белоглинского</w:t>
      </w:r>
    </w:p>
    <w:p w:rsidR="003D578F" w:rsidRDefault="003D578F" w:rsidP="00BB69F5">
      <w:pPr>
        <w:tabs>
          <w:tab w:val="left" w:pos="5103"/>
        </w:tabs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                                                              сельского поселения Белоглинского района</w:t>
      </w:r>
    </w:p>
    <w:p w:rsidR="003D578F" w:rsidRDefault="003D578F" w:rsidP="005B42BF">
      <w:pPr>
        <w:tabs>
          <w:tab w:val="left" w:pos="5103"/>
        </w:tabs>
        <w:spacing w:after="0" w:line="336" w:lineRule="atLeast"/>
        <w:jc w:val="right"/>
        <w:rPr>
          <w:rFonts w:ascii="Times New Roman" w:hAnsi="Times New Roman"/>
          <w:color w:val="141414"/>
          <w:sz w:val="28"/>
          <w:szCs w:val="28"/>
          <w:lang w:eastAsia="ru-RU"/>
        </w:rPr>
      </w:pPr>
      <w:r w:rsidRPr="004A7221">
        <w:rPr>
          <w:rFonts w:ascii="Times New Roman" w:hAnsi="Times New Roman"/>
          <w:sz w:val="28"/>
          <w:szCs w:val="28"/>
          <w:lang w:eastAsia="ar-SA"/>
        </w:rPr>
        <w:t>«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Уведомительная регистрация трудо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вого договора </w:t>
      </w:r>
    </w:p>
    <w:p w:rsidR="003D578F" w:rsidRDefault="003D578F" w:rsidP="00BB69F5">
      <w:pPr>
        <w:tabs>
          <w:tab w:val="left" w:pos="5103"/>
        </w:tabs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                                                       с работодателем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физическим лицом, </w:t>
      </w:r>
    </w:p>
    <w:p w:rsidR="003D578F" w:rsidRDefault="003D578F" w:rsidP="005B42BF">
      <w:pPr>
        <w:tabs>
          <w:tab w:val="left" w:pos="5103"/>
        </w:tabs>
        <w:spacing w:after="0" w:line="336" w:lineRule="atLeast"/>
        <w:jc w:val="right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не являющимся индивидуальным предпринимателем»</w:t>
      </w:r>
    </w:p>
    <w:p w:rsidR="003D578F" w:rsidRDefault="003D578F" w:rsidP="0065793B">
      <w:pPr>
        <w:tabs>
          <w:tab w:val="left" w:pos="5103"/>
        </w:tabs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                                                        от___________ №___</w:t>
      </w:r>
    </w:p>
    <w:p w:rsidR="003D578F" w:rsidRDefault="003D578F" w:rsidP="006425A8">
      <w:pPr>
        <w:tabs>
          <w:tab w:val="left" w:pos="6948"/>
        </w:tabs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</w:p>
    <w:p w:rsidR="003D578F" w:rsidRDefault="003D578F" w:rsidP="006425A8">
      <w:pPr>
        <w:tabs>
          <w:tab w:val="left" w:pos="6948"/>
        </w:tabs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                                                                          Главе Белоглинского сельского </w:t>
      </w:r>
    </w:p>
    <w:p w:rsidR="003D578F" w:rsidRDefault="003D578F" w:rsidP="005B42BF">
      <w:pPr>
        <w:tabs>
          <w:tab w:val="left" w:pos="6948"/>
        </w:tabs>
        <w:spacing w:after="0" w:line="336" w:lineRule="atLeast"/>
        <w:jc w:val="right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поселения Белоглинского района</w:t>
      </w:r>
    </w:p>
    <w:p w:rsidR="003D578F" w:rsidRDefault="003D578F" w:rsidP="005B42BF">
      <w:pPr>
        <w:tabs>
          <w:tab w:val="left" w:pos="6948"/>
        </w:tabs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                                                                          _________________________</w:t>
      </w:r>
    </w:p>
    <w:p w:rsidR="003D578F" w:rsidRPr="005B42BF" w:rsidRDefault="003D578F" w:rsidP="005B42BF">
      <w:pPr>
        <w:pStyle w:val="NoSpacing"/>
        <w:rPr>
          <w:rFonts w:ascii="Times New Roman" w:hAnsi="Times New Roman"/>
          <w:sz w:val="20"/>
          <w:szCs w:val="20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Pr="005B42BF">
        <w:rPr>
          <w:rFonts w:ascii="Times New Roman" w:hAnsi="Times New Roman"/>
          <w:sz w:val="20"/>
          <w:szCs w:val="20"/>
          <w:lang w:eastAsia="ru-RU"/>
        </w:rPr>
        <w:t>Ф.И.О.</w:t>
      </w:r>
    </w:p>
    <w:p w:rsidR="003D578F" w:rsidRDefault="003D578F" w:rsidP="005B42BF">
      <w:pPr>
        <w:tabs>
          <w:tab w:val="left" w:pos="5904"/>
        </w:tabs>
        <w:spacing w:after="0" w:line="336" w:lineRule="atLeast"/>
        <w:jc w:val="both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                                                                                __________________________</w:t>
      </w:r>
    </w:p>
    <w:p w:rsidR="003D578F" w:rsidRPr="005B42BF" w:rsidRDefault="003D578F" w:rsidP="006425A8">
      <w:pPr>
        <w:pStyle w:val="NoSpacing"/>
        <w:ind w:left="5670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Ф.И.О. работодателя физического </w:t>
      </w:r>
      <w:r w:rsidRPr="005B42BF">
        <w:rPr>
          <w:rFonts w:ascii="Times New Roman" w:hAnsi="Times New Roman"/>
          <w:lang w:eastAsia="ru-RU"/>
        </w:rPr>
        <w:t>лица не являющимся индивидуальным пре</w:t>
      </w:r>
      <w:r w:rsidRPr="005B42BF">
        <w:rPr>
          <w:rFonts w:ascii="Times New Roman" w:hAnsi="Times New Roman"/>
          <w:lang w:eastAsia="ru-RU"/>
        </w:rPr>
        <w:t>д</w:t>
      </w:r>
      <w:r w:rsidRPr="005B42BF">
        <w:rPr>
          <w:rFonts w:ascii="Times New Roman" w:hAnsi="Times New Roman"/>
          <w:lang w:eastAsia="ru-RU"/>
        </w:rPr>
        <w:t>принимателем»</w:t>
      </w:r>
    </w:p>
    <w:p w:rsidR="003D578F" w:rsidRPr="006425A8" w:rsidRDefault="003D578F" w:rsidP="006425A8">
      <w:pPr>
        <w:tabs>
          <w:tab w:val="left" w:pos="5652"/>
        </w:tabs>
        <w:spacing w:after="0" w:line="336" w:lineRule="atLeast"/>
        <w:jc w:val="both"/>
        <w:rPr>
          <w:rFonts w:ascii="Times New Roman" w:hAnsi="Times New Roman"/>
          <w:b/>
          <w:color w:val="141414"/>
          <w:sz w:val="24"/>
          <w:szCs w:val="24"/>
          <w:lang w:eastAsia="ru-RU"/>
        </w:rPr>
      </w:pPr>
      <w:r>
        <w:rPr>
          <w:rFonts w:ascii="Arial" w:hAnsi="Arial" w:cs="Arial"/>
          <w:color w:val="141414"/>
          <w:sz w:val="24"/>
          <w:szCs w:val="24"/>
          <w:lang w:eastAsia="ru-RU"/>
        </w:rPr>
        <w:tab/>
      </w:r>
      <w:r w:rsidRPr="006425A8">
        <w:rPr>
          <w:rFonts w:ascii="Times New Roman" w:hAnsi="Times New Roman"/>
          <w:b/>
          <w:color w:val="141414"/>
          <w:sz w:val="24"/>
          <w:szCs w:val="24"/>
          <w:lang w:eastAsia="ru-RU"/>
        </w:rPr>
        <w:t>______________________________</w:t>
      </w:r>
    </w:p>
    <w:p w:rsidR="003D578F" w:rsidRDefault="003D578F" w:rsidP="006425A8">
      <w:pPr>
        <w:pStyle w:val="NoSpacing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204"/>
        </w:tabs>
        <w:rPr>
          <w:rFonts w:ascii="Times New Roman" w:hAnsi="Times New Roman"/>
          <w:lang w:eastAsia="ru-RU"/>
        </w:rPr>
      </w:pPr>
      <w:r w:rsidRPr="006425A8">
        <w:rPr>
          <w:lang w:eastAsia="ru-RU"/>
        </w:rPr>
        <w:tab/>
      </w:r>
      <w:r>
        <w:rPr>
          <w:lang w:eastAsia="ru-RU"/>
        </w:rPr>
        <w:tab/>
        <w:t xml:space="preserve">  </w:t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6425A8">
        <w:rPr>
          <w:lang w:eastAsia="ru-RU"/>
        </w:rPr>
        <w:tab/>
      </w:r>
      <w:r>
        <w:rPr>
          <w:lang w:eastAsia="ru-RU"/>
        </w:rPr>
        <w:tab/>
      </w:r>
      <w:r w:rsidRPr="006425A8">
        <w:rPr>
          <w:rFonts w:ascii="Times New Roman" w:hAnsi="Times New Roman"/>
          <w:lang w:eastAsia="ru-RU"/>
        </w:rPr>
        <w:t>зарегистрированный по адресу</w:t>
      </w:r>
    </w:p>
    <w:p w:rsidR="003D578F" w:rsidRPr="006425A8" w:rsidRDefault="003D578F" w:rsidP="00F80A1F">
      <w:pPr>
        <w:pStyle w:val="NoSpacing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52"/>
          <w:tab w:val="left" w:pos="6204"/>
        </w:tabs>
        <w:rPr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          </w:t>
      </w:r>
    </w:p>
    <w:p w:rsidR="003D578F" w:rsidRDefault="003D578F" w:rsidP="006425A8">
      <w:pPr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</w:p>
    <w:p w:rsidR="003D578F" w:rsidRPr="006425A8" w:rsidRDefault="003D578F" w:rsidP="006425A8">
      <w:pPr>
        <w:spacing w:after="0" w:line="240" w:lineRule="auto"/>
        <w:jc w:val="center"/>
        <w:outlineLvl w:val="0"/>
        <w:rPr>
          <w:rFonts w:ascii="Arial" w:hAnsi="Arial" w:cs="Arial"/>
          <w:b/>
          <w:color w:val="000000"/>
          <w:kern w:val="36"/>
          <w:sz w:val="36"/>
          <w:szCs w:val="36"/>
          <w:lang w:eastAsia="ru-RU"/>
        </w:rPr>
      </w:pPr>
      <w:r w:rsidRPr="006425A8">
        <w:rPr>
          <w:rFonts w:ascii="Times New Roman" w:hAnsi="Times New Roman"/>
          <w:b/>
          <w:kern w:val="36"/>
          <w:sz w:val="28"/>
          <w:szCs w:val="28"/>
          <w:lang w:eastAsia="ru-RU"/>
        </w:rPr>
        <w:t>Заявление</w:t>
      </w:r>
    </w:p>
    <w:p w:rsidR="003D578F" w:rsidRDefault="003D578F" w:rsidP="006425A8">
      <w:pPr>
        <w:spacing w:after="0" w:line="240" w:lineRule="auto"/>
        <w:ind w:firstLine="708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6425A8">
        <w:rPr>
          <w:rFonts w:ascii="Times New Roman" w:hAnsi="Times New Roman"/>
          <w:b/>
          <w:kern w:val="36"/>
          <w:sz w:val="28"/>
          <w:szCs w:val="28"/>
          <w:lang w:eastAsia="ru-RU"/>
        </w:rPr>
        <w:t>Об уведомительной регистрации (регистрации факта расторжения) нужное подчеркнуть) трудового договора, заключенного работником с</w:t>
      </w:r>
    </w:p>
    <w:p w:rsidR="003D578F" w:rsidRDefault="003D578F" w:rsidP="006425A8">
      <w:pPr>
        <w:spacing w:after="0" w:line="240" w:lineRule="auto"/>
        <w:ind w:firstLine="708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6425A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работодателем – физическим лицом, не являющимся</w:t>
      </w:r>
    </w:p>
    <w:p w:rsidR="003D578F" w:rsidRDefault="003D578F" w:rsidP="006425A8">
      <w:pPr>
        <w:spacing w:after="0" w:line="240" w:lineRule="auto"/>
        <w:ind w:firstLine="708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6425A8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индивидуальным предпринимателем.</w:t>
      </w:r>
    </w:p>
    <w:p w:rsidR="003D578F" w:rsidRPr="006425A8" w:rsidRDefault="003D578F" w:rsidP="006425A8">
      <w:pPr>
        <w:spacing w:after="0" w:line="240" w:lineRule="auto"/>
        <w:ind w:firstLine="708"/>
        <w:jc w:val="center"/>
        <w:outlineLvl w:val="0"/>
        <w:rPr>
          <w:rFonts w:ascii="Arial" w:hAnsi="Arial" w:cs="Arial"/>
          <w:b/>
          <w:color w:val="000000"/>
          <w:kern w:val="36"/>
          <w:sz w:val="36"/>
          <w:szCs w:val="36"/>
          <w:lang w:eastAsia="ru-RU"/>
        </w:rPr>
      </w:pPr>
    </w:p>
    <w:p w:rsidR="003D578F" w:rsidRDefault="003D578F" w:rsidP="006425A8">
      <w:pPr>
        <w:tabs>
          <w:tab w:val="left" w:pos="567"/>
        </w:tabs>
        <w:jc w:val="both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ab/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Прошу зарегистрировать трудовой договор (факт расторжения трудового договора), заключенный (-ого) мной с работником</w:t>
      </w:r>
    </w:p>
    <w:p w:rsidR="003D578F" w:rsidRDefault="003D578F" w:rsidP="006425A8">
      <w:pPr>
        <w:pStyle w:val="NoSpacing"/>
        <w:rPr>
          <w:lang w:eastAsia="ru-RU"/>
        </w:rPr>
      </w:pPr>
      <w:r>
        <w:rPr>
          <w:lang w:eastAsia="ru-RU"/>
        </w:rPr>
        <w:t>__________________________________________________________________________________</w:t>
      </w:r>
    </w:p>
    <w:p w:rsidR="003D578F" w:rsidRDefault="003D578F" w:rsidP="006425A8">
      <w:pPr>
        <w:tabs>
          <w:tab w:val="left" w:pos="2124"/>
        </w:tabs>
        <w:jc w:val="both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ab/>
        <w:t>Ф.И.О.</w:t>
      </w:r>
    </w:p>
    <w:p w:rsidR="003D578F" w:rsidRDefault="003D578F" w:rsidP="005B42BF">
      <w:pPr>
        <w:tabs>
          <w:tab w:val="left" w:pos="2796"/>
        </w:tabs>
        <w:jc w:val="both"/>
      </w:pPr>
    </w:p>
    <w:p w:rsidR="003D578F" w:rsidRDefault="003D578F" w:rsidP="006425A8">
      <w:pPr>
        <w:pStyle w:val="NoSpacing"/>
      </w:pPr>
      <w:r>
        <w:t>__________________________________</w:t>
      </w:r>
      <w:r>
        <w:tab/>
        <w:t>_________________________</w:t>
      </w:r>
    </w:p>
    <w:p w:rsidR="003D578F" w:rsidRDefault="003D578F" w:rsidP="006425A8">
      <w:pPr>
        <w:pStyle w:val="NoSpacing"/>
        <w:tabs>
          <w:tab w:val="left" w:pos="2004"/>
          <w:tab w:val="center" w:pos="4844"/>
        </w:tabs>
        <w:rPr>
          <w:rFonts w:ascii="Times New Roman" w:hAnsi="Times New Roman"/>
        </w:rPr>
      </w:pPr>
      <w:r>
        <w:t xml:space="preserve">                          </w:t>
      </w:r>
      <w:r w:rsidRPr="006425A8">
        <w:rPr>
          <w:rFonts w:ascii="Times New Roman" w:hAnsi="Times New Roman"/>
        </w:rPr>
        <w:t>Подпись</w:t>
      </w:r>
      <w:r w:rsidRPr="006425A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  </w:t>
      </w:r>
      <w:r w:rsidRPr="006425A8">
        <w:rPr>
          <w:rFonts w:ascii="Times New Roman" w:hAnsi="Times New Roman"/>
        </w:rPr>
        <w:t>Дата</w:t>
      </w:r>
    </w:p>
    <w:p w:rsidR="003D578F" w:rsidRDefault="003D578F" w:rsidP="006425A8"/>
    <w:p w:rsidR="003D578F" w:rsidRDefault="003D578F" w:rsidP="006425A8">
      <w:pPr>
        <w:tabs>
          <w:tab w:val="left" w:pos="6480"/>
        </w:tabs>
      </w:pPr>
      <w:r>
        <w:tab/>
      </w:r>
    </w:p>
    <w:p w:rsidR="003D578F" w:rsidRDefault="003D578F" w:rsidP="006425A8">
      <w:pPr>
        <w:tabs>
          <w:tab w:val="left" w:pos="6480"/>
        </w:tabs>
      </w:pPr>
    </w:p>
    <w:p w:rsidR="003D578F" w:rsidRDefault="003D578F" w:rsidP="006425A8">
      <w:pPr>
        <w:tabs>
          <w:tab w:val="left" w:pos="6480"/>
        </w:tabs>
      </w:pPr>
    </w:p>
    <w:p w:rsidR="003D578F" w:rsidRDefault="003D578F" w:rsidP="006425A8">
      <w:pPr>
        <w:tabs>
          <w:tab w:val="left" w:pos="6480"/>
        </w:tabs>
      </w:pPr>
    </w:p>
    <w:p w:rsidR="003D578F" w:rsidRDefault="003D578F" w:rsidP="006425A8">
      <w:pPr>
        <w:tabs>
          <w:tab w:val="left" w:pos="6480"/>
        </w:tabs>
      </w:pPr>
    </w:p>
    <w:p w:rsidR="003D578F" w:rsidRDefault="003D578F" w:rsidP="006425A8">
      <w:pPr>
        <w:tabs>
          <w:tab w:val="left" w:pos="6720"/>
        </w:tabs>
        <w:spacing w:after="0" w:line="336" w:lineRule="atLeast"/>
        <w:jc w:val="right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4"/>
          <w:szCs w:val="24"/>
          <w:lang w:eastAsia="ru-RU"/>
        </w:rPr>
        <w:tab/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>ПРИЛОЖЕНИЕ №2</w:t>
      </w:r>
    </w:p>
    <w:p w:rsidR="003D578F" w:rsidRDefault="003D578F" w:rsidP="006425A8">
      <w:pPr>
        <w:tabs>
          <w:tab w:val="left" w:pos="5103"/>
        </w:tabs>
        <w:spacing w:after="0" w:line="336" w:lineRule="atLeast"/>
        <w:jc w:val="right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к административному регламенту</w:t>
      </w:r>
    </w:p>
    <w:p w:rsidR="003D578F" w:rsidRDefault="003D578F" w:rsidP="006425A8">
      <w:pPr>
        <w:tabs>
          <w:tab w:val="left" w:pos="5103"/>
        </w:tabs>
        <w:spacing w:after="0" w:line="336" w:lineRule="atLeast"/>
        <w:jc w:val="right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администрации Белоглинского</w:t>
      </w:r>
    </w:p>
    <w:p w:rsidR="003D578F" w:rsidRDefault="003D578F" w:rsidP="006425A8">
      <w:pPr>
        <w:tabs>
          <w:tab w:val="left" w:pos="5103"/>
        </w:tabs>
        <w:spacing w:after="0" w:line="336" w:lineRule="atLeast"/>
        <w:jc w:val="right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сельского поселения Белоглинского района</w:t>
      </w:r>
    </w:p>
    <w:p w:rsidR="003D578F" w:rsidRDefault="003D578F" w:rsidP="006425A8">
      <w:pPr>
        <w:tabs>
          <w:tab w:val="left" w:pos="5103"/>
        </w:tabs>
        <w:spacing w:after="0" w:line="336" w:lineRule="atLeast"/>
        <w:jc w:val="right"/>
        <w:rPr>
          <w:rFonts w:ascii="Times New Roman" w:hAnsi="Times New Roman"/>
          <w:color w:val="141414"/>
          <w:sz w:val="28"/>
          <w:szCs w:val="28"/>
          <w:lang w:eastAsia="ru-RU"/>
        </w:rPr>
      </w:pPr>
      <w:r w:rsidRPr="004A7221">
        <w:rPr>
          <w:rFonts w:ascii="Times New Roman" w:hAnsi="Times New Roman"/>
          <w:sz w:val="28"/>
          <w:szCs w:val="28"/>
          <w:lang w:eastAsia="ar-SA"/>
        </w:rPr>
        <w:t>«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Уведомительная регистрация трудо</w:t>
      </w: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вого договора </w:t>
      </w:r>
    </w:p>
    <w:p w:rsidR="003D578F" w:rsidRDefault="003D578F" w:rsidP="006425A8">
      <w:pPr>
        <w:tabs>
          <w:tab w:val="left" w:pos="5103"/>
        </w:tabs>
        <w:spacing w:after="0" w:line="336" w:lineRule="atLeast"/>
        <w:jc w:val="right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 xml:space="preserve">с работодателем </w:t>
      </w: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 xml:space="preserve">физическим лицом, </w:t>
      </w:r>
    </w:p>
    <w:p w:rsidR="003D578F" w:rsidRDefault="003D578F" w:rsidP="006425A8">
      <w:pPr>
        <w:tabs>
          <w:tab w:val="left" w:pos="5103"/>
        </w:tabs>
        <w:spacing w:after="0" w:line="336" w:lineRule="atLeast"/>
        <w:jc w:val="right"/>
        <w:rPr>
          <w:rFonts w:ascii="Times New Roman" w:hAnsi="Times New Roman"/>
          <w:color w:val="141414"/>
          <w:sz w:val="28"/>
          <w:szCs w:val="28"/>
          <w:lang w:eastAsia="ru-RU"/>
        </w:rPr>
      </w:pPr>
      <w:r w:rsidRPr="00AB6EBC">
        <w:rPr>
          <w:rFonts w:ascii="Times New Roman" w:hAnsi="Times New Roman"/>
          <w:color w:val="141414"/>
          <w:sz w:val="28"/>
          <w:szCs w:val="28"/>
          <w:lang w:eastAsia="ru-RU"/>
        </w:rPr>
        <w:t>не являющимся индивидуальным предпринимателем»</w:t>
      </w:r>
    </w:p>
    <w:p w:rsidR="003D578F" w:rsidRDefault="003D578F" w:rsidP="006425A8">
      <w:pPr>
        <w:tabs>
          <w:tab w:val="left" w:pos="5103"/>
        </w:tabs>
        <w:spacing w:after="0" w:line="336" w:lineRule="atLeast"/>
        <w:jc w:val="right"/>
        <w:rPr>
          <w:rFonts w:ascii="Times New Roman" w:hAnsi="Times New Roman"/>
          <w:color w:val="141414"/>
          <w:sz w:val="28"/>
          <w:szCs w:val="28"/>
          <w:lang w:eastAsia="ru-RU"/>
        </w:rPr>
      </w:pPr>
      <w:r>
        <w:rPr>
          <w:rFonts w:ascii="Times New Roman" w:hAnsi="Times New Roman"/>
          <w:color w:val="141414"/>
          <w:sz w:val="28"/>
          <w:szCs w:val="28"/>
          <w:lang w:eastAsia="ru-RU"/>
        </w:rPr>
        <w:t>от___________№___</w:t>
      </w:r>
    </w:p>
    <w:p w:rsidR="003D578F" w:rsidRDefault="003D578F" w:rsidP="006425A8">
      <w:pPr>
        <w:tabs>
          <w:tab w:val="left" w:pos="5844"/>
        </w:tabs>
        <w:spacing w:after="0" w:line="220" w:lineRule="auto"/>
        <w:rPr>
          <w:rFonts w:ascii="Times New Roman" w:hAnsi="Times New Roman"/>
          <w:color w:val="141414"/>
          <w:sz w:val="24"/>
          <w:szCs w:val="24"/>
          <w:lang w:eastAsia="ru-RU"/>
        </w:rPr>
      </w:pPr>
    </w:p>
    <w:p w:rsidR="003D578F" w:rsidRDefault="003D578F" w:rsidP="006425A8">
      <w:pPr>
        <w:spacing w:after="0" w:line="220" w:lineRule="auto"/>
        <w:jc w:val="center"/>
        <w:rPr>
          <w:rFonts w:ascii="Times New Roman" w:hAnsi="Times New Roman"/>
          <w:color w:val="141414"/>
          <w:sz w:val="24"/>
          <w:szCs w:val="24"/>
          <w:lang w:eastAsia="ru-RU"/>
        </w:rPr>
      </w:pPr>
    </w:p>
    <w:p w:rsidR="003D578F" w:rsidRDefault="003D578F" w:rsidP="006425A8">
      <w:pPr>
        <w:spacing w:after="0" w:line="220" w:lineRule="auto"/>
        <w:jc w:val="center"/>
        <w:rPr>
          <w:rFonts w:ascii="Times New Roman" w:hAnsi="Times New Roman"/>
          <w:color w:val="141414"/>
          <w:sz w:val="24"/>
          <w:szCs w:val="24"/>
          <w:lang w:eastAsia="ru-RU"/>
        </w:rPr>
      </w:pPr>
    </w:p>
    <w:p w:rsidR="003D578F" w:rsidRDefault="003D578F" w:rsidP="006425A8">
      <w:pPr>
        <w:spacing w:after="0" w:line="220" w:lineRule="auto"/>
        <w:jc w:val="center"/>
        <w:rPr>
          <w:rFonts w:ascii="Times New Roman" w:hAnsi="Times New Roman"/>
          <w:color w:val="141414"/>
          <w:sz w:val="24"/>
          <w:szCs w:val="24"/>
          <w:lang w:eastAsia="ru-RU"/>
        </w:rPr>
      </w:pPr>
    </w:p>
    <w:p w:rsidR="003D578F" w:rsidRPr="006425A8" w:rsidRDefault="003D578F" w:rsidP="006425A8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425A8">
        <w:rPr>
          <w:rFonts w:ascii="Times New Roman" w:hAnsi="Times New Roman"/>
          <w:b/>
          <w:sz w:val="28"/>
          <w:szCs w:val="28"/>
          <w:lang w:eastAsia="ru-RU"/>
        </w:rPr>
        <w:t>БЛОК-СХЕМА</w:t>
      </w:r>
    </w:p>
    <w:p w:rsidR="003D578F" w:rsidRDefault="003D578F" w:rsidP="006425A8">
      <w:pPr>
        <w:pStyle w:val="NoSpacing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425A8">
        <w:rPr>
          <w:rFonts w:ascii="Times New Roman" w:hAnsi="Times New Roman"/>
          <w:sz w:val="28"/>
          <w:szCs w:val="28"/>
          <w:lang w:eastAsia="ru-RU"/>
        </w:rPr>
        <w:t>последовательности действий по предоставлению Муниципальной услуги об уведомительной регистрации трудового договора с работодателем – физич</w:t>
      </w:r>
      <w:r w:rsidRPr="006425A8">
        <w:rPr>
          <w:rFonts w:ascii="Times New Roman" w:hAnsi="Times New Roman"/>
          <w:sz w:val="28"/>
          <w:szCs w:val="28"/>
          <w:lang w:eastAsia="ru-RU"/>
        </w:rPr>
        <w:t>е</w:t>
      </w:r>
      <w:r w:rsidRPr="006425A8">
        <w:rPr>
          <w:rFonts w:ascii="Times New Roman" w:hAnsi="Times New Roman"/>
          <w:sz w:val="28"/>
          <w:szCs w:val="28"/>
          <w:lang w:eastAsia="ru-RU"/>
        </w:rPr>
        <w:t>ским лицом, не являющимся индивидуальным предпринимателем.</w:t>
      </w:r>
    </w:p>
    <w:p w:rsidR="003D578F" w:rsidRPr="006425A8" w:rsidRDefault="003D578F" w:rsidP="006425A8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08"/>
        <w:gridCol w:w="2295"/>
        <w:gridCol w:w="1488"/>
        <w:gridCol w:w="2564"/>
        <w:gridCol w:w="1499"/>
      </w:tblGrid>
      <w:tr w:rsidR="003D578F" w:rsidRPr="003C5636" w:rsidTr="006425A8">
        <w:trPr>
          <w:gridBefore w:val="1"/>
          <w:gridAfter w:val="1"/>
          <w:wBefore w:w="2019" w:type="dxa"/>
          <w:wAfter w:w="1509" w:type="dxa"/>
        </w:trPr>
        <w:tc>
          <w:tcPr>
            <w:tcW w:w="6377" w:type="dxa"/>
            <w:gridSpan w:val="3"/>
          </w:tcPr>
          <w:p w:rsidR="003D578F" w:rsidRDefault="003D578F" w:rsidP="009E7B0A">
            <w:pPr>
              <w:spacing w:after="0" w:line="220" w:lineRule="auto"/>
              <w:jc w:val="center"/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</w:pP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 xml:space="preserve">Прием заявления и пакета документов для предоставления Муниципальной услуги </w:t>
            </w:r>
          </w:p>
          <w:p w:rsidR="003D578F" w:rsidRPr="00AB6EBC" w:rsidRDefault="003D578F" w:rsidP="009E7B0A">
            <w:pPr>
              <w:spacing w:after="0" w:line="220" w:lineRule="auto"/>
              <w:jc w:val="center"/>
              <w:rPr>
                <w:rFonts w:ascii="Arial" w:hAnsi="Arial" w:cs="Arial"/>
                <w:color w:val="141414"/>
                <w:sz w:val="24"/>
                <w:szCs w:val="24"/>
                <w:lang w:eastAsia="ru-RU"/>
              </w:rPr>
            </w:pPr>
          </w:p>
        </w:tc>
      </w:tr>
      <w:tr w:rsidR="003D578F" w:rsidRPr="003C5636" w:rsidTr="006425A8">
        <w:trPr>
          <w:gridBefore w:val="1"/>
          <w:gridAfter w:val="1"/>
          <w:wBefore w:w="2019" w:type="dxa"/>
          <w:wAfter w:w="1509" w:type="dxa"/>
        </w:trPr>
        <w:tc>
          <w:tcPr>
            <w:tcW w:w="6377" w:type="dxa"/>
            <w:gridSpan w:val="3"/>
            <w:tcBorders>
              <w:left w:val="nil"/>
              <w:right w:val="nil"/>
            </w:tcBorders>
          </w:tcPr>
          <w:p w:rsidR="003D578F" w:rsidRPr="00AB6EBC" w:rsidRDefault="003D578F" w:rsidP="009E7B0A">
            <w:pPr>
              <w:spacing w:after="0" w:line="240" w:lineRule="auto"/>
              <w:rPr>
                <w:rFonts w:ascii="Trebuchet MS" w:hAnsi="Trebuchet MS" w:cs="Tahoma"/>
                <w:color w:val="5E6467"/>
                <w:sz w:val="18"/>
                <w:szCs w:val="18"/>
                <w:lang w:eastAsia="ru-RU"/>
              </w:rPr>
            </w:pPr>
          </w:p>
        </w:tc>
      </w:tr>
      <w:tr w:rsidR="003D578F" w:rsidRPr="003C5636" w:rsidTr="006425A8">
        <w:trPr>
          <w:gridBefore w:val="1"/>
          <w:gridAfter w:val="1"/>
          <w:wBefore w:w="2019" w:type="dxa"/>
          <w:wAfter w:w="1509" w:type="dxa"/>
        </w:trPr>
        <w:tc>
          <w:tcPr>
            <w:tcW w:w="6377" w:type="dxa"/>
            <w:gridSpan w:val="3"/>
          </w:tcPr>
          <w:p w:rsidR="003D578F" w:rsidRDefault="003D578F" w:rsidP="009E7B0A">
            <w:pPr>
              <w:spacing w:after="0" w:line="220" w:lineRule="auto"/>
              <w:jc w:val="center"/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</w:pPr>
          </w:p>
          <w:p w:rsidR="003D578F" w:rsidRDefault="003D578F" w:rsidP="009E7B0A">
            <w:pPr>
              <w:spacing w:after="0" w:line="220" w:lineRule="auto"/>
              <w:jc w:val="center"/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</w:pP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Рассмотрение заявления и документов</w:t>
            </w:r>
          </w:p>
          <w:p w:rsidR="003D578F" w:rsidRPr="00AB6EBC" w:rsidRDefault="003D578F" w:rsidP="009E7B0A">
            <w:pPr>
              <w:spacing w:after="0" w:line="220" w:lineRule="auto"/>
              <w:jc w:val="center"/>
              <w:rPr>
                <w:rFonts w:ascii="Arial" w:hAnsi="Arial" w:cs="Arial"/>
                <w:color w:val="141414"/>
                <w:sz w:val="24"/>
                <w:szCs w:val="24"/>
                <w:lang w:eastAsia="ru-RU"/>
              </w:rPr>
            </w:pPr>
          </w:p>
        </w:tc>
      </w:tr>
      <w:tr w:rsidR="003D578F" w:rsidRPr="003C5636" w:rsidTr="006425A8">
        <w:trPr>
          <w:gridBefore w:val="1"/>
          <w:gridAfter w:val="1"/>
          <w:wBefore w:w="2019" w:type="dxa"/>
          <w:wAfter w:w="1509" w:type="dxa"/>
        </w:trPr>
        <w:tc>
          <w:tcPr>
            <w:tcW w:w="6377" w:type="dxa"/>
            <w:gridSpan w:val="3"/>
            <w:tcBorders>
              <w:left w:val="nil"/>
              <w:right w:val="nil"/>
            </w:tcBorders>
          </w:tcPr>
          <w:p w:rsidR="003D578F" w:rsidRPr="00AB6EBC" w:rsidRDefault="003D578F" w:rsidP="009E7B0A">
            <w:pPr>
              <w:spacing w:after="0" w:line="240" w:lineRule="auto"/>
              <w:rPr>
                <w:rFonts w:ascii="Trebuchet MS" w:hAnsi="Trebuchet MS" w:cs="Tahoma"/>
                <w:color w:val="5E6467"/>
                <w:sz w:val="18"/>
                <w:szCs w:val="18"/>
                <w:lang w:eastAsia="ru-RU"/>
              </w:rPr>
            </w:pPr>
          </w:p>
        </w:tc>
      </w:tr>
      <w:tr w:rsidR="003D578F" w:rsidRPr="003C5636" w:rsidTr="006425A8">
        <w:trPr>
          <w:gridBefore w:val="1"/>
          <w:gridAfter w:val="1"/>
          <w:wBefore w:w="2019" w:type="dxa"/>
          <w:wAfter w:w="1509" w:type="dxa"/>
        </w:trPr>
        <w:tc>
          <w:tcPr>
            <w:tcW w:w="6377" w:type="dxa"/>
            <w:gridSpan w:val="3"/>
          </w:tcPr>
          <w:p w:rsidR="003D578F" w:rsidRDefault="003D578F" w:rsidP="009E7B0A">
            <w:pPr>
              <w:spacing w:after="0" w:line="220" w:lineRule="auto"/>
              <w:jc w:val="center"/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</w:pPr>
          </w:p>
          <w:p w:rsidR="003D578F" w:rsidRDefault="003D578F" w:rsidP="009E7B0A">
            <w:pPr>
              <w:spacing w:after="0" w:line="220" w:lineRule="auto"/>
              <w:jc w:val="center"/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</w:pP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Принятие решения</w:t>
            </w:r>
          </w:p>
          <w:p w:rsidR="003D578F" w:rsidRPr="00AB6EBC" w:rsidRDefault="003D578F" w:rsidP="009E7B0A">
            <w:pPr>
              <w:spacing w:after="0" w:line="220" w:lineRule="auto"/>
              <w:jc w:val="center"/>
              <w:rPr>
                <w:rFonts w:ascii="Arial" w:hAnsi="Arial" w:cs="Arial"/>
                <w:color w:val="141414"/>
                <w:sz w:val="24"/>
                <w:szCs w:val="24"/>
                <w:lang w:eastAsia="ru-RU"/>
              </w:rPr>
            </w:pPr>
          </w:p>
        </w:tc>
      </w:tr>
      <w:tr w:rsidR="003D578F" w:rsidRPr="003C5636" w:rsidTr="006425A8">
        <w:tc>
          <w:tcPr>
            <w:tcW w:w="4323" w:type="dxa"/>
            <w:gridSpan w:val="2"/>
          </w:tcPr>
          <w:p w:rsidR="003D578F" w:rsidRDefault="003D578F" w:rsidP="009E7B0A">
            <w:pPr>
              <w:spacing w:after="0" w:line="220" w:lineRule="auto"/>
              <w:jc w:val="center"/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</w:pPr>
            <w:r w:rsidRPr="003C5636">
              <w:tab/>
            </w:r>
          </w:p>
          <w:p w:rsidR="003D578F" w:rsidRPr="00AB6EBC" w:rsidRDefault="003D578F" w:rsidP="009E7B0A">
            <w:pPr>
              <w:spacing w:after="0" w:line="220" w:lineRule="auto"/>
              <w:jc w:val="center"/>
              <w:rPr>
                <w:rFonts w:ascii="Arial" w:hAnsi="Arial" w:cs="Arial"/>
                <w:color w:val="141414"/>
                <w:sz w:val="24"/>
                <w:szCs w:val="24"/>
                <w:lang w:eastAsia="ru-RU"/>
              </w:rPr>
            </w:pP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В случае принятия решения о предо</w:t>
            </w: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с</w:t>
            </w: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 xml:space="preserve">тавлении Муниципальной услуги </w:t>
            </w:r>
          </w:p>
        </w:tc>
        <w:tc>
          <w:tcPr>
            <w:tcW w:w="1497" w:type="dxa"/>
            <w:vMerge w:val="restart"/>
            <w:tcBorders>
              <w:top w:val="nil"/>
              <w:bottom w:val="nil"/>
            </w:tcBorders>
          </w:tcPr>
          <w:p w:rsidR="003D578F" w:rsidRPr="00AB6EBC" w:rsidRDefault="003D578F" w:rsidP="009E7B0A">
            <w:pPr>
              <w:spacing w:after="0" w:line="240" w:lineRule="auto"/>
              <w:rPr>
                <w:rFonts w:ascii="Trebuchet MS" w:hAnsi="Trebuchet MS" w:cs="Tahoma"/>
                <w:color w:val="5E6467"/>
                <w:sz w:val="18"/>
                <w:szCs w:val="18"/>
                <w:lang w:eastAsia="ru-RU"/>
              </w:rPr>
            </w:pPr>
          </w:p>
        </w:tc>
        <w:tc>
          <w:tcPr>
            <w:tcW w:w="4085" w:type="dxa"/>
            <w:gridSpan w:val="2"/>
          </w:tcPr>
          <w:p w:rsidR="003D578F" w:rsidRDefault="003D578F" w:rsidP="009E7B0A">
            <w:pPr>
              <w:spacing w:after="0" w:line="220" w:lineRule="auto"/>
              <w:jc w:val="center"/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</w:pPr>
          </w:p>
          <w:p w:rsidR="003D578F" w:rsidRPr="00AB6EBC" w:rsidRDefault="003D578F" w:rsidP="009E7B0A">
            <w:pPr>
              <w:spacing w:after="0" w:line="220" w:lineRule="auto"/>
              <w:jc w:val="center"/>
              <w:rPr>
                <w:rFonts w:ascii="Arial" w:hAnsi="Arial" w:cs="Arial"/>
                <w:color w:val="141414"/>
                <w:sz w:val="24"/>
                <w:szCs w:val="24"/>
                <w:lang w:eastAsia="ru-RU"/>
              </w:rPr>
            </w:pP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В случае принятия решения об отк</w:t>
            </w: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а</w:t>
            </w: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зе в предоставлении Муниципальной услуги</w:t>
            </w:r>
          </w:p>
        </w:tc>
      </w:tr>
      <w:tr w:rsidR="003D578F" w:rsidRPr="003C5636" w:rsidTr="006425A8">
        <w:tc>
          <w:tcPr>
            <w:tcW w:w="4323" w:type="dxa"/>
            <w:gridSpan w:val="2"/>
            <w:tcBorders>
              <w:left w:val="nil"/>
              <w:right w:val="nil"/>
            </w:tcBorders>
          </w:tcPr>
          <w:p w:rsidR="003D578F" w:rsidRPr="00AB6EBC" w:rsidRDefault="003D578F" w:rsidP="009E7B0A">
            <w:pPr>
              <w:spacing w:after="0" w:line="240" w:lineRule="auto"/>
              <w:rPr>
                <w:rFonts w:ascii="Trebuchet MS" w:hAnsi="Trebuchet MS" w:cs="Tahoma"/>
                <w:color w:val="5E6467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:rsidR="003D578F" w:rsidRPr="00AB6EBC" w:rsidRDefault="003D578F" w:rsidP="009E7B0A">
            <w:pPr>
              <w:spacing w:after="0" w:line="240" w:lineRule="auto"/>
              <w:rPr>
                <w:rFonts w:ascii="Trebuchet MS" w:hAnsi="Trebuchet MS" w:cs="Tahoma"/>
                <w:color w:val="5E6467"/>
                <w:sz w:val="18"/>
                <w:szCs w:val="18"/>
                <w:lang w:eastAsia="ru-RU"/>
              </w:rPr>
            </w:pPr>
          </w:p>
        </w:tc>
        <w:tc>
          <w:tcPr>
            <w:tcW w:w="4085" w:type="dxa"/>
            <w:gridSpan w:val="2"/>
            <w:tcBorders>
              <w:left w:val="nil"/>
              <w:right w:val="nil"/>
            </w:tcBorders>
          </w:tcPr>
          <w:p w:rsidR="003D578F" w:rsidRPr="00AB6EBC" w:rsidRDefault="003D578F" w:rsidP="009E7B0A">
            <w:pPr>
              <w:spacing w:after="0" w:line="240" w:lineRule="auto"/>
              <w:rPr>
                <w:rFonts w:ascii="Trebuchet MS" w:hAnsi="Trebuchet MS" w:cs="Tahoma"/>
                <w:color w:val="5E6467"/>
                <w:sz w:val="18"/>
                <w:szCs w:val="18"/>
                <w:lang w:eastAsia="ru-RU"/>
              </w:rPr>
            </w:pPr>
          </w:p>
        </w:tc>
      </w:tr>
      <w:tr w:rsidR="003D578F" w:rsidRPr="003C5636" w:rsidTr="006425A8">
        <w:tc>
          <w:tcPr>
            <w:tcW w:w="4323" w:type="dxa"/>
            <w:gridSpan w:val="2"/>
          </w:tcPr>
          <w:p w:rsidR="003D578F" w:rsidRPr="00AB6EBC" w:rsidRDefault="003D578F" w:rsidP="009E7B0A">
            <w:pPr>
              <w:spacing w:after="0" w:line="220" w:lineRule="auto"/>
              <w:jc w:val="center"/>
              <w:rPr>
                <w:rFonts w:ascii="Arial" w:hAnsi="Arial" w:cs="Arial"/>
                <w:color w:val="141414"/>
                <w:sz w:val="24"/>
                <w:szCs w:val="24"/>
                <w:lang w:eastAsia="ru-RU"/>
              </w:rPr>
            </w:pP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Уведомление заявителя об уведом</w:t>
            </w: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и</w:t>
            </w: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тельной регистрации трудового дог</w:t>
            </w: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о</w:t>
            </w: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вора работодателем – физическим л</w:t>
            </w: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и</w:t>
            </w: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цом, не являющимся индивидуальным предпринимателем.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</w:tcPr>
          <w:p w:rsidR="003D578F" w:rsidRPr="00AB6EBC" w:rsidRDefault="003D578F" w:rsidP="009E7B0A">
            <w:pPr>
              <w:spacing w:after="0" w:line="240" w:lineRule="auto"/>
              <w:rPr>
                <w:rFonts w:ascii="Trebuchet MS" w:hAnsi="Trebuchet MS" w:cs="Tahoma"/>
                <w:color w:val="5E6467"/>
                <w:sz w:val="18"/>
                <w:szCs w:val="18"/>
                <w:lang w:eastAsia="ru-RU"/>
              </w:rPr>
            </w:pPr>
          </w:p>
        </w:tc>
        <w:tc>
          <w:tcPr>
            <w:tcW w:w="4085" w:type="dxa"/>
            <w:gridSpan w:val="2"/>
          </w:tcPr>
          <w:p w:rsidR="003D578F" w:rsidRPr="00AB6EBC" w:rsidRDefault="003D578F" w:rsidP="009E7B0A">
            <w:pPr>
              <w:spacing w:after="0" w:line="220" w:lineRule="auto"/>
              <w:jc w:val="center"/>
              <w:rPr>
                <w:rFonts w:ascii="Arial" w:hAnsi="Arial" w:cs="Arial"/>
                <w:color w:val="141414"/>
                <w:sz w:val="24"/>
                <w:szCs w:val="24"/>
                <w:lang w:eastAsia="ru-RU"/>
              </w:rPr>
            </w:pP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Оформление постановления об отк</w:t>
            </w: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а</w:t>
            </w: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зе в предоставлении Муниципальной услуге</w:t>
            </w:r>
          </w:p>
        </w:tc>
      </w:tr>
      <w:tr w:rsidR="003D578F" w:rsidRPr="003C5636" w:rsidTr="006425A8">
        <w:tc>
          <w:tcPr>
            <w:tcW w:w="4323" w:type="dxa"/>
            <w:gridSpan w:val="2"/>
            <w:tcBorders>
              <w:left w:val="nil"/>
              <w:right w:val="nil"/>
            </w:tcBorders>
          </w:tcPr>
          <w:p w:rsidR="003D578F" w:rsidRPr="00AB6EBC" w:rsidRDefault="003D578F" w:rsidP="009E7B0A">
            <w:pPr>
              <w:spacing w:after="0" w:line="240" w:lineRule="auto"/>
              <w:rPr>
                <w:rFonts w:ascii="Trebuchet MS" w:hAnsi="Trebuchet MS" w:cs="Tahoma"/>
                <w:color w:val="5E6467"/>
                <w:sz w:val="18"/>
                <w:szCs w:val="18"/>
                <w:lang w:eastAsia="ru-RU"/>
              </w:rPr>
            </w:pPr>
          </w:p>
        </w:tc>
        <w:tc>
          <w:tcPr>
            <w:tcW w:w="1497" w:type="dxa"/>
            <w:tcBorders>
              <w:top w:val="nil"/>
              <w:left w:val="nil"/>
              <w:right w:val="nil"/>
            </w:tcBorders>
          </w:tcPr>
          <w:p w:rsidR="003D578F" w:rsidRPr="00AB6EBC" w:rsidRDefault="003D578F" w:rsidP="009E7B0A">
            <w:pPr>
              <w:spacing w:after="0" w:line="240" w:lineRule="auto"/>
              <w:rPr>
                <w:rFonts w:ascii="Trebuchet MS" w:hAnsi="Trebuchet MS" w:cs="Tahoma"/>
                <w:color w:val="5E6467"/>
                <w:sz w:val="18"/>
                <w:szCs w:val="18"/>
                <w:lang w:eastAsia="ru-RU"/>
              </w:rPr>
            </w:pPr>
          </w:p>
        </w:tc>
        <w:tc>
          <w:tcPr>
            <w:tcW w:w="4085" w:type="dxa"/>
            <w:gridSpan w:val="2"/>
            <w:tcBorders>
              <w:left w:val="nil"/>
              <w:right w:val="nil"/>
            </w:tcBorders>
          </w:tcPr>
          <w:p w:rsidR="003D578F" w:rsidRPr="00AB6EBC" w:rsidRDefault="003D578F" w:rsidP="009E7B0A">
            <w:pPr>
              <w:spacing w:after="0" w:line="240" w:lineRule="auto"/>
              <w:rPr>
                <w:rFonts w:ascii="Trebuchet MS" w:hAnsi="Trebuchet MS" w:cs="Tahoma"/>
                <w:color w:val="5E6467"/>
                <w:sz w:val="18"/>
                <w:szCs w:val="18"/>
                <w:lang w:eastAsia="ru-RU"/>
              </w:rPr>
            </w:pPr>
          </w:p>
        </w:tc>
      </w:tr>
      <w:tr w:rsidR="003D578F" w:rsidRPr="003C5636" w:rsidTr="006425A8">
        <w:tc>
          <w:tcPr>
            <w:tcW w:w="9905" w:type="dxa"/>
            <w:gridSpan w:val="5"/>
          </w:tcPr>
          <w:p w:rsidR="003D578F" w:rsidRDefault="003D578F" w:rsidP="009E7B0A">
            <w:pPr>
              <w:spacing w:after="0" w:line="220" w:lineRule="auto"/>
              <w:jc w:val="center"/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</w:pPr>
          </w:p>
          <w:p w:rsidR="003D578F" w:rsidRDefault="003D578F" w:rsidP="009E7B0A">
            <w:pPr>
              <w:spacing w:after="0" w:line="220" w:lineRule="auto"/>
              <w:jc w:val="center"/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</w:pPr>
            <w:r w:rsidRPr="00AB6EBC">
              <w:rPr>
                <w:rFonts w:ascii="Times New Roman" w:hAnsi="Times New Roman"/>
                <w:color w:val="141414"/>
                <w:sz w:val="24"/>
                <w:szCs w:val="24"/>
                <w:lang w:eastAsia="ru-RU"/>
              </w:rPr>
              <w:t>Вручение или направление заявителю результата предоставления Муниципальной услуги</w:t>
            </w:r>
          </w:p>
          <w:p w:rsidR="003D578F" w:rsidRPr="00AB6EBC" w:rsidRDefault="003D578F" w:rsidP="009E7B0A">
            <w:pPr>
              <w:spacing w:after="0" w:line="220" w:lineRule="auto"/>
              <w:jc w:val="center"/>
              <w:rPr>
                <w:rFonts w:ascii="Arial" w:hAnsi="Arial" w:cs="Arial"/>
                <w:color w:val="141414"/>
                <w:sz w:val="24"/>
                <w:szCs w:val="24"/>
                <w:lang w:eastAsia="ru-RU"/>
              </w:rPr>
            </w:pPr>
          </w:p>
        </w:tc>
      </w:tr>
      <w:tr w:rsidR="003D578F" w:rsidRPr="003C5636" w:rsidTr="006425A8">
        <w:tc>
          <w:tcPr>
            <w:tcW w:w="9905" w:type="dxa"/>
            <w:gridSpan w:val="5"/>
            <w:tcBorders>
              <w:left w:val="nil"/>
              <w:right w:val="nil"/>
            </w:tcBorders>
          </w:tcPr>
          <w:p w:rsidR="003D578F" w:rsidRPr="00AB6EBC" w:rsidRDefault="003D578F" w:rsidP="009E7B0A">
            <w:pPr>
              <w:spacing w:after="0" w:line="240" w:lineRule="auto"/>
              <w:rPr>
                <w:rFonts w:ascii="Trebuchet MS" w:hAnsi="Trebuchet MS" w:cs="Tahoma"/>
                <w:color w:val="5E6467"/>
                <w:sz w:val="18"/>
                <w:szCs w:val="18"/>
                <w:lang w:eastAsia="ru-RU"/>
              </w:rPr>
            </w:pPr>
          </w:p>
        </w:tc>
      </w:tr>
    </w:tbl>
    <w:p w:rsidR="003D578F" w:rsidRDefault="003D578F" w:rsidP="006425A8">
      <w:pPr>
        <w:tabs>
          <w:tab w:val="left" w:pos="4296"/>
          <w:tab w:val="left" w:pos="6480"/>
        </w:tabs>
      </w:pPr>
    </w:p>
    <w:p w:rsidR="003D578F" w:rsidRDefault="003D578F" w:rsidP="006425A8">
      <w:pPr>
        <w:tabs>
          <w:tab w:val="left" w:pos="6480"/>
        </w:tabs>
      </w:pPr>
    </w:p>
    <w:p w:rsidR="003D578F" w:rsidRDefault="003D578F" w:rsidP="006425A8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Белоглинского </w:t>
      </w:r>
      <w:r w:rsidRPr="006425A8">
        <w:rPr>
          <w:rFonts w:ascii="Times New Roman" w:hAnsi="Times New Roman"/>
          <w:sz w:val="28"/>
          <w:szCs w:val="28"/>
        </w:rPr>
        <w:t xml:space="preserve"> сельского </w:t>
      </w:r>
    </w:p>
    <w:p w:rsidR="003D578F" w:rsidRPr="006425A8" w:rsidRDefault="003D578F" w:rsidP="00F80A1F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425A8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25A8">
        <w:rPr>
          <w:rFonts w:ascii="Times New Roman" w:hAnsi="Times New Roman"/>
          <w:sz w:val="28"/>
          <w:szCs w:val="28"/>
        </w:rPr>
        <w:t>Белоглинского района</w:t>
      </w:r>
      <w:r w:rsidRPr="006425A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А.В.Андросов</w:t>
      </w:r>
    </w:p>
    <w:p w:rsidR="003D578F" w:rsidRDefault="003D578F" w:rsidP="004A0414"/>
    <w:p w:rsidR="003D578F" w:rsidRDefault="003D578F" w:rsidP="004A0414">
      <w:pPr>
        <w:ind w:firstLine="708"/>
      </w:pPr>
    </w:p>
    <w:p w:rsidR="003D578F" w:rsidRPr="009441C9" w:rsidRDefault="003D578F" w:rsidP="00BB69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441C9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3D578F" w:rsidRPr="009441C9" w:rsidRDefault="003D578F" w:rsidP="00BB69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9441C9">
        <w:rPr>
          <w:rFonts w:ascii="Times New Roman" w:hAnsi="Times New Roman"/>
          <w:sz w:val="28"/>
          <w:szCs w:val="28"/>
        </w:rPr>
        <w:t>роекта постановления администрации Белоглинского сельского поселения</w:t>
      </w:r>
    </w:p>
    <w:p w:rsidR="003D578F" w:rsidRPr="009441C9" w:rsidRDefault="003D578F" w:rsidP="00BB69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441C9">
        <w:rPr>
          <w:rFonts w:ascii="Times New Roman" w:hAnsi="Times New Roman"/>
          <w:sz w:val="28"/>
          <w:szCs w:val="28"/>
        </w:rPr>
        <w:t>Белоглинского района от</w:t>
      </w:r>
      <w:r>
        <w:rPr>
          <w:rFonts w:ascii="Times New Roman" w:hAnsi="Times New Roman"/>
          <w:sz w:val="28"/>
          <w:szCs w:val="28"/>
        </w:rPr>
        <w:t xml:space="preserve"> 21.10.2014</w:t>
      </w:r>
      <w:r w:rsidRPr="009441C9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291</w:t>
      </w:r>
    </w:p>
    <w:p w:rsidR="003D578F" w:rsidRDefault="003D578F" w:rsidP="00590F49">
      <w:pPr>
        <w:spacing w:after="0" w:line="336" w:lineRule="atLeast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590F49">
        <w:rPr>
          <w:rFonts w:ascii="Times New Roman" w:hAnsi="Times New Roman"/>
          <w:bCs/>
          <w:sz w:val="28"/>
        </w:rPr>
        <w:t>«</w:t>
      </w:r>
      <w:r w:rsidRPr="00590F49">
        <w:rPr>
          <w:rFonts w:ascii="Times New Roman" w:hAnsi="Times New Roman"/>
          <w:sz w:val="28"/>
          <w:szCs w:val="28"/>
          <w:lang w:eastAsia="ar-SA"/>
        </w:rPr>
        <w:t xml:space="preserve">Об утверждении Административного регламента по предоставлению </w:t>
      </w:r>
    </w:p>
    <w:p w:rsidR="003D578F" w:rsidRPr="00590F49" w:rsidRDefault="003D578F" w:rsidP="00590F49">
      <w:pPr>
        <w:spacing w:after="0" w:line="336" w:lineRule="atLeast"/>
        <w:jc w:val="center"/>
        <w:rPr>
          <w:rFonts w:ascii="Arial" w:hAnsi="Arial" w:cs="Arial"/>
          <w:color w:val="141414"/>
          <w:sz w:val="24"/>
          <w:szCs w:val="24"/>
          <w:lang w:eastAsia="ru-RU"/>
        </w:rPr>
      </w:pPr>
      <w:r w:rsidRPr="00590F49">
        <w:rPr>
          <w:rFonts w:ascii="Times New Roman" w:hAnsi="Times New Roman"/>
          <w:sz w:val="28"/>
          <w:szCs w:val="28"/>
          <w:lang w:eastAsia="ar-SA"/>
        </w:rPr>
        <w:t xml:space="preserve">муниципальной услуги  </w:t>
      </w:r>
      <w:r w:rsidRPr="00590F49">
        <w:rPr>
          <w:rFonts w:ascii="Times New Roman" w:hAnsi="Times New Roman"/>
          <w:color w:val="141414"/>
          <w:sz w:val="28"/>
          <w:szCs w:val="28"/>
          <w:lang w:eastAsia="ru-RU"/>
        </w:rPr>
        <w:t>по предоставлению муниципальной услуги</w:t>
      </w:r>
    </w:p>
    <w:p w:rsidR="003D578F" w:rsidRDefault="003D578F" w:rsidP="00590F49">
      <w:pPr>
        <w:spacing w:after="0" w:line="336" w:lineRule="atLeast"/>
        <w:jc w:val="center"/>
        <w:rPr>
          <w:rFonts w:ascii="Times New Roman" w:hAnsi="Times New Roman"/>
          <w:color w:val="141414"/>
          <w:sz w:val="28"/>
          <w:szCs w:val="28"/>
          <w:lang w:eastAsia="ru-RU"/>
        </w:rPr>
      </w:pPr>
      <w:r w:rsidRPr="00590F49">
        <w:rPr>
          <w:rFonts w:ascii="Times New Roman" w:hAnsi="Times New Roman"/>
          <w:color w:val="141414"/>
          <w:sz w:val="28"/>
          <w:szCs w:val="28"/>
          <w:lang w:eastAsia="ru-RU"/>
        </w:rPr>
        <w:t>«Уведомительная регистрация трудового договора с работодателем –</w:t>
      </w:r>
    </w:p>
    <w:p w:rsidR="003D578F" w:rsidRPr="00590F49" w:rsidRDefault="003D578F" w:rsidP="00590F49">
      <w:pPr>
        <w:spacing w:after="0" w:line="336" w:lineRule="atLeast"/>
        <w:jc w:val="center"/>
        <w:rPr>
          <w:rFonts w:ascii="Times New Roman" w:hAnsi="Times New Roman"/>
          <w:sz w:val="28"/>
          <w:szCs w:val="28"/>
        </w:rPr>
      </w:pPr>
      <w:r w:rsidRPr="00590F49">
        <w:rPr>
          <w:rFonts w:ascii="Times New Roman" w:hAnsi="Times New Roman"/>
          <w:color w:val="141414"/>
          <w:sz w:val="28"/>
          <w:szCs w:val="28"/>
          <w:lang w:eastAsia="ru-RU"/>
        </w:rPr>
        <w:t xml:space="preserve"> физическим лицом, не являющимся индивидуальным предпринимателем»</w:t>
      </w:r>
      <w:r w:rsidRPr="00590F49">
        <w:rPr>
          <w:rFonts w:ascii="Times New Roman" w:hAnsi="Times New Roman"/>
          <w:bCs/>
          <w:sz w:val="28"/>
          <w:szCs w:val="28"/>
        </w:rPr>
        <w:t>»</w:t>
      </w: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3D578F" w:rsidRPr="009441C9" w:rsidTr="0097006E">
        <w:trPr>
          <w:trHeight w:val="2348"/>
        </w:trPr>
        <w:tc>
          <w:tcPr>
            <w:tcW w:w="5282" w:type="dxa"/>
          </w:tcPr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>Проект подготовлен и внесен:</w:t>
            </w: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организационно-правового отдела Белоглинского сельского </w:t>
            </w: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>поселения Белоглинского района</w:t>
            </w:r>
          </w:p>
        </w:tc>
        <w:tc>
          <w:tcPr>
            <w:tcW w:w="1970" w:type="dxa"/>
          </w:tcPr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>О.В.Кудряшова</w:t>
            </w: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21.10.2014</w:t>
            </w:r>
          </w:p>
        </w:tc>
      </w:tr>
      <w:tr w:rsidR="003D578F" w:rsidRPr="009441C9" w:rsidTr="0097006E">
        <w:trPr>
          <w:trHeight w:val="1417"/>
        </w:trPr>
        <w:tc>
          <w:tcPr>
            <w:tcW w:w="5282" w:type="dxa"/>
          </w:tcPr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>Проект согласован:</w:t>
            </w: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 xml:space="preserve">Начальник общего отдела </w:t>
            </w: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>отдела  Белоглинского сельского</w:t>
            </w: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>поселения Белоглинского района</w:t>
            </w:r>
          </w:p>
        </w:tc>
        <w:tc>
          <w:tcPr>
            <w:tcW w:w="1970" w:type="dxa"/>
          </w:tcPr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>Г.П.Михайлюк</w:t>
            </w: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21.10.2014</w:t>
            </w:r>
          </w:p>
        </w:tc>
      </w:tr>
      <w:tr w:rsidR="003D578F" w:rsidRPr="009441C9" w:rsidTr="0097006E">
        <w:trPr>
          <w:trHeight w:val="1835"/>
        </w:trPr>
        <w:tc>
          <w:tcPr>
            <w:tcW w:w="5282" w:type="dxa"/>
          </w:tcPr>
          <w:p w:rsidR="003D578F" w:rsidRDefault="003D578F" w:rsidP="009700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Pr="009441C9" w:rsidRDefault="003D578F" w:rsidP="009700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 xml:space="preserve">Ведущий специалист </w:t>
            </w:r>
          </w:p>
          <w:p w:rsidR="003D578F" w:rsidRPr="009441C9" w:rsidRDefault="003D578F" w:rsidP="009700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 xml:space="preserve">организационно-правового  отдела </w:t>
            </w:r>
          </w:p>
          <w:p w:rsidR="003D578F" w:rsidRPr="009441C9" w:rsidRDefault="003D578F" w:rsidP="009700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поселения </w:t>
            </w:r>
          </w:p>
          <w:p w:rsidR="003D578F" w:rsidRPr="009441C9" w:rsidRDefault="003D578F" w:rsidP="009700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>Белоглинского района</w:t>
            </w:r>
          </w:p>
        </w:tc>
        <w:tc>
          <w:tcPr>
            <w:tcW w:w="1970" w:type="dxa"/>
          </w:tcPr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41C9">
              <w:rPr>
                <w:rFonts w:ascii="Times New Roman" w:hAnsi="Times New Roman"/>
                <w:sz w:val="28"/>
                <w:szCs w:val="28"/>
              </w:rPr>
              <w:t>Д.В.Пиляев</w:t>
            </w:r>
          </w:p>
          <w:p w:rsidR="003D578F" w:rsidRPr="009441C9" w:rsidRDefault="003D578F" w:rsidP="0097006E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21.10.2014</w:t>
            </w:r>
          </w:p>
        </w:tc>
      </w:tr>
    </w:tbl>
    <w:p w:rsidR="003D578F" w:rsidRPr="004A0414" w:rsidRDefault="003D578F" w:rsidP="004A0414">
      <w:pPr>
        <w:ind w:firstLine="708"/>
      </w:pPr>
    </w:p>
    <w:sectPr w:rsidR="003D578F" w:rsidRPr="004A0414" w:rsidSect="0065793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78F" w:rsidRDefault="003D578F" w:rsidP="006425A8">
      <w:pPr>
        <w:spacing w:after="0" w:line="240" w:lineRule="auto"/>
      </w:pPr>
      <w:r>
        <w:separator/>
      </w:r>
    </w:p>
  </w:endnote>
  <w:endnote w:type="continuationSeparator" w:id="0">
    <w:p w:rsidR="003D578F" w:rsidRDefault="003D578F" w:rsidP="00642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78F" w:rsidRDefault="003D578F" w:rsidP="006425A8">
      <w:pPr>
        <w:spacing w:after="0" w:line="240" w:lineRule="auto"/>
      </w:pPr>
      <w:r>
        <w:separator/>
      </w:r>
    </w:p>
  </w:footnote>
  <w:footnote w:type="continuationSeparator" w:id="0">
    <w:p w:rsidR="003D578F" w:rsidRDefault="003D578F" w:rsidP="006425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458C"/>
    <w:rsid w:val="0004353F"/>
    <w:rsid w:val="0013238B"/>
    <w:rsid w:val="001B68C3"/>
    <w:rsid w:val="001D7DE3"/>
    <w:rsid w:val="00317AB6"/>
    <w:rsid w:val="00320EEC"/>
    <w:rsid w:val="00332167"/>
    <w:rsid w:val="00397127"/>
    <w:rsid w:val="003A458C"/>
    <w:rsid w:val="003C5636"/>
    <w:rsid w:val="003D578F"/>
    <w:rsid w:val="004609A7"/>
    <w:rsid w:val="0046385E"/>
    <w:rsid w:val="00474591"/>
    <w:rsid w:val="004A0414"/>
    <w:rsid w:val="004A7221"/>
    <w:rsid w:val="005456DA"/>
    <w:rsid w:val="0055694F"/>
    <w:rsid w:val="00590F49"/>
    <w:rsid w:val="00593BD6"/>
    <w:rsid w:val="005A466F"/>
    <w:rsid w:val="005B42BF"/>
    <w:rsid w:val="005E3501"/>
    <w:rsid w:val="006425A8"/>
    <w:rsid w:val="0065793B"/>
    <w:rsid w:val="006D364D"/>
    <w:rsid w:val="006E5C4A"/>
    <w:rsid w:val="006F415D"/>
    <w:rsid w:val="007170C6"/>
    <w:rsid w:val="00727D83"/>
    <w:rsid w:val="00760370"/>
    <w:rsid w:val="007E450B"/>
    <w:rsid w:val="007F3251"/>
    <w:rsid w:val="00852C1D"/>
    <w:rsid w:val="008E555B"/>
    <w:rsid w:val="009420E9"/>
    <w:rsid w:val="009441C9"/>
    <w:rsid w:val="0095750E"/>
    <w:rsid w:val="009575CC"/>
    <w:rsid w:val="0097006E"/>
    <w:rsid w:val="009C63B4"/>
    <w:rsid w:val="009E7B0A"/>
    <w:rsid w:val="00A64A4D"/>
    <w:rsid w:val="00A9529D"/>
    <w:rsid w:val="00AB3FB0"/>
    <w:rsid w:val="00AB6EBC"/>
    <w:rsid w:val="00AD19C6"/>
    <w:rsid w:val="00B10DE7"/>
    <w:rsid w:val="00B375B3"/>
    <w:rsid w:val="00B95C5C"/>
    <w:rsid w:val="00BB69F5"/>
    <w:rsid w:val="00C422D8"/>
    <w:rsid w:val="00C81A1A"/>
    <w:rsid w:val="00CA6F7E"/>
    <w:rsid w:val="00CC562D"/>
    <w:rsid w:val="00CE6CF6"/>
    <w:rsid w:val="00CF0294"/>
    <w:rsid w:val="00E039FD"/>
    <w:rsid w:val="00E56E22"/>
    <w:rsid w:val="00ED6FFA"/>
    <w:rsid w:val="00F27E02"/>
    <w:rsid w:val="00F80A1F"/>
    <w:rsid w:val="00F92BFD"/>
    <w:rsid w:val="00FF1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41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95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95C5C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B42BF"/>
    <w:rPr>
      <w:lang w:eastAsia="en-US"/>
    </w:rPr>
  </w:style>
  <w:style w:type="paragraph" w:styleId="Header">
    <w:name w:val="header"/>
    <w:basedOn w:val="Normal"/>
    <w:link w:val="HeaderChar"/>
    <w:uiPriority w:val="99"/>
    <w:rsid w:val="006425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425A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425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425A8"/>
    <w:rPr>
      <w:rFonts w:cs="Times New Roman"/>
    </w:rPr>
  </w:style>
  <w:style w:type="paragraph" w:styleId="ListParagraph">
    <w:name w:val="List Paragraph"/>
    <w:basedOn w:val="Normal"/>
    <w:uiPriority w:val="99"/>
    <w:qFormat/>
    <w:rsid w:val="00B375B3"/>
    <w:pPr>
      <w:ind w:left="720"/>
      <w:contextualSpacing/>
    </w:pPr>
  </w:style>
  <w:style w:type="paragraph" w:customStyle="1" w:styleId="a">
    <w:name w:val="Текст (лев. подпись)"/>
    <w:basedOn w:val="Normal"/>
    <w:next w:val="Normal"/>
    <w:uiPriority w:val="99"/>
    <w:rsid w:val="00B375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0">
    <w:name w:val="Текст (прав. подпись)"/>
    <w:basedOn w:val="Normal"/>
    <w:next w:val="Normal"/>
    <w:uiPriority w:val="99"/>
    <w:rsid w:val="00B375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5456D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59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pgu.krasnodar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pgu.krasnoda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17</Pages>
  <Words>5432</Words>
  <Characters>30965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Жданкина</dc:creator>
  <cp:keywords/>
  <dc:description/>
  <cp:lastModifiedBy>Петровна</cp:lastModifiedBy>
  <cp:revision>10</cp:revision>
  <cp:lastPrinted>2014-10-23T10:18:00Z</cp:lastPrinted>
  <dcterms:created xsi:type="dcterms:W3CDTF">2014-08-21T08:51:00Z</dcterms:created>
  <dcterms:modified xsi:type="dcterms:W3CDTF">2014-11-19T08:44:00Z</dcterms:modified>
</cp:coreProperties>
</file>