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5B" w:rsidRPr="0022754E" w:rsidRDefault="00D3195B" w:rsidP="00260691">
      <w:pPr>
        <w:pStyle w:val="NoSpacing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F33680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76" o:spid="_x0000_i1025" type="#_x0000_t75" alt="Описание: Герб 4" style="width:38.25pt;height:48pt;visibility:visible">
            <v:imagedata r:id="rId7" o:title=""/>
          </v:shape>
        </w:pict>
      </w:r>
    </w:p>
    <w:p w:rsidR="00D3195B" w:rsidRPr="0022754E" w:rsidRDefault="00D3195B" w:rsidP="00260691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2754E">
        <w:rPr>
          <w:rFonts w:ascii="Times New Roman" w:hAnsi="Times New Roman"/>
          <w:b/>
          <w:sz w:val="28"/>
          <w:szCs w:val="28"/>
          <w:lang w:eastAsia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eastAsia="ar-SA"/>
        </w:rPr>
        <w:t>Я</w:t>
      </w:r>
      <w:r w:rsidRPr="0022754E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ar-SA"/>
        </w:rPr>
        <w:t>БЕЛОГЛИНСКОГО</w:t>
      </w:r>
      <w:r w:rsidRPr="0022754E">
        <w:rPr>
          <w:rFonts w:ascii="Times New Roman" w:hAnsi="Times New Roman"/>
          <w:b/>
          <w:sz w:val="28"/>
          <w:szCs w:val="28"/>
          <w:lang w:eastAsia="ar-SA"/>
        </w:rPr>
        <w:t xml:space="preserve"> СЕЛЬСКОГО ПОСЕЛЕНИЯ</w:t>
      </w:r>
    </w:p>
    <w:p w:rsidR="00D3195B" w:rsidRDefault="00D3195B" w:rsidP="00260691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2754E">
        <w:rPr>
          <w:rFonts w:ascii="Times New Roman" w:hAnsi="Times New Roman"/>
          <w:b/>
          <w:sz w:val="28"/>
          <w:szCs w:val="28"/>
          <w:lang w:eastAsia="ar-SA"/>
        </w:rPr>
        <w:t>БЕЛОГЛИНСКОГО РАЙОНА</w:t>
      </w:r>
    </w:p>
    <w:p w:rsidR="00D3195B" w:rsidRDefault="00D3195B" w:rsidP="00260691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D3195B" w:rsidRPr="00260691" w:rsidRDefault="00D3195B" w:rsidP="00260691">
      <w:pPr>
        <w:pStyle w:val="NoSpacing"/>
        <w:jc w:val="center"/>
        <w:rPr>
          <w:rFonts w:ascii="Times New Roman" w:hAnsi="Times New Roman"/>
          <w:b/>
          <w:bCs/>
          <w:iCs/>
          <w:sz w:val="32"/>
          <w:szCs w:val="32"/>
          <w:lang w:eastAsia="ar-SA"/>
        </w:rPr>
      </w:pPr>
      <w:r w:rsidRPr="00260691">
        <w:rPr>
          <w:rFonts w:ascii="Times New Roman" w:hAnsi="Times New Roman"/>
          <w:b/>
          <w:bCs/>
          <w:iCs/>
          <w:sz w:val="32"/>
          <w:szCs w:val="32"/>
          <w:lang w:eastAsia="ar-SA"/>
        </w:rPr>
        <w:t>ПОСТАНОВЛЕНИЕ</w:t>
      </w:r>
    </w:p>
    <w:p w:rsidR="00D3195B" w:rsidRPr="0022754E" w:rsidRDefault="00D3195B" w:rsidP="00260691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D3195B" w:rsidRPr="0022754E" w:rsidRDefault="00D3195B" w:rsidP="00260691">
      <w:pPr>
        <w:pStyle w:val="NoSpacing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3195B" w:rsidRPr="0022754E" w:rsidRDefault="00D3195B" w:rsidP="00260691">
      <w:pPr>
        <w:pStyle w:val="NoSpacing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от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21.10.2014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Pr="0022754E"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</w:t>
      </w:r>
      <w:r w:rsidRPr="0022754E">
        <w:rPr>
          <w:rFonts w:ascii="Times New Roman" w:hAnsi="Times New Roman"/>
          <w:kern w:val="2"/>
          <w:sz w:val="28"/>
          <w:szCs w:val="28"/>
          <w:lang w:eastAsia="ar-SA"/>
        </w:rPr>
        <w:t>№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285</w:t>
      </w:r>
    </w:p>
    <w:p w:rsidR="00D3195B" w:rsidRPr="0022754E" w:rsidRDefault="00D3195B" w:rsidP="00260691">
      <w:pPr>
        <w:pStyle w:val="NoSpacing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3195B" w:rsidRPr="0022754E" w:rsidRDefault="00D3195B" w:rsidP="00260691">
      <w:pPr>
        <w:tabs>
          <w:tab w:val="left" w:pos="3402"/>
        </w:tabs>
        <w:spacing w:after="0" w:line="240" w:lineRule="auto"/>
        <w:ind w:firstLine="567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>с. Белая Глина</w:t>
      </w:r>
    </w:p>
    <w:p w:rsidR="00D3195B" w:rsidRDefault="00D3195B" w:rsidP="00260691">
      <w:pPr>
        <w:widowControl w:val="0"/>
        <w:shd w:val="clear" w:color="auto" w:fill="FFFFFF"/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2754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22754E">
        <w:rPr>
          <w:rFonts w:ascii="Times New Roman" w:hAnsi="Times New Roman"/>
          <w:b/>
          <w:bCs/>
          <w:sz w:val="28"/>
          <w:szCs w:val="28"/>
          <w:lang w:eastAsia="ru-RU"/>
        </w:rPr>
        <w:t>дминистративного регламента по предоставлен</w:t>
      </w:r>
      <w:r w:rsidRPr="008A299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ию </w:t>
      </w:r>
    </w:p>
    <w:p w:rsidR="00D3195B" w:rsidRDefault="00D3195B" w:rsidP="00260691">
      <w:pPr>
        <w:widowControl w:val="0"/>
        <w:shd w:val="clear" w:color="auto" w:fill="FFFFFF"/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A299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муниципальной услуги «Выдача разрешения (ордера) на проведение </w:t>
      </w:r>
    </w:p>
    <w:p w:rsidR="00D3195B" w:rsidRDefault="00D3195B" w:rsidP="00260691">
      <w:pPr>
        <w:widowControl w:val="0"/>
        <w:shd w:val="clear" w:color="auto" w:fill="FFFFFF"/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A299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земляных работ на территории общего пользования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Белоглинского  </w:t>
      </w:r>
    </w:p>
    <w:p w:rsidR="00D3195B" w:rsidRPr="008A2990" w:rsidRDefault="00D3195B" w:rsidP="00260691">
      <w:pPr>
        <w:widowControl w:val="0"/>
        <w:shd w:val="clear" w:color="auto" w:fill="FFFFFF"/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сельского поселения Белоглинского района</w:t>
      </w:r>
      <w:r w:rsidRPr="008A2990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D3195B" w:rsidRPr="008A2990" w:rsidRDefault="00D3195B" w:rsidP="00260691">
      <w:pPr>
        <w:widowControl w:val="0"/>
        <w:shd w:val="clear" w:color="auto" w:fill="FFFFFF"/>
        <w:tabs>
          <w:tab w:val="left" w:pos="85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195B" w:rsidRDefault="00D3195B" w:rsidP="00260691">
      <w:pPr>
        <w:widowControl w:val="0"/>
        <w:shd w:val="clear" w:color="auto" w:fill="FFFFFF"/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 xml:space="preserve">       В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Pr="008A2990">
        <w:rPr>
          <w:rFonts w:ascii="Times New Roman" w:hAnsi="Times New Roman"/>
          <w:sz w:val="28"/>
          <w:szCs w:val="28"/>
        </w:rPr>
        <w:t>Фед</w:t>
      </w:r>
      <w:r>
        <w:rPr>
          <w:rFonts w:ascii="Times New Roman" w:hAnsi="Times New Roman"/>
          <w:sz w:val="28"/>
          <w:szCs w:val="28"/>
        </w:rPr>
        <w:t xml:space="preserve">еральным законом от 6 октября </w:t>
      </w:r>
      <w:r w:rsidRPr="008A2990">
        <w:rPr>
          <w:rFonts w:ascii="Times New Roman" w:hAnsi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3195B" w:rsidRPr="008A2990" w:rsidRDefault="00D3195B" w:rsidP="00260691">
      <w:pPr>
        <w:widowControl w:val="0"/>
        <w:shd w:val="clear" w:color="auto" w:fill="FFFFFF"/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</w:t>
      </w:r>
      <w:r w:rsidRPr="008A2990">
        <w:rPr>
          <w:rFonts w:ascii="Times New Roman" w:hAnsi="Times New Roman"/>
          <w:sz w:val="28"/>
          <w:szCs w:val="28"/>
          <w:lang w:eastAsia="ru-RU"/>
        </w:rPr>
        <w:t xml:space="preserve">ю:  </w:t>
      </w:r>
    </w:p>
    <w:p w:rsidR="00D3195B" w:rsidRDefault="00D3195B" w:rsidP="002606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ab/>
        <w:t xml:space="preserve">1. Утвердить 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8A2990">
        <w:rPr>
          <w:rFonts w:ascii="Times New Roman" w:hAnsi="Times New Roman"/>
          <w:sz w:val="28"/>
          <w:szCs w:val="28"/>
          <w:lang w:eastAsia="ru-RU"/>
        </w:rPr>
        <w:t>дминистративный регламент по предоставлению муниц</w:t>
      </w:r>
      <w:r w:rsidRPr="008A2990">
        <w:rPr>
          <w:rFonts w:ascii="Times New Roman" w:hAnsi="Times New Roman"/>
          <w:sz w:val="28"/>
          <w:szCs w:val="28"/>
          <w:lang w:eastAsia="ru-RU"/>
        </w:rPr>
        <w:t>и</w:t>
      </w:r>
      <w:r w:rsidRPr="008A2990">
        <w:rPr>
          <w:rFonts w:ascii="Times New Roman" w:hAnsi="Times New Roman"/>
          <w:sz w:val="28"/>
          <w:szCs w:val="28"/>
          <w:lang w:eastAsia="ru-RU"/>
        </w:rPr>
        <w:t xml:space="preserve">пальной услуги «Выдача разрешения (ордера) на проведение земляных работ на территории общего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8A2990">
        <w:rPr>
          <w:rFonts w:ascii="Times New Roman" w:hAnsi="Times New Roman"/>
          <w:sz w:val="28"/>
          <w:szCs w:val="28"/>
          <w:lang w:eastAsia="ru-RU"/>
        </w:rPr>
        <w:t xml:space="preserve"> (прилагается).</w:t>
      </w:r>
    </w:p>
    <w:p w:rsidR="00D3195B" w:rsidRPr="00E56E22" w:rsidRDefault="00D3195B" w:rsidP="00E56E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6E22">
        <w:rPr>
          <w:rFonts w:ascii="Times New Roman" w:hAnsi="Times New Roman"/>
          <w:spacing w:val="-11"/>
          <w:lang w:eastAsia="ru-RU"/>
        </w:rPr>
        <w:tab/>
      </w:r>
      <w:r w:rsidRPr="00E56E22">
        <w:rPr>
          <w:rFonts w:ascii="Times New Roman" w:hAnsi="Times New Roman"/>
          <w:sz w:val="28"/>
          <w:szCs w:val="28"/>
        </w:rPr>
        <w:t xml:space="preserve">2. Начальнику общего отдела Г.П.Михайлюк </w:t>
      </w:r>
      <w:r>
        <w:rPr>
          <w:rFonts w:ascii="Times New Roman" w:hAnsi="Times New Roman"/>
          <w:sz w:val="28"/>
          <w:szCs w:val="28"/>
        </w:rPr>
        <w:t>обнародовать</w:t>
      </w:r>
      <w:r w:rsidRPr="00E56E22">
        <w:rPr>
          <w:rFonts w:ascii="Times New Roman" w:hAnsi="Times New Roman"/>
          <w:sz w:val="28"/>
          <w:szCs w:val="28"/>
        </w:rPr>
        <w:t xml:space="preserve"> и разместить на официальном сайте Белоглинского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Белоглинского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она</w:t>
      </w:r>
      <w:r w:rsidRPr="00E56E22">
        <w:rPr>
          <w:rFonts w:ascii="Times New Roman" w:hAnsi="Times New Roman"/>
          <w:sz w:val="28"/>
          <w:szCs w:val="28"/>
        </w:rPr>
        <w:t xml:space="preserve"> в с</w:t>
      </w:r>
      <w:r w:rsidRPr="00E56E22">
        <w:rPr>
          <w:rFonts w:ascii="Times New Roman" w:hAnsi="Times New Roman"/>
          <w:sz w:val="28"/>
          <w:szCs w:val="28"/>
        </w:rPr>
        <w:t>е</w:t>
      </w:r>
      <w:r w:rsidRPr="00E56E22">
        <w:rPr>
          <w:rFonts w:ascii="Times New Roman" w:hAnsi="Times New Roman"/>
          <w:sz w:val="28"/>
          <w:szCs w:val="28"/>
        </w:rPr>
        <w:t xml:space="preserve">ти «Интернет» </w:t>
      </w:r>
      <w:r w:rsidRPr="00AB3FB0">
        <w:rPr>
          <w:rFonts w:ascii="Times New Roman" w:hAnsi="Times New Roman"/>
          <w:sz w:val="28"/>
          <w:szCs w:val="28"/>
        </w:rPr>
        <w:t>(</w:t>
      </w:r>
      <w:hyperlink r:id="rId8" w:tgtFrame="_blank" w:history="1">
        <w:r w:rsidRPr="00AB3FB0">
          <w:rPr>
            <w:rStyle w:val="Hyperlink"/>
            <w:rFonts w:ascii="Times New Roman" w:hAnsi="Times New Roman"/>
            <w:color w:val="auto"/>
            <w:sz w:val="28"/>
            <w:szCs w:val="28"/>
          </w:rPr>
          <w:t>www.belog-adm.do.am</w:t>
        </w:r>
      </w:hyperlink>
      <w:r w:rsidRPr="00AB3FB0">
        <w:rPr>
          <w:rFonts w:ascii="Times New Roman" w:hAnsi="Times New Roman"/>
          <w:sz w:val="28"/>
          <w:szCs w:val="28"/>
        </w:rPr>
        <w:t>) настоящее постановление.</w:t>
      </w:r>
    </w:p>
    <w:p w:rsidR="00D3195B" w:rsidRPr="00E56E22" w:rsidRDefault="00D3195B" w:rsidP="00E56E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6E22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оставляю за собой</w:t>
      </w:r>
    </w:p>
    <w:p w:rsidR="00D3195B" w:rsidRPr="0022754E" w:rsidRDefault="00D3195B" w:rsidP="000338EF">
      <w:pPr>
        <w:pStyle w:val="NoSpacing"/>
        <w:ind w:firstLine="550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4. Постановление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>официального обнародования</w:t>
      </w:r>
      <w:r w:rsidRPr="0022754E">
        <w:rPr>
          <w:rFonts w:ascii="Times New Roman" w:hAnsi="Times New Roman"/>
          <w:sz w:val="28"/>
          <w:szCs w:val="28"/>
        </w:rPr>
        <w:t>.</w:t>
      </w: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Pr="0022754E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SimSun" w:hAnsi="Times New Roman"/>
          <w:color w:val="000000"/>
          <w:sz w:val="28"/>
          <w:szCs w:val="28"/>
          <w:lang w:eastAsia="ar-SA"/>
        </w:rPr>
        <w:t>Глава Белоглинского</w:t>
      </w:r>
      <w:r w:rsidRPr="0022754E">
        <w:rPr>
          <w:rFonts w:ascii="Times New Roman" w:eastAsia="SimSun" w:hAnsi="Times New Roman"/>
          <w:color w:val="000000"/>
          <w:sz w:val="28"/>
          <w:szCs w:val="28"/>
          <w:lang w:eastAsia="ar-SA"/>
        </w:rPr>
        <w:t xml:space="preserve"> сельского </w:t>
      </w: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  <w:r w:rsidRPr="0022754E">
        <w:rPr>
          <w:rFonts w:ascii="Times New Roman" w:eastAsia="SimSun" w:hAnsi="Times New Roman"/>
          <w:color w:val="000000"/>
          <w:sz w:val="28"/>
          <w:szCs w:val="28"/>
          <w:lang w:eastAsia="ar-SA"/>
        </w:rPr>
        <w:t xml:space="preserve">поселения Белоглинского района </w:t>
      </w:r>
      <w:r w:rsidRPr="0022754E">
        <w:rPr>
          <w:rFonts w:ascii="Times New Roman" w:eastAsia="SimSun" w:hAnsi="Times New Roman"/>
          <w:color w:val="000000"/>
          <w:sz w:val="28"/>
          <w:szCs w:val="28"/>
          <w:lang w:eastAsia="ar-SA"/>
        </w:rPr>
        <w:tab/>
      </w:r>
      <w:r w:rsidRPr="0022754E">
        <w:rPr>
          <w:rFonts w:ascii="Times New Roman" w:eastAsia="SimSun" w:hAnsi="Times New Roman"/>
          <w:color w:val="000000"/>
          <w:sz w:val="28"/>
          <w:szCs w:val="28"/>
          <w:lang w:eastAsia="ar-SA"/>
        </w:rPr>
        <w:tab/>
      </w:r>
      <w:r w:rsidRPr="0022754E">
        <w:rPr>
          <w:rFonts w:ascii="Times New Roman" w:eastAsia="SimSu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color w:val="000000"/>
          <w:sz w:val="28"/>
          <w:szCs w:val="28"/>
          <w:lang w:eastAsia="ar-SA"/>
        </w:rPr>
        <w:t xml:space="preserve">                           А.В.Андросов</w:t>
      </w: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3195B" w:rsidRPr="000036B6" w:rsidRDefault="00D3195B" w:rsidP="002606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36B6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D3195B" w:rsidRPr="000036B6" w:rsidRDefault="00D3195B" w:rsidP="002606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036B6">
        <w:rPr>
          <w:rFonts w:ascii="Times New Roman" w:hAnsi="Times New Roman"/>
          <w:sz w:val="28"/>
          <w:szCs w:val="28"/>
        </w:rPr>
        <w:t>роекта постановления администрации Белоглинского сельского поселения</w:t>
      </w:r>
    </w:p>
    <w:p w:rsidR="00D3195B" w:rsidRDefault="00D3195B" w:rsidP="002606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36B6">
        <w:rPr>
          <w:rFonts w:ascii="Times New Roman" w:hAnsi="Times New Roman"/>
          <w:sz w:val="28"/>
          <w:szCs w:val="28"/>
        </w:rPr>
        <w:t xml:space="preserve">Белоглинского района от </w:t>
      </w:r>
      <w:r>
        <w:rPr>
          <w:rFonts w:ascii="Times New Roman" w:hAnsi="Times New Roman"/>
          <w:sz w:val="28"/>
          <w:szCs w:val="28"/>
        </w:rPr>
        <w:t>21.10.2014</w:t>
      </w:r>
      <w:r w:rsidRPr="000036B6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285</w:t>
      </w:r>
    </w:p>
    <w:p w:rsidR="00D3195B" w:rsidRDefault="00D3195B" w:rsidP="00260691">
      <w:pPr>
        <w:widowControl w:val="0"/>
        <w:shd w:val="clear" w:color="auto" w:fill="FFFFFF"/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0036B6">
        <w:rPr>
          <w:rFonts w:ascii="Times New Roman" w:hAnsi="Times New Roman"/>
          <w:bCs/>
          <w:sz w:val="28"/>
          <w:szCs w:val="28"/>
          <w:lang w:eastAsia="ru-RU"/>
        </w:rPr>
        <w:t>Об утверждении административного регламента по предоставлению</w:t>
      </w:r>
    </w:p>
    <w:p w:rsidR="00D3195B" w:rsidRPr="000036B6" w:rsidRDefault="00D3195B" w:rsidP="00260691">
      <w:pPr>
        <w:widowControl w:val="0"/>
        <w:shd w:val="clear" w:color="auto" w:fill="FFFFFF"/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0036B6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услуги «Выдача разрешения (ордера) на проведение земляных работ на территории общего пользования Белоглинского  сельского поселения Белоглинского района»</w:t>
      </w:r>
    </w:p>
    <w:p w:rsidR="00D3195B" w:rsidRPr="000036B6" w:rsidRDefault="00D3195B" w:rsidP="002606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D3195B" w:rsidRPr="002C788E" w:rsidTr="0023717C">
        <w:trPr>
          <w:trHeight w:val="2348"/>
        </w:trPr>
        <w:tc>
          <w:tcPr>
            <w:tcW w:w="5282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организационно-правового отдела Белоглинского сельского 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О.В.Кудряшова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21.10.2014</w:t>
            </w:r>
          </w:p>
        </w:tc>
      </w:tr>
      <w:tr w:rsidR="00D3195B" w:rsidRPr="002C788E" w:rsidTr="0023717C">
        <w:trPr>
          <w:trHeight w:val="1417"/>
        </w:trPr>
        <w:tc>
          <w:tcPr>
            <w:tcW w:w="5282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поселения Белоглинского района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0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В.Н.Сало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21.10.2014</w:t>
            </w:r>
          </w:p>
        </w:tc>
      </w:tr>
      <w:tr w:rsidR="00D3195B" w:rsidRPr="002C788E" w:rsidTr="0023717C">
        <w:trPr>
          <w:trHeight w:val="1835"/>
        </w:trPr>
        <w:tc>
          <w:tcPr>
            <w:tcW w:w="5282" w:type="dxa"/>
          </w:tcPr>
          <w:p w:rsidR="00D3195B" w:rsidRPr="002C788E" w:rsidRDefault="00D3195B" w:rsidP="00260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 xml:space="preserve">Начальник общего отдела </w:t>
            </w:r>
          </w:p>
          <w:p w:rsidR="00D3195B" w:rsidRPr="002C788E" w:rsidRDefault="00D3195B" w:rsidP="00260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</w:t>
            </w:r>
          </w:p>
          <w:p w:rsidR="00D3195B" w:rsidRPr="002C788E" w:rsidRDefault="00D3195B" w:rsidP="00260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:rsidR="00D3195B" w:rsidRPr="002C788E" w:rsidRDefault="00D3195B" w:rsidP="00260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788E">
              <w:rPr>
                <w:rFonts w:ascii="Times New Roman" w:hAnsi="Times New Roman"/>
                <w:sz w:val="28"/>
                <w:szCs w:val="28"/>
              </w:rPr>
              <w:t>Г.П.Михайлюк</w:t>
            </w:r>
          </w:p>
          <w:p w:rsidR="00D3195B" w:rsidRPr="002C788E" w:rsidRDefault="00D3195B" w:rsidP="002606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21.10.2014</w:t>
            </w:r>
          </w:p>
        </w:tc>
      </w:tr>
    </w:tbl>
    <w:p w:rsidR="00D3195B" w:rsidRPr="000036B6" w:rsidRDefault="00D3195B" w:rsidP="00260691">
      <w:pPr>
        <w:spacing w:after="0" w:line="240" w:lineRule="auto"/>
        <w:rPr>
          <w:rFonts w:ascii="Times New Roman" w:hAnsi="Times New Roman"/>
          <w:lang w:eastAsia="ru-RU"/>
        </w:rPr>
      </w:pPr>
    </w:p>
    <w:p w:rsidR="00D3195B" w:rsidRPr="000036B6" w:rsidRDefault="00D3195B" w:rsidP="00260691">
      <w:pPr>
        <w:pStyle w:val="NoSpacing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  <w:r w:rsidRPr="000036B6">
        <w:rPr>
          <w:rFonts w:ascii="Times New Roman" w:hAnsi="Times New Roman"/>
        </w:rPr>
        <w:br w:type="page"/>
      </w:r>
    </w:p>
    <w:p w:rsidR="00D3195B" w:rsidRPr="008A2990" w:rsidRDefault="00D3195B" w:rsidP="000036B6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>ПРИЛОЖЕНИЕ</w:t>
      </w:r>
    </w:p>
    <w:p w:rsidR="00D3195B" w:rsidRPr="008A2990" w:rsidRDefault="00D3195B" w:rsidP="000036B6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 </w:t>
      </w:r>
      <w:r w:rsidRPr="008A2990">
        <w:rPr>
          <w:rFonts w:ascii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8A2990">
        <w:rPr>
          <w:rFonts w:ascii="Times New Roman" w:hAnsi="Times New Roman"/>
          <w:sz w:val="28"/>
          <w:szCs w:val="28"/>
          <w:lang w:eastAsia="ru-RU"/>
        </w:rPr>
        <w:t xml:space="preserve"> администрации</w:t>
      </w:r>
    </w:p>
    <w:p w:rsidR="00D3195B" w:rsidRPr="008A2990" w:rsidRDefault="00D3195B" w:rsidP="000036B6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D3195B" w:rsidRPr="008A2990" w:rsidRDefault="00D3195B" w:rsidP="000036B6">
      <w:pPr>
        <w:widowControl w:val="0"/>
        <w:tabs>
          <w:tab w:val="left" w:pos="5595"/>
          <w:tab w:val="right" w:pos="9638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>от _________ № ____</w:t>
      </w:r>
    </w:p>
    <w:p w:rsidR="00D3195B" w:rsidRDefault="00D3195B" w:rsidP="00003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195B" w:rsidRPr="00260691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60691">
        <w:rPr>
          <w:rFonts w:ascii="Times New Roman" w:hAnsi="Times New Roman"/>
          <w:b/>
          <w:sz w:val="28"/>
          <w:szCs w:val="28"/>
          <w:lang w:eastAsia="ru-RU"/>
        </w:rPr>
        <w:t>АДМИНИСТРАТИВНЫЙ РЕГЛАМЕНТ</w:t>
      </w: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>по предоставлению муниципальной услуги</w:t>
      </w: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>«Выдача разрешений (ордера) на проведение</w:t>
      </w: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 xml:space="preserve">земляных работ на территории общего пользования </w:t>
      </w: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8A2990">
        <w:rPr>
          <w:rFonts w:ascii="Times New Roman" w:hAnsi="Times New Roman"/>
          <w:sz w:val="28"/>
          <w:szCs w:val="28"/>
          <w:lang w:eastAsia="ru-RU"/>
        </w:rPr>
        <w:t>»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 Общие положения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1.1. Предметом регулирования административного регламента предоставления муниципальной услуги «Выдача разрешения на производство земляных работ на территории 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» являются отношения, возникающие между юридическими лицами,  индивидуальными предпринимателями, физическими лицами и администрацией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а, связанные с предоставлением муниципальной услуги «Выдача разрешения на производство земляных работ на территории 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».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1.1.2. Административный регламент предоставления муниципальной услуги «Выдача разрешения на производство земляных работ на территории 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» (далее - Административный регламент) разработан в целях повышения качества предоставления  и доступности  муниципальной услуги «Выдача разрешения на производство земляных работ на территории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» (далее - муниципальная услуга), создания комфортных условий для получения результатов предоставления муниципальной услуги.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1.1.3. Административный регламент определяет сроки и последовательность административных процедур при предоставлении муниципальной услуги.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1.1.4. Задачей Административного регламента является упорядочение административных процедур и административных действий по предоставлению муниципальной услуги.</w:t>
      </w:r>
    </w:p>
    <w:p w:rsidR="00D3195B" w:rsidRPr="008A2990" w:rsidRDefault="00D3195B" w:rsidP="0022754E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1.2. Круг заявителей</w:t>
      </w: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1.2.1.Заявителями, имеющими право на получение муниципальной услуги (далее – заявитель), являются:</w:t>
      </w:r>
    </w:p>
    <w:p w:rsidR="00D3195B" w:rsidRPr="008A2990" w:rsidRDefault="00D3195B" w:rsidP="008A2990">
      <w:pPr>
        <w:widowControl w:val="0"/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1.2.1.1. Физические лица:</w:t>
      </w:r>
    </w:p>
    <w:p w:rsidR="00D3195B" w:rsidRPr="008A2990" w:rsidRDefault="00D3195B" w:rsidP="008A2990">
      <w:pPr>
        <w:widowControl w:val="0"/>
        <w:tabs>
          <w:tab w:val="left" w:pos="3545"/>
          <w:tab w:val="left" w:pos="3970"/>
          <w:tab w:val="left" w:pos="425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граждане Российской Федерации;</w:t>
      </w:r>
    </w:p>
    <w:p w:rsidR="00D3195B" w:rsidRPr="008A2990" w:rsidRDefault="00D3195B" w:rsidP="008A2990">
      <w:pPr>
        <w:widowControl w:val="0"/>
        <w:tabs>
          <w:tab w:val="left" w:pos="3545"/>
          <w:tab w:val="left" w:pos="3970"/>
          <w:tab w:val="left" w:pos="425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иностранные граждане и лица без гражданства;</w:t>
      </w:r>
    </w:p>
    <w:p w:rsidR="00D3195B" w:rsidRPr="008A2990" w:rsidRDefault="00D3195B" w:rsidP="008A2990">
      <w:pPr>
        <w:widowControl w:val="0"/>
        <w:tabs>
          <w:tab w:val="left" w:pos="2977"/>
          <w:tab w:val="left" w:pos="3402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законные представители (родители, усыновители, опекуны) несовершеннолетних в возрасте до 18 лет;</w:t>
      </w:r>
    </w:p>
    <w:p w:rsidR="00D3195B" w:rsidRPr="008A2990" w:rsidRDefault="00D3195B" w:rsidP="008A2990">
      <w:pPr>
        <w:widowControl w:val="0"/>
        <w:tabs>
          <w:tab w:val="left" w:pos="3545"/>
          <w:tab w:val="left" w:pos="3970"/>
          <w:tab w:val="left" w:pos="425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опекуны недееспособных граждан;</w:t>
      </w:r>
    </w:p>
    <w:p w:rsidR="00D3195B" w:rsidRPr="008A2990" w:rsidRDefault="00D3195B" w:rsidP="008A2990">
      <w:pPr>
        <w:widowControl w:val="0"/>
        <w:tabs>
          <w:tab w:val="left" w:pos="2977"/>
          <w:tab w:val="left" w:pos="3402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представители, действующие в силу полномочий, основанных на доверенности или договоре.</w:t>
      </w:r>
    </w:p>
    <w:p w:rsidR="00D3195B" w:rsidRPr="008A2990" w:rsidRDefault="00D3195B" w:rsidP="008A2990">
      <w:pPr>
        <w:widowControl w:val="0"/>
        <w:tabs>
          <w:tab w:val="left" w:pos="2977"/>
          <w:tab w:val="left" w:pos="3402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1.2.1.2. Юридические лица:</w:t>
      </w:r>
    </w:p>
    <w:p w:rsidR="00D3195B" w:rsidRPr="008A2990" w:rsidRDefault="00D3195B" w:rsidP="008A2990">
      <w:pPr>
        <w:widowControl w:val="0"/>
        <w:tabs>
          <w:tab w:val="left" w:pos="3545"/>
          <w:tab w:val="left" w:pos="3970"/>
          <w:tab w:val="left" w:pos="425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российские и иностранные юридические лица;</w:t>
      </w:r>
    </w:p>
    <w:p w:rsidR="00D3195B" w:rsidRPr="008A2990" w:rsidRDefault="00D3195B" w:rsidP="008A2990">
      <w:pPr>
        <w:widowControl w:val="0"/>
        <w:tabs>
          <w:tab w:val="left" w:pos="3545"/>
          <w:tab w:val="left" w:pos="3970"/>
          <w:tab w:val="left" w:pos="425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договоре;</w:t>
      </w:r>
    </w:p>
    <w:p w:rsidR="00D3195B" w:rsidRPr="008A2990" w:rsidRDefault="00D3195B" w:rsidP="008A2990">
      <w:pPr>
        <w:widowControl w:val="0"/>
        <w:tabs>
          <w:tab w:val="left" w:pos="3545"/>
          <w:tab w:val="left" w:pos="3970"/>
          <w:tab w:val="left" w:pos="425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органы государственной власти;</w:t>
      </w:r>
    </w:p>
    <w:p w:rsidR="00D3195B" w:rsidRPr="008A2990" w:rsidRDefault="00D3195B" w:rsidP="008A2990">
      <w:pPr>
        <w:widowControl w:val="0"/>
        <w:tabs>
          <w:tab w:val="left" w:pos="3545"/>
          <w:tab w:val="left" w:pos="3970"/>
          <w:tab w:val="left" w:pos="425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органы местного самоуправления.</w:t>
      </w:r>
    </w:p>
    <w:p w:rsidR="00D3195B" w:rsidRPr="008A2990" w:rsidRDefault="00D3195B" w:rsidP="0022754E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1.3. Требования к порядку информирования о порядке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предоставления муниципальной услуги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kern w:val="1"/>
          <w:sz w:val="28"/>
          <w:szCs w:val="28"/>
        </w:rPr>
        <w:t xml:space="preserve">1.3.1. </w:t>
      </w:r>
      <w:r w:rsidRPr="0022754E">
        <w:rPr>
          <w:rFonts w:ascii="Times New Roman" w:hAnsi="Times New Roman"/>
          <w:sz w:val="28"/>
          <w:szCs w:val="28"/>
        </w:rPr>
        <w:t>Информация о порядке предоставления муниципальной услуги пр</w:t>
      </w:r>
      <w:r w:rsidRPr="0022754E">
        <w:rPr>
          <w:rFonts w:ascii="Times New Roman" w:hAnsi="Times New Roman"/>
          <w:sz w:val="28"/>
          <w:szCs w:val="28"/>
        </w:rPr>
        <w:t>е</w:t>
      </w:r>
      <w:r w:rsidRPr="0022754E">
        <w:rPr>
          <w:rFonts w:ascii="Times New Roman" w:hAnsi="Times New Roman"/>
          <w:sz w:val="28"/>
          <w:szCs w:val="28"/>
        </w:rPr>
        <w:t xml:space="preserve">доставляется специалистами 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22754E">
        <w:rPr>
          <w:rStyle w:val="a"/>
          <w:rFonts w:ascii="Times New Roman" w:hAnsi="Times New Roman"/>
          <w:sz w:val="28"/>
          <w:szCs w:val="28"/>
          <w:lang w:eastAsia="ar-SA"/>
        </w:rPr>
        <w:t xml:space="preserve"> сельского посел</w:t>
      </w:r>
      <w:r w:rsidRPr="0022754E">
        <w:rPr>
          <w:rStyle w:val="a"/>
          <w:rFonts w:ascii="Times New Roman" w:hAnsi="Times New Roman"/>
          <w:sz w:val="28"/>
          <w:szCs w:val="28"/>
          <w:lang w:eastAsia="ar-SA"/>
        </w:rPr>
        <w:t>е</w:t>
      </w:r>
      <w:r w:rsidRPr="0022754E">
        <w:rPr>
          <w:rStyle w:val="a"/>
          <w:rFonts w:ascii="Times New Roman" w:hAnsi="Times New Roman"/>
          <w:sz w:val="28"/>
          <w:szCs w:val="28"/>
          <w:lang w:eastAsia="ar-SA"/>
        </w:rPr>
        <w:t>ния Белоглинского района</w:t>
      </w:r>
      <w:r w:rsidRPr="0022754E">
        <w:rPr>
          <w:rFonts w:ascii="Times New Roman" w:hAnsi="Times New Roman"/>
          <w:sz w:val="28"/>
          <w:szCs w:val="28"/>
        </w:rPr>
        <w:t>, либо по желанию Заявителя в муниципальном к</w:t>
      </w:r>
      <w:r w:rsidRPr="002275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зенном учреждении </w:t>
      </w:r>
      <w:r w:rsidRPr="0022754E">
        <w:rPr>
          <w:rFonts w:ascii="Times New Roman" w:hAnsi="Times New Roman"/>
          <w:sz w:val="28"/>
          <w:szCs w:val="28"/>
        </w:rPr>
        <w:t>«Белоглинский Многофункциональный центр предоста</w:t>
      </w:r>
      <w:r w:rsidRPr="0022754E">
        <w:rPr>
          <w:rFonts w:ascii="Times New Roman" w:hAnsi="Times New Roman"/>
          <w:sz w:val="28"/>
          <w:szCs w:val="28"/>
        </w:rPr>
        <w:t>в</w:t>
      </w:r>
      <w:r w:rsidRPr="0022754E">
        <w:rPr>
          <w:rFonts w:ascii="Times New Roman" w:hAnsi="Times New Roman"/>
          <w:sz w:val="28"/>
          <w:szCs w:val="28"/>
        </w:rPr>
        <w:t>ления государственных и муниципальных услуг» (далее –МКУ «Белоглинский МФЦ).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 Местонахождение 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22754E">
        <w:rPr>
          <w:rStyle w:val="a"/>
          <w:rFonts w:ascii="Times New Roman" w:hAnsi="Times New Roman"/>
          <w:sz w:val="28"/>
          <w:szCs w:val="28"/>
          <w:lang w:eastAsia="ar-SA"/>
        </w:rPr>
        <w:t xml:space="preserve"> сельского поселения Белоглинского района:</w:t>
      </w:r>
      <w:r w:rsidRPr="0022754E">
        <w:rPr>
          <w:rFonts w:ascii="Times New Roman" w:hAnsi="Times New Roman"/>
          <w:sz w:val="28"/>
          <w:szCs w:val="28"/>
        </w:rPr>
        <w:t xml:space="preserve"> 3530</w:t>
      </w:r>
      <w:r>
        <w:rPr>
          <w:rFonts w:ascii="Times New Roman" w:hAnsi="Times New Roman"/>
          <w:sz w:val="28"/>
          <w:szCs w:val="28"/>
        </w:rPr>
        <w:t>40</w:t>
      </w:r>
      <w:r w:rsidRPr="0022754E">
        <w:rPr>
          <w:rFonts w:ascii="Times New Roman" w:hAnsi="Times New Roman"/>
          <w:sz w:val="28"/>
          <w:szCs w:val="28"/>
        </w:rPr>
        <w:t xml:space="preserve"> Краснодарский край, Белоглинский район, с. 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лая Глина</w:t>
      </w:r>
      <w:r w:rsidRPr="0022754E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Чехова</w:t>
      </w:r>
      <w:r w:rsidRPr="0022754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60</w:t>
      </w:r>
      <w:r w:rsidRPr="0022754E">
        <w:rPr>
          <w:rFonts w:ascii="Times New Roman" w:hAnsi="Times New Roman"/>
          <w:sz w:val="28"/>
          <w:szCs w:val="28"/>
        </w:rPr>
        <w:t xml:space="preserve"> телефон/ факс 8(86154)</w:t>
      </w:r>
      <w:r>
        <w:rPr>
          <w:rFonts w:ascii="Times New Roman" w:hAnsi="Times New Roman"/>
          <w:sz w:val="28"/>
          <w:szCs w:val="28"/>
        </w:rPr>
        <w:t>7-28-94</w:t>
      </w:r>
      <w:r w:rsidRPr="0022754E">
        <w:rPr>
          <w:rFonts w:ascii="Times New Roman" w:hAnsi="Times New Roman"/>
          <w:sz w:val="28"/>
          <w:szCs w:val="28"/>
        </w:rPr>
        <w:t>, телефоны.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bCs/>
          <w:color w:val="000000"/>
          <w:sz w:val="28"/>
          <w:szCs w:val="28"/>
        </w:rPr>
        <w:t xml:space="preserve">Адрес электронной почты: </w:t>
      </w:r>
      <w:r w:rsidRPr="0022754E">
        <w:rPr>
          <w:rFonts w:ascii="Times New Roman" w:hAnsi="Times New Roman"/>
          <w:sz w:val="28"/>
          <w:szCs w:val="28"/>
          <w:lang w:val="en-US"/>
        </w:rPr>
        <w:t>adm</w:t>
      </w:r>
      <w:r w:rsidRPr="0022754E">
        <w:rPr>
          <w:rFonts w:ascii="Times New Roman" w:hAnsi="Times New Roman"/>
          <w:sz w:val="28"/>
          <w:szCs w:val="28"/>
        </w:rPr>
        <w:t>_</w:t>
      </w:r>
      <w:r w:rsidRPr="0022754E">
        <w:rPr>
          <w:rFonts w:ascii="Times New Roman" w:hAnsi="Times New Roman"/>
          <w:sz w:val="28"/>
          <w:szCs w:val="28"/>
          <w:lang w:val="en-US"/>
        </w:rPr>
        <w:t>centr</w:t>
      </w:r>
      <w:r w:rsidRPr="0022754E">
        <w:rPr>
          <w:rFonts w:ascii="Times New Roman" w:hAnsi="Times New Roman"/>
          <w:sz w:val="28"/>
          <w:szCs w:val="28"/>
        </w:rPr>
        <w:t>@</w:t>
      </w:r>
      <w:r w:rsidRPr="0022754E">
        <w:rPr>
          <w:rFonts w:ascii="Times New Roman" w:hAnsi="Times New Roman"/>
          <w:sz w:val="28"/>
          <w:szCs w:val="28"/>
          <w:lang w:val="en-US"/>
        </w:rPr>
        <w:t>mail</w:t>
      </w:r>
      <w:r w:rsidRPr="0022754E">
        <w:rPr>
          <w:rFonts w:ascii="Times New Roman" w:hAnsi="Times New Roman"/>
          <w:sz w:val="28"/>
          <w:szCs w:val="28"/>
        </w:rPr>
        <w:t>.</w:t>
      </w:r>
      <w:r w:rsidRPr="0022754E">
        <w:rPr>
          <w:rFonts w:ascii="Times New Roman" w:hAnsi="Times New Roman"/>
          <w:sz w:val="28"/>
          <w:szCs w:val="28"/>
          <w:lang w:val="en-US"/>
        </w:rPr>
        <w:t>ru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График приема посетителей: понедельник-четверг </w:t>
      </w:r>
      <w:r w:rsidRPr="0022754E">
        <w:rPr>
          <w:rFonts w:ascii="Times New Roman" w:hAnsi="Times New Roman"/>
          <w:sz w:val="28"/>
          <w:szCs w:val="28"/>
          <w:lang w:val="en-US"/>
        </w:rPr>
        <w:t>c</w:t>
      </w:r>
      <w:r w:rsidRPr="0022754E">
        <w:rPr>
          <w:rFonts w:ascii="Times New Roman" w:hAnsi="Times New Roman"/>
          <w:sz w:val="28"/>
          <w:szCs w:val="28"/>
        </w:rPr>
        <w:t xml:space="preserve"> 8.00-16.00 пятница с 8.00 до 15.00 часов, перерыв – с 12.00 до 13.00 часов. В день, предшествующий нерабочему праздничному дню, установленному статьей 112 Трудового кодекса Российской Федерации, график работы изменяется – продолжительность раб</w:t>
      </w:r>
      <w:r w:rsidRPr="0022754E">
        <w:rPr>
          <w:rFonts w:ascii="Times New Roman" w:hAnsi="Times New Roman"/>
          <w:sz w:val="28"/>
          <w:szCs w:val="28"/>
        </w:rPr>
        <w:t>о</w:t>
      </w:r>
      <w:r w:rsidRPr="0022754E">
        <w:rPr>
          <w:rFonts w:ascii="Times New Roman" w:hAnsi="Times New Roman"/>
          <w:sz w:val="28"/>
          <w:szCs w:val="28"/>
        </w:rPr>
        <w:t>чего дня уменьшается на один час.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Местонахождение МКУ «Белоглинский МФЦ»: 353040, Краснодарский край, с. Белая Глина ул. Первомайская, дом 161А. Почтовый адрес для напра</w:t>
      </w:r>
      <w:r w:rsidRPr="0022754E">
        <w:rPr>
          <w:rFonts w:ascii="Times New Roman" w:hAnsi="Times New Roman"/>
          <w:sz w:val="28"/>
          <w:szCs w:val="28"/>
        </w:rPr>
        <w:t>в</w:t>
      </w:r>
      <w:r w:rsidRPr="0022754E">
        <w:rPr>
          <w:rFonts w:ascii="Times New Roman" w:hAnsi="Times New Roman"/>
          <w:sz w:val="28"/>
          <w:szCs w:val="28"/>
        </w:rPr>
        <w:t>ления заявления и всех необходимых документов: 353040, Краснодарский край, с. Белая Глина ул. Первомайская, дом 161А.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График приема посетителей: понедельник</w:t>
      </w:r>
      <w:r>
        <w:rPr>
          <w:rFonts w:ascii="Times New Roman" w:hAnsi="Times New Roman"/>
          <w:sz w:val="28"/>
          <w:szCs w:val="28"/>
        </w:rPr>
        <w:t xml:space="preserve">, вторник, четверг, </w:t>
      </w:r>
      <w:r w:rsidRPr="0022754E">
        <w:rPr>
          <w:rFonts w:ascii="Times New Roman" w:hAnsi="Times New Roman"/>
          <w:sz w:val="28"/>
          <w:szCs w:val="28"/>
        </w:rPr>
        <w:t>пятница с 8.00-до 1</w:t>
      </w:r>
      <w:r>
        <w:rPr>
          <w:rFonts w:ascii="Times New Roman" w:hAnsi="Times New Roman"/>
          <w:sz w:val="28"/>
          <w:szCs w:val="28"/>
        </w:rPr>
        <w:t>7</w:t>
      </w:r>
      <w:r w:rsidRPr="0022754E">
        <w:rPr>
          <w:rFonts w:ascii="Times New Roman" w:hAnsi="Times New Roman"/>
          <w:sz w:val="28"/>
          <w:szCs w:val="28"/>
        </w:rPr>
        <w:t>.00</w:t>
      </w:r>
      <w:r>
        <w:rPr>
          <w:rFonts w:ascii="Times New Roman" w:hAnsi="Times New Roman"/>
          <w:sz w:val="28"/>
          <w:szCs w:val="28"/>
        </w:rPr>
        <w:t>, среда с 8.00 до 20.00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Суббота с 8.00 до 13.00 Воскресенье - выходной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Контактные телефоны (886154) 7-25-24,(886154) 7-20-40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В предоставлении муниципальной услуги могут принимать участие в кач</w:t>
      </w:r>
      <w:r w:rsidRPr="0022754E">
        <w:rPr>
          <w:rFonts w:ascii="Times New Roman" w:hAnsi="Times New Roman"/>
          <w:sz w:val="28"/>
          <w:szCs w:val="28"/>
        </w:rPr>
        <w:t>е</w:t>
      </w:r>
      <w:r w:rsidRPr="0022754E">
        <w:rPr>
          <w:rFonts w:ascii="Times New Roman" w:hAnsi="Times New Roman"/>
          <w:sz w:val="28"/>
          <w:szCs w:val="28"/>
        </w:rPr>
        <w:t>стве источников получения документов, необходимых для предоставлении м</w:t>
      </w:r>
      <w:r w:rsidRPr="0022754E">
        <w:rPr>
          <w:rFonts w:ascii="Times New Roman" w:hAnsi="Times New Roman"/>
          <w:sz w:val="28"/>
          <w:szCs w:val="28"/>
        </w:rPr>
        <w:t>у</w:t>
      </w:r>
      <w:r w:rsidRPr="0022754E">
        <w:rPr>
          <w:rFonts w:ascii="Times New Roman" w:hAnsi="Times New Roman"/>
          <w:sz w:val="28"/>
          <w:szCs w:val="28"/>
        </w:rPr>
        <w:t>ниципальных услуг, или источников предоставления информации для проверки сведений, предоставляемых заявителями, следующие органы и учреждения: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- структурные подразделения администрации муниципального образов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 xml:space="preserve">ния Белоглинский район. 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1.3.2. Информацию по вопросам предоставления муниципальной услуги заявитель может получить:</w:t>
      </w:r>
    </w:p>
    <w:p w:rsidR="00D3195B" w:rsidRPr="0022754E" w:rsidRDefault="00D3195B" w:rsidP="00F763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22754E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 </w:t>
      </w:r>
      <w:r w:rsidRPr="001A7103">
        <w:rPr>
          <w:rFonts w:ascii="Times New Roman" w:hAnsi="Times New Roman"/>
          <w:sz w:val="28"/>
          <w:szCs w:val="28"/>
          <w:lang w:val="en-US"/>
        </w:rPr>
        <w:t>www</w:t>
      </w:r>
      <w:r w:rsidRPr="001A7103">
        <w:rPr>
          <w:rFonts w:ascii="Times New Roman" w:hAnsi="Times New Roman"/>
          <w:sz w:val="28"/>
          <w:szCs w:val="28"/>
        </w:rPr>
        <w:t xml:space="preserve">. </w:t>
      </w:r>
      <w:r w:rsidRPr="001A7103">
        <w:rPr>
          <w:rFonts w:ascii="Times New Roman" w:hAnsi="Times New Roman"/>
          <w:sz w:val="28"/>
          <w:szCs w:val="28"/>
          <w:lang w:val="en-US"/>
        </w:rPr>
        <w:t>belog</w:t>
      </w:r>
      <w:r w:rsidRPr="001A7103">
        <w:rPr>
          <w:rFonts w:ascii="Times New Roman" w:hAnsi="Times New Roman"/>
          <w:sz w:val="28"/>
          <w:szCs w:val="28"/>
        </w:rPr>
        <w:t>-</w:t>
      </w:r>
      <w:r w:rsidRPr="001A7103">
        <w:rPr>
          <w:rFonts w:ascii="Times New Roman" w:hAnsi="Times New Roman"/>
          <w:sz w:val="28"/>
          <w:szCs w:val="28"/>
          <w:lang w:val="en-US"/>
        </w:rPr>
        <w:t>adm</w:t>
      </w:r>
      <w:r w:rsidRPr="001A7103">
        <w:rPr>
          <w:rFonts w:ascii="Times New Roman" w:hAnsi="Times New Roman"/>
          <w:sz w:val="28"/>
          <w:szCs w:val="28"/>
        </w:rPr>
        <w:t>.</w:t>
      </w:r>
      <w:r w:rsidRPr="001A7103">
        <w:rPr>
          <w:rFonts w:ascii="Times New Roman" w:hAnsi="Times New Roman"/>
          <w:sz w:val="28"/>
          <w:szCs w:val="28"/>
          <w:lang w:val="en-US"/>
        </w:rPr>
        <w:t>do</w:t>
      </w:r>
      <w:r w:rsidRPr="001A7103">
        <w:rPr>
          <w:rFonts w:ascii="Times New Roman" w:hAnsi="Times New Roman"/>
          <w:sz w:val="28"/>
          <w:szCs w:val="28"/>
        </w:rPr>
        <w:t>.</w:t>
      </w:r>
      <w:r w:rsidRPr="001A7103">
        <w:rPr>
          <w:rFonts w:ascii="Times New Roman" w:hAnsi="Times New Roman"/>
          <w:sz w:val="28"/>
          <w:szCs w:val="28"/>
          <w:lang w:val="en-US"/>
        </w:rPr>
        <w:t>am</w:t>
      </w:r>
      <w:r w:rsidRPr="001A71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2754E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(далее - официальный сайт);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на Едином портале государственных и муниципальных услуг (функций) (далее - Единый портал): </w:t>
      </w:r>
      <w:hyperlink r:id="rId9" w:history="1">
        <w:r w:rsidRPr="0022754E">
          <w:rPr>
            <w:rFonts w:ascii="Times New Roman" w:hAnsi="Times New Roman"/>
            <w:sz w:val="28"/>
            <w:szCs w:val="28"/>
            <w:lang w:val="en-US"/>
          </w:rPr>
          <w:t>www</w:t>
        </w:r>
        <w:r w:rsidRPr="0022754E">
          <w:rPr>
            <w:rFonts w:ascii="Times New Roman" w:hAnsi="Times New Roman"/>
            <w:sz w:val="28"/>
            <w:szCs w:val="28"/>
          </w:rPr>
          <w:t>.</w:t>
        </w:r>
        <w:r w:rsidRPr="0022754E">
          <w:rPr>
            <w:rFonts w:ascii="Times New Roman" w:hAnsi="Times New Roman"/>
            <w:sz w:val="28"/>
            <w:szCs w:val="28"/>
            <w:lang w:val="en-US"/>
          </w:rPr>
          <w:t>gosuslugi</w:t>
        </w:r>
        <w:r w:rsidRPr="0022754E">
          <w:rPr>
            <w:rFonts w:ascii="Times New Roman" w:hAnsi="Times New Roman"/>
            <w:sz w:val="28"/>
            <w:szCs w:val="28"/>
          </w:rPr>
          <w:t>.</w:t>
        </w:r>
        <w:r w:rsidRPr="0022754E">
          <w:rPr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22754E">
        <w:rPr>
          <w:rFonts w:ascii="Times New Roman" w:hAnsi="Times New Roman"/>
          <w:sz w:val="28"/>
          <w:szCs w:val="28"/>
        </w:rPr>
        <w:t>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путем направления письменного обращения, в том числе в форме эле</w:t>
      </w:r>
      <w:r w:rsidRPr="0022754E">
        <w:rPr>
          <w:rFonts w:ascii="Times New Roman" w:hAnsi="Times New Roman"/>
          <w:sz w:val="28"/>
          <w:szCs w:val="28"/>
        </w:rPr>
        <w:t>к</w:t>
      </w:r>
      <w:r w:rsidRPr="0022754E">
        <w:rPr>
          <w:rFonts w:ascii="Times New Roman" w:hAnsi="Times New Roman"/>
          <w:sz w:val="28"/>
          <w:szCs w:val="28"/>
        </w:rPr>
        <w:t>тронного документа;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по телефону 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на информационных стендах, расположенных в помещении, предназн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>ченном для предоставления муниципальной услуги.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обращения. При информировании по обращениям, поступившим в форме электронного документа, ответ на обращение по желанию Заявителя н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>правляется или в форме электронного документа или на почтовый адрес Заяв</w:t>
      </w:r>
      <w:r w:rsidRPr="0022754E">
        <w:rPr>
          <w:rFonts w:ascii="Times New Roman" w:hAnsi="Times New Roman"/>
          <w:sz w:val="28"/>
          <w:szCs w:val="28"/>
        </w:rPr>
        <w:t>и</w:t>
      </w:r>
      <w:r w:rsidRPr="0022754E">
        <w:rPr>
          <w:rFonts w:ascii="Times New Roman" w:hAnsi="Times New Roman"/>
          <w:sz w:val="28"/>
          <w:szCs w:val="28"/>
        </w:rPr>
        <w:t>теля в течение 30 дней со дня регистрации обращения.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1.3.3. Представляемая заявителям информация о процедуре предоставл</w:t>
      </w:r>
      <w:r w:rsidRPr="0022754E">
        <w:rPr>
          <w:rFonts w:ascii="Times New Roman" w:hAnsi="Times New Roman"/>
          <w:sz w:val="28"/>
          <w:szCs w:val="28"/>
        </w:rPr>
        <w:t>е</w:t>
      </w:r>
      <w:r w:rsidRPr="0022754E">
        <w:rPr>
          <w:rFonts w:ascii="Times New Roman" w:hAnsi="Times New Roman"/>
          <w:sz w:val="28"/>
          <w:szCs w:val="28"/>
        </w:rPr>
        <w:t>ния муниципальной услуги должна быть: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достоверной;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понятно излагаемой;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исчерпывающе полной.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Предоставление запрашиваемой заявителями информации осуществляется в форме: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индивидуального устного консультирования (далее – консультирование), в том числе и по телефону;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письменного ответа заявителю, который по просьбе заявителя может быть направлен ему факсимильной связью или по электронной почте на адрес, ук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>занный заявителем;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публичного информирования.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1.3.4. Информация по процедурам предоставления муниципальной услуги, размещенная на информационном стенде, официальном сайте, включает: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извлечения из законодательных и иных нормативных правовых актов, с</w:t>
      </w:r>
      <w:r w:rsidRPr="0022754E">
        <w:rPr>
          <w:rFonts w:ascii="Times New Roman" w:hAnsi="Times New Roman"/>
          <w:sz w:val="28"/>
          <w:szCs w:val="28"/>
        </w:rPr>
        <w:t>о</w:t>
      </w:r>
      <w:r w:rsidRPr="0022754E">
        <w:rPr>
          <w:rFonts w:ascii="Times New Roman" w:hAnsi="Times New Roman"/>
          <w:sz w:val="28"/>
          <w:szCs w:val="28"/>
        </w:rPr>
        <w:t>держащих нормы, регулирующие деятельность по предоставлению муниц</w:t>
      </w:r>
      <w:r w:rsidRPr="0022754E">
        <w:rPr>
          <w:rFonts w:ascii="Times New Roman" w:hAnsi="Times New Roman"/>
          <w:sz w:val="28"/>
          <w:szCs w:val="28"/>
        </w:rPr>
        <w:t>и</w:t>
      </w:r>
      <w:r w:rsidRPr="0022754E">
        <w:rPr>
          <w:rFonts w:ascii="Times New Roman" w:hAnsi="Times New Roman"/>
          <w:sz w:val="28"/>
          <w:szCs w:val="28"/>
        </w:rPr>
        <w:t>пальной услуги;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текст настоящего Административного регламента с приложениями;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 и требования, предъявляемые к этим документам;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образцы оформления документов, необходимых для предоставления  м</w:t>
      </w:r>
      <w:r w:rsidRPr="0022754E">
        <w:rPr>
          <w:rFonts w:ascii="Times New Roman" w:hAnsi="Times New Roman"/>
          <w:sz w:val="28"/>
          <w:szCs w:val="28"/>
        </w:rPr>
        <w:t>у</w:t>
      </w:r>
      <w:r w:rsidRPr="0022754E">
        <w:rPr>
          <w:rFonts w:ascii="Times New Roman" w:hAnsi="Times New Roman"/>
          <w:sz w:val="28"/>
          <w:szCs w:val="28"/>
        </w:rPr>
        <w:t>ниципальной услуги, и требования, предъявляемые к этим документам;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режим приема граждан;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информацию о сроках предоставления муниципальной услуги и макс</w:t>
      </w:r>
      <w:r w:rsidRPr="0022754E">
        <w:rPr>
          <w:rFonts w:ascii="Times New Roman" w:hAnsi="Times New Roman"/>
          <w:sz w:val="28"/>
          <w:szCs w:val="28"/>
        </w:rPr>
        <w:t>и</w:t>
      </w:r>
      <w:r w:rsidRPr="0022754E">
        <w:rPr>
          <w:rFonts w:ascii="Times New Roman" w:hAnsi="Times New Roman"/>
          <w:sz w:val="28"/>
          <w:szCs w:val="28"/>
        </w:rPr>
        <w:t>мальных сроках исполнения отдельных административных процедур, времени приема документов;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основания отказа в предоставлении муниципальной услуги;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порядок получения консультаций;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порядок обжалования решений и действий (бездействия) органа, предо</w:t>
      </w:r>
      <w:r w:rsidRPr="0022754E">
        <w:rPr>
          <w:rFonts w:ascii="Times New Roman" w:hAnsi="Times New Roman"/>
          <w:sz w:val="28"/>
          <w:szCs w:val="28"/>
        </w:rPr>
        <w:t>с</w:t>
      </w:r>
      <w:r w:rsidRPr="0022754E">
        <w:rPr>
          <w:rFonts w:ascii="Times New Roman" w:hAnsi="Times New Roman"/>
          <w:sz w:val="28"/>
          <w:szCs w:val="28"/>
        </w:rPr>
        <w:t>тавляющего муниципальную услугу, должностного лица органа, предоста</w:t>
      </w:r>
      <w:r w:rsidRPr="0022754E">
        <w:rPr>
          <w:rFonts w:ascii="Times New Roman" w:hAnsi="Times New Roman"/>
          <w:sz w:val="28"/>
          <w:szCs w:val="28"/>
        </w:rPr>
        <w:t>в</w:t>
      </w:r>
      <w:r w:rsidRPr="0022754E">
        <w:rPr>
          <w:rFonts w:ascii="Times New Roman" w:hAnsi="Times New Roman"/>
          <w:sz w:val="28"/>
          <w:szCs w:val="28"/>
        </w:rPr>
        <w:t>ляющего муниципальную услугу, либо муниципального служащего.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1.3.5. Консультирование осуществляется по следующим вопросам: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о дате и номере регистрации заявления в 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22754E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 нормативных правовых актах, регулирующих отношения в сфере предо</w:t>
      </w:r>
      <w:r w:rsidRPr="0022754E">
        <w:rPr>
          <w:rFonts w:ascii="Times New Roman" w:hAnsi="Times New Roman"/>
          <w:sz w:val="28"/>
          <w:szCs w:val="28"/>
        </w:rPr>
        <w:t>с</w:t>
      </w:r>
      <w:r w:rsidRPr="0022754E">
        <w:rPr>
          <w:rFonts w:ascii="Times New Roman" w:hAnsi="Times New Roman"/>
          <w:sz w:val="28"/>
          <w:szCs w:val="28"/>
        </w:rPr>
        <w:t>тавления муниципальной услуги (наименование, номер, дата принятия норм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>тивного правового акта);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 требованиях к документам, прилагаемым к заявлению;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 порядке предоставления муниципальной услуги;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об источнике получения документов, необходимых для предоставления муниципальной услуги (орган, организация и их местонахождение);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 времени приема и выдачи документов;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 сроках предоставления муниципальной услуги;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 порядке обжалования действий (бездействия) и решений, осуществля</w:t>
      </w:r>
      <w:r w:rsidRPr="0022754E">
        <w:rPr>
          <w:rFonts w:ascii="Times New Roman" w:hAnsi="Times New Roman"/>
          <w:sz w:val="28"/>
          <w:szCs w:val="28"/>
        </w:rPr>
        <w:t>е</w:t>
      </w:r>
      <w:r w:rsidRPr="0022754E">
        <w:rPr>
          <w:rFonts w:ascii="Times New Roman" w:hAnsi="Times New Roman"/>
          <w:sz w:val="28"/>
          <w:szCs w:val="28"/>
        </w:rPr>
        <w:t>мых и принимаемых в ходе предоставления муниципальной услуги.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При консультировании по телефону и при непосредственном обращении граждан специалист обязан подробно и в вежливой (корректной) форме в соо</w:t>
      </w:r>
      <w:r w:rsidRPr="0022754E">
        <w:rPr>
          <w:rFonts w:ascii="Times New Roman" w:hAnsi="Times New Roman"/>
          <w:sz w:val="28"/>
          <w:szCs w:val="28"/>
        </w:rPr>
        <w:t>т</w:t>
      </w:r>
      <w:r w:rsidRPr="0022754E">
        <w:rPr>
          <w:rFonts w:ascii="Times New Roman" w:hAnsi="Times New Roman"/>
          <w:sz w:val="28"/>
          <w:szCs w:val="28"/>
        </w:rPr>
        <w:t>ветствии с поступившим запросом предоставлять запрашиваемую  информ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>цию.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</w:t>
      </w:r>
      <w:r w:rsidRPr="0022754E">
        <w:rPr>
          <w:rFonts w:ascii="Times New Roman" w:hAnsi="Times New Roman"/>
          <w:sz w:val="28"/>
          <w:szCs w:val="28"/>
        </w:rPr>
        <w:t>о</w:t>
      </w:r>
      <w:r w:rsidRPr="0022754E">
        <w:rPr>
          <w:rFonts w:ascii="Times New Roman" w:hAnsi="Times New Roman"/>
          <w:sz w:val="28"/>
          <w:szCs w:val="28"/>
        </w:rPr>
        <w:t>вании учреждения, в который позвонил заявитель, фамилии, имени, отчестве и должности лица, принявшего телефонный звонок.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В случае, если для подготовки ответа требуется время более 10 минут, специалист, осуществляющий устное информирование, может предложить з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 xml:space="preserve">интересованным лицам направить в адрес 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22754E">
        <w:rPr>
          <w:rFonts w:ascii="Times New Roman" w:hAnsi="Times New Roman"/>
          <w:sz w:val="28"/>
          <w:szCs w:val="28"/>
        </w:rPr>
        <w:t xml:space="preserve"> сел</w:t>
      </w:r>
      <w:r w:rsidRPr="0022754E">
        <w:rPr>
          <w:rFonts w:ascii="Times New Roman" w:hAnsi="Times New Roman"/>
          <w:sz w:val="28"/>
          <w:szCs w:val="28"/>
        </w:rPr>
        <w:t>ь</w:t>
      </w:r>
      <w:r w:rsidRPr="0022754E">
        <w:rPr>
          <w:rFonts w:ascii="Times New Roman" w:hAnsi="Times New Roman"/>
          <w:sz w:val="28"/>
          <w:szCs w:val="28"/>
        </w:rPr>
        <w:t>ского поселения Белоглинского района (далее – Администрация) обращение о предоставлении письменной консультации по процедуре предоставления мун</w:t>
      </w:r>
      <w:r w:rsidRPr="0022754E">
        <w:rPr>
          <w:rFonts w:ascii="Times New Roman" w:hAnsi="Times New Roman"/>
          <w:sz w:val="28"/>
          <w:szCs w:val="28"/>
        </w:rPr>
        <w:t>и</w:t>
      </w:r>
      <w:r w:rsidRPr="0022754E">
        <w:rPr>
          <w:rFonts w:ascii="Times New Roman" w:hAnsi="Times New Roman"/>
          <w:sz w:val="28"/>
          <w:szCs w:val="28"/>
        </w:rPr>
        <w:t>ципальной услуги либо назначить другое удобное для заинтересованных лиц время для устного информирования.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 При невозможности самостоятельно ответить на поставленные вопросы, переадресовать звонок заявителя на другое должностное лицо.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 xml:space="preserve"> Избегать конфликтных ситуаций, способных нанести ущерб его репут</w:t>
      </w:r>
      <w:r w:rsidRPr="0022754E"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 xml:space="preserve">ции или авторитету 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22754E">
        <w:rPr>
          <w:rFonts w:ascii="Times New Roman" w:hAnsi="Times New Roman"/>
          <w:sz w:val="28"/>
          <w:szCs w:val="28"/>
        </w:rPr>
        <w:t xml:space="preserve"> сельского поселения Бел</w:t>
      </w:r>
      <w:r w:rsidRPr="0022754E">
        <w:rPr>
          <w:rFonts w:ascii="Times New Roman" w:hAnsi="Times New Roman"/>
          <w:sz w:val="28"/>
          <w:szCs w:val="28"/>
        </w:rPr>
        <w:t>о</w:t>
      </w:r>
      <w:r w:rsidRPr="0022754E">
        <w:rPr>
          <w:rFonts w:ascii="Times New Roman" w:hAnsi="Times New Roman"/>
          <w:sz w:val="28"/>
          <w:szCs w:val="28"/>
        </w:rPr>
        <w:t>глинского района и МКУ «Белоглинский МФЦ.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Соблюдать права и законные интересы заявителей.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Toc206489256"/>
      <w:r w:rsidRPr="0022754E">
        <w:rPr>
          <w:rFonts w:ascii="Times New Roman" w:hAnsi="Times New Roman"/>
          <w:sz w:val="28"/>
          <w:szCs w:val="28"/>
        </w:rPr>
        <w:t>1.4. Порядок получения консультаций о предоставлении муниципальной услуги</w:t>
      </w:r>
      <w:bookmarkEnd w:id="0"/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1.4.1. Консультации по вопросам предоставления муниципальной услуги осуществляются специалистом при личном обращении с заявителями, а также с использованием средств Интернет</w:t>
      </w:r>
      <w:r>
        <w:rPr>
          <w:rFonts w:ascii="Times New Roman" w:hAnsi="Times New Roman"/>
          <w:sz w:val="28"/>
          <w:szCs w:val="28"/>
        </w:rPr>
        <w:t>а</w:t>
      </w:r>
      <w:r w:rsidRPr="0022754E">
        <w:rPr>
          <w:rFonts w:ascii="Times New Roman" w:hAnsi="Times New Roman"/>
          <w:sz w:val="28"/>
          <w:szCs w:val="28"/>
        </w:rPr>
        <w:t>, почтовой, телефонной связи и посредством электронной почты.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2754E">
        <w:rPr>
          <w:rFonts w:ascii="Times New Roman" w:hAnsi="Times New Roman"/>
          <w:sz w:val="28"/>
          <w:szCs w:val="28"/>
        </w:rPr>
        <w:t>1.4.2. Консультации и приём граждан и организаций осуществляются в с</w:t>
      </w:r>
      <w:r w:rsidRPr="0022754E">
        <w:rPr>
          <w:rFonts w:ascii="Times New Roman" w:hAnsi="Times New Roman"/>
          <w:sz w:val="28"/>
          <w:szCs w:val="28"/>
        </w:rPr>
        <w:t>о</w:t>
      </w:r>
      <w:r w:rsidRPr="0022754E">
        <w:rPr>
          <w:rFonts w:ascii="Times New Roman" w:hAnsi="Times New Roman"/>
          <w:sz w:val="28"/>
          <w:szCs w:val="28"/>
        </w:rPr>
        <w:t>ответствии с графиком (режимом) приёма, указанным в разделе 1.3.1 настоящ</w:t>
      </w:r>
      <w:r w:rsidRPr="0022754E">
        <w:rPr>
          <w:rFonts w:ascii="Times New Roman" w:hAnsi="Times New Roman"/>
          <w:sz w:val="28"/>
          <w:szCs w:val="28"/>
        </w:rPr>
        <w:t>е</w:t>
      </w:r>
      <w:r w:rsidRPr="0022754E">
        <w:rPr>
          <w:rFonts w:ascii="Times New Roman" w:hAnsi="Times New Roman"/>
          <w:sz w:val="28"/>
          <w:szCs w:val="28"/>
        </w:rPr>
        <w:t>го Административного регламента.</w:t>
      </w:r>
    </w:p>
    <w:p w:rsidR="00D3195B" w:rsidRPr="0022754E" w:rsidRDefault="00D3195B" w:rsidP="0022754E">
      <w:pPr>
        <w:spacing w:after="0"/>
        <w:ind w:firstLine="567"/>
        <w:jc w:val="both"/>
        <w:rPr>
          <w:rFonts w:ascii="Times New Roman" w:hAnsi="Times New Roman"/>
          <w:b/>
          <w:kern w:val="1"/>
          <w:sz w:val="28"/>
          <w:szCs w:val="28"/>
        </w:rPr>
      </w:pPr>
    </w:p>
    <w:p w:rsidR="00D3195B" w:rsidRPr="000036B6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0036B6">
        <w:rPr>
          <w:rFonts w:ascii="Times New Roman" w:hAnsi="Times New Roman"/>
          <w:kern w:val="1"/>
          <w:sz w:val="28"/>
          <w:szCs w:val="28"/>
        </w:rPr>
        <w:t>2. Стандарт предоставления муниципальной услуги</w:t>
      </w:r>
    </w:p>
    <w:p w:rsidR="00D3195B" w:rsidRPr="000036B6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22754E">
      <w:pPr>
        <w:widowControl w:val="0"/>
        <w:suppressAutoHyphens/>
        <w:spacing w:after="0" w:line="240" w:lineRule="auto"/>
        <w:ind w:firstLine="708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2.1. Наименование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2.1.1.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Выдача разрешения на производство земляных работ на территории 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</w:p>
    <w:p w:rsidR="00D3195B" w:rsidRPr="008A2990" w:rsidRDefault="00D3195B" w:rsidP="0022754E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2.2. Наименование органа, предоставляющего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муниципальную услугу</w:t>
      </w:r>
    </w:p>
    <w:p w:rsidR="00D3195B" w:rsidRPr="00E203A6" w:rsidRDefault="00D3195B" w:rsidP="00EC79EA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2.2.1. Полномочия по предоставлению муниципальной услуги осущест</w:t>
      </w:r>
      <w:r w:rsidRPr="008A2990">
        <w:rPr>
          <w:rFonts w:ascii="Times New Roman" w:hAnsi="Times New Roman"/>
          <w:kern w:val="1"/>
          <w:sz w:val="28"/>
          <w:szCs w:val="28"/>
        </w:rPr>
        <w:t>в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ляются администрацией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22754E">
        <w:rPr>
          <w:sz w:val="28"/>
          <w:szCs w:val="28"/>
        </w:rPr>
        <w:t xml:space="preserve"> </w:t>
      </w:r>
      <w:r w:rsidRPr="0022754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ли </w:t>
      </w:r>
      <w:r w:rsidRPr="0022754E">
        <w:rPr>
          <w:rFonts w:ascii="Times New Roman" w:hAnsi="Times New Roman"/>
          <w:sz w:val="28"/>
          <w:szCs w:val="28"/>
        </w:rPr>
        <w:t xml:space="preserve"> МКУ «Белоглинский МФЦ.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2.2.2. Прием документов, необходимых для предоставления муниципальной услуги, и выдача документов по результатам оказания муниципальной услуги, осуществляется </w:t>
      </w:r>
      <w:r>
        <w:rPr>
          <w:rFonts w:ascii="Times New Roman" w:hAnsi="Times New Roman"/>
          <w:kern w:val="1"/>
          <w:sz w:val="28"/>
          <w:szCs w:val="28"/>
        </w:rPr>
        <w:t>специалистами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в соответствии с административным регламентом</w:t>
      </w:r>
      <w:bookmarkStart w:id="1" w:name="sub_1120"/>
      <w:r w:rsidRPr="008A2990">
        <w:rPr>
          <w:rFonts w:ascii="Times New Roman" w:hAnsi="Times New Roman"/>
          <w:kern w:val="1"/>
          <w:sz w:val="28"/>
          <w:szCs w:val="28"/>
        </w:rPr>
        <w:t>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2.2.3. </w:t>
      </w:r>
      <w:bookmarkEnd w:id="1"/>
      <w:r w:rsidRPr="008A2990">
        <w:rPr>
          <w:rFonts w:ascii="Times New Roman" w:hAnsi="Times New Roman"/>
          <w:kern w:val="1"/>
          <w:sz w:val="28"/>
          <w:szCs w:val="28"/>
        </w:rPr>
        <w:t>Для предоставления муниципальной услуги заявители осуществляют взаимодействие со следующими учреждениями: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организации, эксплуатирующие линейные объекты (электропроводы, линии связи, трубопроводы, автомобильные дороги и иные подобные сооружения);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отдел ГИБДД ОМВД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района.</w:t>
      </w:r>
    </w:p>
    <w:p w:rsidR="00D3195B" w:rsidRPr="008A2990" w:rsidRDefault="00D3195B" w:rsidP="0022754E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ab/>
        <w:t>2.3. Описание результата предоставления муниципальной услуги</w:t>
      </w:r>
    </w:p>
    <w:p w:rsidR="00D3195B" w:rsidRPr="008A2990" w:rsidRDefault="00D3195B" w:rsidP="008A2990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>2.3.1.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Результатом предоставления муниципальной услуги является выдача заявителю:  </w:t>
      </w:r>
    </w:p>
    <w:p w:rsidR="00D3195B" w:rsidRPr="008A2990" w:rsidRDefault="00D3195B" w:rsidP="008A2990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ab/>
        <w:t>разрешения на право  производства земляных работ;</w:t>
      </w:r>
    </w:p>
    <w:p w:rsidR="00D3195B" w:rsidRPr="008A2990" w:rsidRDefault="00D3195B" w:rsidP="008A2990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ab/>
        <w:t>уведомления об отказе в выдаче разрешения на право  производства земляных работ.</w:t>
      </w:r>
    </w:p>
    <w:p w:rsidR="00D3195B" w:rsidRPr="008A2990" w:rsidRDefault="00D3195B" w:rsidP="0022754E">
      <w:pPr>
        <w:widowControl w:val="0"/>
        <w:tabs>
          <w:tab w:val="left" w:pos="720"/>
        </w:tabs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ab/>
      </w:r>
      <w:r w:rsidRPr="008A2990">
        <w:rPr>
          <w:rFonts w:ascii="Times New Roman" w:hAnsi="Times New Roman"/>
          <w:kern w:val="1"/>
          <w:sz w:val="28"/>
          <w:szCs w:val="28"/>
        </w:rPr>
        <w:t>2.4. Срок предоставления муниципальной услуги</w:t>
      </w:r>
    </w:p>
    <w:p w:rsidR="00D3195B" w:rsidRPr="008A2990" w:rsidRDefault="00D3195B" w:rsidP="008A2990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>2.4.1.</w:t>
      </w:r>
      <w:r w:rsidRPr="008A2990">
        <w:rPr>
          <w:rFonts w:ascii="Times New Roman" w:hAnsi="Times New Roman"/>
          <w:kern w:val="1"/>
          <w:sz w:val="28"/>
          <w:szCs w:val="28"/>
        </w:rPr>
        <w:t>Срок предоставления муниципальной услуги – не более 10 (десяти) рабочих дней со дня регистрации соответствующего  заявления.</w:t>
      </w:r>
    </w:p>
    <w:p w:rsidR="00D3195B" w:rsidRPr="008A2990" w:rsidRDefault="00D3195B" w:rsidP="0022754E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2.5. Перечень нормативных правовых актов,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регулирующих отношения, возникающие в связи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с предоставлением муниципальной услуги</w:t>
      </w: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>Исполнение муниципальной услуги осуществляется в соответствии с: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Конституцией Российской Федерации (газета «Российская газета» от      25 декабря 1993 года № 237);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 (газета «Российская газета» от 30 июля 2010 года № 168);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hyperlink r:id="rId10" w:history="1">
        <w:r w:rsidRPr="0022754E">
          <w:rPr>
            <w:rFonts w:ascii="Times New Roman" w:hAnsi="Times New Roman"/>
            <w:kern w:val="1"/>
            <w:sz w:val="28"/>
            <w:szCs w:val="28"/>
          </w:rPr>
          <w:t>постановление</w:t>
        </w:r>
      </w:hyperlink>
      <w:r w:rsidRPr="0022754E">
        <w:rPr>
          <w:rFonts w:ascii="Times New Roman" w:hAnsi="Times New Roman"/>
          <w:kern w:val="1"/>
          <w:sz w:val="28"/>
          <w:szCs w:val="28"/>
        </w:rPr>
        <w:t>м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 от 30 мая 2011 года № 22 ст. 3169);</w:t>
      </w:r>
    </w:p>
    <w:p w:rsidR="00D3195B" w:rsidRPr="008A2990" w:rsidRDefault="00D3195B" w:rsidP="0022754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</w:t>
      </w:r>
      <w:r>
        <w:rPr>
          <w:rFonts w:ascii="Times New Roman" w:hAnsi="Times New Roman"/>
          <w:kern w:val="1"/>
          <w:sz w:val="28"/>
          <w:szCs w:val="28"/>
        </w:rPr>
        <w:t xml:space="preserve">ставления муниципальной услуги, </w:t>
      </w:r>
      <w:r w:rsidRPr="008A2990">
        <w:rPr>
          <w:rFonts w:ascii="Times New Roman" w:hAnsi="Times New Roman"/>
          <w:kern w:val="1"/>
          <w:sz w:val="28"/>
          <w:szCs w:val="28"/>
        </w:rPr>
        <w:t>подлежащих представлению заявителем</w:t>
      </w:r>
    </w:p>
    <w:p w:rsidR="00D3195B" w:rsidRPr="008A2990" w:rsidRDefault="00D3195B" w:rsidP="008A2990">
      <w:pPr>
        <w:widowControl w:val="0"/>
        <w:tabs>
          <w:tab w:val="left" w:pos="0"/>
        </w:tabs>
        <w:suppressAutoHyphens/>
        <w:spacing w:after="0" w:line="240" w:lineRule="auto"/>
        <w:ind w:firstLine="705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2.6.1. Для предоставления муниципальной услуги заявитель представляет лично либо направляет посредством почтовой связи следующие документы:</w:t>
      </w:r>
      <w:r w:rsidRPr="008A2990">
        <w:rPr>
          <w:rFonts w:ascii="Times New Roman" w:hAnsi="Times New Roman"/>
          <w:kern w:val="1"/>
          <w:sz w:val="28"/>
          <w:szCs w:val="28"/>
        </w:rPr>
        <w:tab/>
      </w:r>
    </w:p>
    <w:p w:rsidR="00D3195B" w:rsidRPr="008A2990" w:rsidRDefault="00D3195B" w:rsidP="008A2990">
      <w:pPr>
        <w:widowControl w:val="0"/>
        <w:tabs>
          <w:tab w:val="left" w:pos="0"/>
        </w:tabs>
        <w:suppressAutoHyphens/>
        <w:spacing w:after="0" w:line="240" w:lineRule="auto"/>
        <w:ind w:firstLine="705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1) для открытия разрешения на право производства земляных работ:</w:t>
      </w:r>
    </w:p>
    <w:p w:rsidR="00D3195B" w:rsidRPr="008A2990" w:rsidRDefault="00D3195B" w:rsidP="008A2990">
      <w:pPr>
        <w:widowControl w:val="0"/>
        <w:tabs>
          <w:tab w:val="left" w:pos="0"/>
        </w:tabs>
        <w:suppressAutoHyphens/>
        <w:spacing w:after="0" w:line="240" w:lineRule="auto"/>
        <w:ind w:firstLine="705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заявление о предоставлении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документы, удостоверяющие личность гражданина Российской Федерации,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учредительные документы юридического лица;</w:t>
      </w:r>
    </w:p>
    <w:p w:rsidR="00D3195B" w:rsidRPr="008A2990" w:rsidRDefault="00D3195B" w:rsidP="008A2990">
      <w:pPr>
        <w:widowControl w:val="0"/>
        <w:tabs>
          <w:tab w:val="left" w:pos="0"/>
        </w:tabs>
        <w:suppressAutoHyphens/>
        <w:spacing w:after="0" w:line="240" w:lineRule="auto"/>
        <w:ind w:firstLine="705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ab/>
        <w:t xml:space="preserve">рабочий проект (рабочие чертежи) или плановый материал или  сводный план сетей, согласованный с заинтересованными, контролирующими организациями (службами) и с организациями, эксплуатирующими линейные объекты (электропроводы, линии связи, трубопроводы, автомобильные дороги и иные подобные сооружения), находящиеся в пределах границ земельного участка, на котором планируется производство земляных работ на территории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;</w:t>
      </w:r>
    </w:p>
    <w:p w:rsidR="00D3195B" w:rsidRPr="008A2990" w:rsidRDefault="00D3195B" w:rsidP="008A2990">
      <w:pPr>
        <w:widowControl w:val="0"/>
        <w:tabs>
          <w:tab w:val="left" w:pos="0"/>
        </w:tabs>
        <w:suppressAutoHyphens/>
        <w:spacing w:after="0" w:line="240" w:lineRule="auto"/>
        <w:ind w:firstLine="705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схемы движения транспорта и пешеходов, схема установки дорожных знаков и ограждений (в случае, если при производстве земляных работ будут созданы помехи движению автомобильного транспорта и пешеходов), согласованной с государственной инспекцией по безопасности дорожного движения;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согласованные условия производства работ,;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календарный график производства работ, а также соглашение с собственником или уполномоченным им лицом о восстановлении благоустройства земельного участка, на территории которого будут проводиться работы по строительству, реконструкции, ремонту коммуникаций.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сведения об извещении собственников (владельцев, пользователей) земельных участков, используемых для проведения аварийных и ремонтно-восстановительных работ;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2) для продления срока действия разрешения: </w:t>
      </w:r>
    </w:p>
    <w:p w:rsidR="00D3195B" w:rsidRPr="008A2990" w:rsidRDefault="00D3195B" w:rsidP="008A2990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заявление в письменной форме с указанием причин изменения срока проведения  работ;</w:t>
      </w:r>
    </w:p>
    <w:p w:rsidR="00D3195B" w:rsidRPr="008A2990" w:rsidRDefault="00D3195B" w:rsidP="008A2990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оригинал разрешения.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kern w:val="1"/>
          <w:sz w:val="28"/>
          <w:szCs w:val="28"/>
        </w:rPr>
        <w:t>специалист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не вправе требовать от заявителя:</w:t>
      </w:r>
    </w:p>
    <w:p w:rsidR="00D3195B" w:rsidRPr="008A2990" w:rsidRDefault="00D3195B" w:rsidP="008A2990">
      <w:pPr>
        <w:widowControl w:val="0"/>
        <w:tabs>
          <w:tab w:val="left" w:pos="900"/>
        </w:tabs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представления документов и информации, которые находятся в распоряжении органов, предоставляющих государственные услуги, и органов, предоставляющих муниципальные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2.6.2. Все необходимые документы предоставляются в одном экземпляре. Документы могут быть поданы заявителем лично, путем почтового отправления и в электронном виде.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К заявлению, поданному путем почтового отправления или в электронном виде, прилагаются документы в соответствии с пунктом 2.6.1 настоящего подраздела.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2.6.3. Заявление подается в письменной форме по образцу согласно приложению № 4 к административному регламенту.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2.6.4. Заявление о предоставлении муниципальной услуги предоставляется в единственном подлинном экземпляре.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2.6.5. Заявление может быть выполнено от руки, машинописным способом или распечатано посредством электронных печатных устройств.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2.6.6. Заявление о предоставлении муниципальной услуги подписывается лично заявителем.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2.6.7. Запрещается требовать от заявителя: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 2010 года № 210-ФЗ «Об организации предоставления государственных и муниципальных услуг».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bookmarkStart w:id="2" w:name="sub_1264"/>
      <w:r w:rsidRPr="008A2990">
        <w:rPr>
          <w:rFonts w:ascii="Times New Roman" w:hAnsi="Times New Roman"/>
          <w:kern w:val="1"/>
          <w:sz w:val="28"/>
          <w:szCs w:val="28"/>
        </w:rPr>
        <w:t>2.7. Исчерпывающий перечень оснований для отказа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в приеме документов, необходимых для предоставления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муниципальной услуги</w:t>
      </w:r>
    </w:p>
    <w:p w:rsidR="00D3195B" w:rsidRPr="008A2990" w:rsidRDefault="00D3195B" w:rsidP="00504DB1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bookmarkStart w:id="3" w:name="sub_1410"/>
      <w:bookmarkEnd w:id="2"/>
      <w:r>
        <w:rPr>
          <w:rFonts w:ascii="Times New Roman" w:hAnsi="Times New Roman"/>
          <w:kern w:val="1"/>
          <w:sz w:val="28"/>
          <w:szCs w:val="28"/>
        </w:rPr>
        <w:t>2.7.1.</w:t>
      </w:r>
      <w:r w:rsidRPr="008A2990">
        <w:rPr>
          <w:rFonts w:ascii="Times New Roman" w:hAnsi="Times New Roman"/>
          <w:kern w:val="1"/>
          <w:sz w:val="28"/>
          <w:szCs w:val="28"/>
        </w:rPr>
        <w:t>В приеме документов может быть отказано по следующим основаниям: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отсутствие одного из документов, указанных в пункте 2.6.1       подраздела 2.6 настоящего раздела, кроме тех документов, которые могут быть изготовлены органами и организациями, участвующими в процессе предоставления муниципальной услуги в порядке межведомственного взаимодействия.</w:t>
      </w:r>
    </w:p>
    <w:p w:rsidR="00D3195B" w:rsidRPr="008A2990" w:rsidRDefault="00D3195B" w:rsidP="008A2990">
      <w:pPr>
        <w:widowControl w:val="0"/>
        <w:tabs>
          <w:tab w:val="left" w:pos="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2.7.2.</w:t>
      </w:r>
      <w:r w:rsidRPr="008A2990">
        <w:rPr>
          <w:rFonts w:ascii="Times New Roman" w:hAnsi="Times New Roman"/>
          <w:kern w:val="1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bookmarkEnd w:id="3"/>
    <w:p w:rsidR="00D3195B" w:rsidRPr="008A2990" w:rsidRDefault="00D3195B" w:rsidP="00504DB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2.8. Исчерпывающий перечень оснований для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отказа в предоставлении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2.8.1.</w:t>
      </w:r>
      <w:r w:rsidRPr="008A2990">
        <w:rPr>
          <w:rFonts w:ascii="Times New Roman" w:hAnsi="Times New Roman"/>
          <w:kern w:val="1"/>
          <w:sz w:val="28"/>
          <w:szCs w:val="28"/>
        </w:rPr>
        <w:t>В предоставлении муниципальной услуги может быть отказано по следующим основаниям: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несоответствие хотя бы одного из документов, указанных в пункте 2.6.1 подраздела 2.6 настоящего раздела, по форме или содержанию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 муниципальных услуг;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</w:t>
      </w:r>
      <w:r w:rsidRPr="008A2990">
        <w:rPr>
          <w:rFonts w:ascii="Times New Roman" w:hAnsi="Times New Roman"/>
          <w:bCs/>
          <w:kern w:val="1"/>
          <w:sz w:val="28"/>
          <w:szCs w:val="28"/>
        </w:rPr>
        <w:t>екачественное (нечеткое) изображение текста заявления и документов, необходимых для предоставления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обращение за предоставлением муниципальной услуги ненадлежащего лица;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поступление от заявителя письменного отказа от заявления о предоставлении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ликвидация юридического лица, прекращение деятельности индивидуального предпринимателя или смерть гражданина.</w:t>
      </w:r>
    </w:p>
    <w:p w:rsidR="00D3195B" w:rsidRPr="008A2990" w:rsidRDefault="00D3195B" w:rsidP="008A2990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2.8.2.</w:t>
      </w:r>
      <w:r w:rsidRPr="008A2990">
        <w:rPr>
          <w:rFonts w:ascii="Times New Roman" w:hAnsi="Times New Roman"/>
          <w:kern w:val="1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3195B" w:rsidRPr="008A2990" w:rsidRDefault="00D3195B" w:rsidP="008A299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2.8.3.</w:t>
      </w:r>
      <w:r w:rsidRPr="008A2990">
        <w:rPr>
          <w:rFonts w:ascii="Times New Roman" w:hAnsi="Times New Roman"/>
          <w:sz w:val="28"/>
          <w:szCs w:val="28"/>
          <w:lang w:eastAsia="ru-RU"/>
        </w:rPr>
        <w:t>В случае отказа в предоставлении муниципальной услуги информ</w:t>
      </w:r>
      <w:r w:rsidRPr="008A2990">
        <w:rPr>
          <w:rFonts w:ascii="Times New Roman" w:hAnsi="Times New Roman"/>
          <w:sz w:val="28"/>
          <w:szCs w:val="28"/>
          <w:lang w:eastAsia="ru-RU"/>
        </w:rPr>
        <w:t>а</w:t>
      </w:r>
      <w:r w:rsidRPr="008A2990">
        <w:rPr>
          <w:rFonts w:ascii="Times New Roman" w:hAnsi="Times New Roman"/>
          <w:sz w:val="28"/>
          <w:szCs w:val="28"/>
          <w:lang w:eastAsia="ru-RU"/>
        </w:rPr>
        <w:t>ция об отказе в предоставлении муниципальной услуги направляется заявителю в письменном виде и дублируется по телефону, указанному в заявлении (при наличии соответствующих данных в заявлении).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ind w:firstLine="708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2.9. Исчерпывающий перечень оснований для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приостановления предоставления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2.9.1.</w:t>
      </w:r>
      <w:r w:rsidRPr="008A2990">
        <w:rPr>
          <w:rFonts w:ascii="Times New Roman" w:hAnsi="Times New Roman"/>
          <w:kern w:val="1"/>
          <w:sz w:val="28"/>
          <w:szCs w:val="28"/>
        </w:rPr>
        <w:t>Предоставление муниципальной услуги может быть приостановлено на основании:</w:t>
      </w:r>
    </w:p>
    <w:p w:rsidR="00D3195B" w:rsidRPr="008A2990" w:rsidRDefault="00D3195B" w:rsidP="008A2990">
      <w:pPr>
        <w:widowControl w:val="0"/>
        <w:tabs>
          <w:tab w:val="num" w:pos="709"/>
          <w:tab w:val="left" w:pos="1134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заявления о приостановлении предоставления муниципальной услуги;</w:t>
      </w:r>
    </w:p>
    <w:p w:rsidR="00D3195B" w:rsidRPr="008A2990" w:rsidRDefault="00D3195B" w:rsidP="008A2990">
      <w:pPr>
        <w:widowControl w:val="0"/>
        <w:tabs>
          <w:tab w:val="num" w:pos="709"/>
          <w:tab w:val="left" w:pos="1134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определения или решения суда о приостановлении предоставления муниципальной услуги на срок, установленный судом.</w:t>
      </w: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2.9.2.</w:t>
      </w:r>
      <w:r w:rsidRPr="008A2990">
        <w:rPr>
          <w:rFonts w:ascii="Times New Roman" w:hAnsi="Times New Roman"/>
          <w:sz w:val="28"/>
          <w:szCs w:val="28"/>
          <w:lang w:eastAsia="ru-RU"/>
        </w:rPr>
        <w:t>В случае приостановления исполнения муниципальной услуги и</w:t>
      </w:r>
      <w:r w:rsidRPr="008A2990">
        <w:rPr>
          <w:rFonts w:ascii="Times New Roman" w:hAnsi="Times New Roman"/>
          <w:sz w:val="28"/>
          <w:szCs w:val="28"/>
          <w:lang w:eastAsia="ru-RU"/>
        </w:rPr>
        <w:t>н</w:t>
      </w:r>
      <w:r w:rsidRPr="008A2990">
        <w:rPr>
          <w:rFonts w:ascii="Times New Roman" w:hAnsi="Times New Roman"/>
          <w:sz w:val="28"/>
          <w:szCs w:val="28"/>
          <w:lang w:eastAsia="ru-RU"/>
        </w:rPr>
        <w:t>формация о приостановлении предоставления муниципальной услуги напра</w:t>
      </w:r>
      <w:r w:rsidRPr="008A2990">
        <w:rPr>
          <w:rFonts w:ascii="Times New Roman" w:hAnsi="Times New Roman"/>
          <w:sz w:val="28"/>
          <w:szCs w:val="28"/>
          <w:lang w:eastAsia="ru-RU"/>
        </w:rPr>
        <w:t>в</w:t>
      </w:r>
      <w:r w:rsidRPr="008A2990">
        <w:rPr>
          <w:rFonts w:ascii="Times New Roman" w:hAnsi="Times New Roman"/>
          <w:sz w:val="28"/>
          <w:szCs w:val="28"/>
          <w:lang w:eastAsia="ru-RU"/>
        </w:rPr>
        <w:t>ляется заявителю в письменном виде и дублируется по телефону, указанному в заявлении (при наличии соответствующих данных в заявлении).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2.10. </w:t>
      </w:r>
      <w:bookmarkStart w:id="4" w:name="OLE_LINK2"/>
      <w:bookmarkStart w:id="5" w:name="OLE_LINK1"/>
      <w:r w:rsidRPr="008A2990">
        <w:rPr>
          <w:rFonts w:ascii="Times New Roman" w:hAnsi="Times New Roman"/>
          <w:kern w:val="1"/>
          <w:sz w:val="28"/>
          <w:szCs w:val="28"/>
        </w:rPr>
        <w:t>Перечень услуг, необходимых и обязательных для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предоставления муниципальной услуги, в том числе сведения о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документе (документах), выдаваемом (выдаваемых) организациями, участвующими в предоставлении муниципальной услуги</w:t>
      </w:r>
      <w:bookmarkEnd w:id="4"/>
      <w:bookmarkEnd w:id="5"/>
      <w:r>
        <w:rPr>
          <w:rFonts w:ascii="Times New Roman" w:hAnsi="Times New Roman"/>
          <w:kern w:val="1"/>
          <w:sz w:val="28"/>
          <w:szCs w:val="28"/>
        </w:rPr>
        <w:t>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2.10.1.</w:t>
      </w:r>
      <w:r w:rsidRPr="008A2990">
        <w:rPr>
          <w:rFonts w:ascii="Times New Roman" w:hAnsi="Times New Roman"/>
          <w:kern w:val="1"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 отсутствует.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ind w:firstLine="708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2.11. Порядок, размер и основания взимания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государственной пошлины или иной платы,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взимаемой за предоставление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2.11.1.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Предоставление </w:t>
      </w:r>
      <w:r w:rsidRPr="008A2990">
        <w:rPr>
          <w:rFonts w:ascii="Times New Roman" w:hAnsi="Times New Roman"/>
          <w:bCs/>
          <w:kern w:val="1"/>
          <w:sz w:val="28"/>
          <w:szCs w:val="28"/>
        </w:rPr>
        <w:t>муниципальной услуги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осуществляется бесплатно.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2.12. Максимальный срок ожидания в очереди при подаче запроса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 предоставлении муниципальной услуги и при получении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результата предоставления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2.12.1.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Максимальный срок ожидания в очереди при подаче или получении документов заявителем, а также время ожидания личного приема не должен превышать </w:t>
      </w:r>
      <w:r>
        <w:rPr>
          <w:rFonts w:ascii="Times New Roman" w:hAnsi="Times New Roman"/>
          <w:kern w:val="1"/>
          <w:sz w:val="28"/>
          <w:szCs w:val="28"/>
        </w:rPr>
        <w:t>15</w:t>
      </w:r>
      <w:r w:rsidRPr="008A2990">
        <w:rPr>
          <w:rFonts w:ascii="Times New Roman" w:hAnsi="Times New Roman"/>
          <w:color w:val="0000FF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минут.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2.13. Срок и порядок регистрации запроса заявителя о предоставлении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2.13.1.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Прием и регистрация заявления о предоставлении муниципальной услуги и пакета документов, приложенного к заявлению, производится в 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в день его поступления путем присвоения каждому заявлению уникального входящего номера.</w:t>
      </w:r>
    </w:p>
    <w:p w:rsidR="00D3195B" w:rsidRPr="008A2990" w:rsidRDefault="00D3195B" w:rsidP="008A2990">
      <w:pPr>
        <w:widowControl w:val="0"/>
        <w:tabs>
          <w:tab w:val="left" w:pos="708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2.13.2.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Общий максимальный срок приема документов не может превышать </w:t>
      </w:r>
      <w:r>
        <w:rPr>
          <w:rFonts w:ascii="Times New Roman" w:hAnsi="Times New Roman"/>
          <w:kern w:val="1"/>
          <w:sz w:val="28"/>
          <w:szCs w:val="28"/>
        </w:rPr>
        <w:t>15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минут при приеме документов на предоставление одной муниципальной услуги.</w:t>
      </w:r>
    </w:p>
    <w:p w:rsidR="00D3195B" w:rsidRPr="008A2990" w:rsidRDefault="00D3195B" w:rsidP="008A299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2.13.3.</w:t>
      </w:r>
      <w:r w:rsidRPr="008A2990">
        <w:rPr>
          <w:rFonts w:ascii="Times New Roman" w:hAnsi="Times New Roman"/>
          <w:sz w:val="28"/>
          <w:szCs w:val="28"/>
          <w:lang w:eastAsia="ar-SA"/>
        </w:rPr>
        <w:t>При приеме документов на предоставление одновременно более двух муниципальных услуг максимальный срок приема документов увеличив</w:t>
      </w:r>
      <w:r w:rsidRPr="008A2990">
        <w:rPr>
          <w:rFonts w:ascii="Times New Roman" w:hAnsi="Times New Roman"/>
          <w:sz w:val="28"/>
          <w:szCs w:val="28"/>
          <w:lang w:eastAsia="ar-SA"/>
        </w:rPr>
        <w:t>а</w:t>
      </w:r>
      <w:r w:rsidRPr="008A2990">
        <w:rPr>
          <w:rFonts w:ascii="Times New Roman" w:hAnsi="Times New Roman"/>
          <w:sz w:val="28"/>
          <w:szCs w:val="28"/>
          <w:lang w:eastAsia="ar-SA"/>
        </w:rPr>
        <w:t>ется на 15 минут для каждой услуги.</w:t>
      </w:r>
    </w:p>
    <w:p w:rsidR="00D3195B" w:rsidRPr="008A2990" w:rsidRDefault="00D3195B" w:rsidP="00A45E28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2.14. Требования к помещениям, в которых предоставляется</w:t>
      </w:r>
    </w:p>
    <w:p w:rsidR="00D3195B" w:rsidRPr="008A2990" w:rsidRDefault="00D3195B" w:rsidP="00504DB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муниципальная услуга, к месту ожидания и приема заявителей,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размещению и оформлению визуальной, текстовой и мультимедийной информации о порядке предоставления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2.14.1.</w:t>
      </w:r>
      <w:r w:rsidRPr="008A2990">
        <w:rPr>
          <w:rFonts w:ascii="Times New Roman" w:hAnsi="Times New Roman"/>
          <w:kern w:val="1"/>
          <w:sz w:val="28"/>
          <w:szCs w:val="28"/>
        </w:rPr>
        <w:t>Предоставление муниципальной услуги осуществляется в помещениях приема и выдачи документов.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2.14.1.</w:t>
      </w:r>
      <w:r w:rsidRPr="008A2990">
        <w:rPr>
          <w:rFonts w:ascii="Times New Roman" w:hAnsi="Times New Roman"/>
          <w:kern w:val="1"/>
          <w:sz w:val="28"/>
          <w:szCs w:val="28"/>
        </w:rPr>
        <w:t>Помещения, выделенные для предоставления муниципальной услуги, должны соответствовать санитарно-эпидемиологическим правилам и нормативам.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2.14.2.</w:t>
      </w:r>
      <w:r w:rsidRPr="008A2990">
        <w:rPr>
          <w:rFonts w:ascii="Times New Roman" w:hAnsi="Times New Roman"/>
          <w:kern w:val="1"/>
          <w:sz w:val="28"/>
          <w:szCs w:val="28"/>
        </w:rPr>
        <w:t>Рабочие места специалистов, осуществляющих рассмотрение заявлений граждан, оборудуются средствами вычислительной техники (как правило, один компьютер) и оргтехникой, позволяющими организовать предоставление услуги в полном объеме (выделяются бумага, расходные материалы, канцелярские товары). В целях обеспечения конфиденциальности сведений о заявителе одновременно ведется прием только одного посетителя.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2.14.3.</w:t>
      </w:r>
      <w:r w:rsidRPr="008A2990">
        <w:rPr>
          <w:rFonts w:ascii="Times New Roman" w:hAnsi="Times New Roman"/>
          <w:kern w:val="1"/>
          <w:sz w:val="28"/>
          <w:szCs w:val="28"/>
        </w:rPr>
        <w:t>Одновременное консультирование и (или) прием двух и более посетителей не допускается.</w:t>
      </w:r>
    </w:p>
    <w:p w:rsidR="00D3195B" w:rsidRPr="008A2990" w:rsidRDefault="00D3195B" w:rsidP="008A2990">
      <w:pPr>
        <w:widowControl w:val="0"/>
        <w:suppressLineNumbers/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2.14.4.</w:t>
      </w:r>
      <w:r w:rsidRPr="008A2990">
        <w:rPr>
          <w:rFonts w:ascii="Times New Roman" w:hAnsi="Times New Roman"/>
          <w:kern w:val="1"/>
          <w:sz w:val="28"/>
          <w:szCs w:val="28"/>
        </w:rPr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2.14.5.</w:t>
      </w:r>
      <w:r w:rsidRPr="008A2990">
        <w:rPr>
          <w:rFonts w:ascii="Times New Roman" w:hAnsi="Times New Roman"/>
          <w:sz w:val="28"/>
          <w:szCs w:val="28"/>
          <w:lang w:eastAsia="ar-SA"/>
        </w:rPr>
        <w:t>Для ожидания гражданам отводится специальное место, оборудованное стульями.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2.14.6.</w:t>
      </w:r>
      <w:r w:rsidRPr="008A2990">
        <w:rPr>
          <w:rFonts w:ascii="Times New Roman" w:hAnsi="Times New Roman"/>
          <w:sz w:val="28"/>
          <w:szCs w:val="28"/>
          <w:lang w:eastAsia="ar-SA"/>
        </w:rPr>
        <w:t>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2.14.7.</w:t>
      </w:r>
      <w:r w:rsidRPr="008A2990">
        <w:rPr>
          <w:rFonts w:ascii="Times New Roman" w:hAnsi="Times New Roman"/>
          <w:sz w:val="28"/>
          <w:szCs w:val="28"/>
          <w:lang w:eastAsia="ar-SA"/>
        </w:rPr>
        <w:t>В помещении должна быть размещена информационная табличка (вывеска), содержащая следующую информацию: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8A2990">
        <w:rPr>
          <w:rFonts w:ascii="Times New Roman" w:hAnsi="Times New Roman"/>
          <w:sz w:val="28"/>
          <w:szCs w:val="28"/>
          <w:lang w:eastAsia="ar-SA"/>
        </w:rPr>
        <w:t>наименование органа, предоставляющего муниципальную услугу;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8A2990">
        <w:rPr>
          <w:rFonts w:ascii="Times New Roman" w:hAnsi="Times New Roman"/>
          <w:sz w:val="28"/>
          <w:szCs w:val="28"/>
          <w:lang w:eastAsia="ar-SA"/>
        </w:rPr>
        <w:t>место нахождения и юридический адрес;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8A2990">
        <w:rPr>
          <w:rFonts w:ascii="Times New Roman" w:hAnsi="Times New Roman"/>
          <w:sz w:val="28"/>
          <w:szCs w:val="28"/>
          <w:lang w:eastAsia="ar-SA"/>
        </w:rPr>
        <w:t>режим работы;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8A2990">
        <w:rPr>
          <w:rFonts w:ascii="Times New Roman" w:hAnsi="Times New Roman"/>
          <w:sz w:val="28"/>
          <w:szCs w:val="28"/>
          <w:lang w:eastAsia="ar-SA"/>
        </w:rPr>
        <w:t>телефонные номера;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8A2990">
        <w:rPr>
          <w:rFonts w:ascii="Times New Roman" w:hAnsi="Times New Roman"/>
          <w:sz w:val="28"/>
          <w:szCs w:val="28"/>
          <w:lang w:eastAsia="ar-SA"/>
        </w:rPr>
        <w:t>адрес официального сайта.</w:t>
      </w:r>
    </w:p>
    <w:p w:rsidR="00D3195B" w:rsidRPr="008A2990" w:rsidRDefault="00D3195B" w:rsidP="00A45E28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2.15. Показатели доступности и качества муниципальной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услуги, в том числе количество взаимодействия заявителей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с должностными лицами при предоставлении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муниципальной услуги и их продолжительность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2.15.1.</w:t>
      </w:r>
      <w:r w:rsidRPr="008A2990">
        <w:rPr>
          <w:rFonts w:ascii="Times New Roman" w:hAnsi="Times New Roman"/>
          <w:kern w:val="1"/>
          <w:sz w:val="28"/>
          <w:szCs w:val="28"/>
        </w:rPr>
        <w:t>Показателями доступности предоставления муниципальной услуги являются: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расположенность в зоне доступности к основным транспортным магистралям, хорошие подъездные дороги;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минимальное время ожидания предоставления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наличие полной и понятной информации о местах, порядке и сроках предоставления муниципальной услуги в общедоступных местах в помещениях Администрации, в информационно - телекоммуникационных сетях общего пользования (в том числе в сети «Интернет»), средствах массовой информации, информационных материалах (брошюрах, буклетах);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простота и ясность изложения информационных материалов;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наличие необходимого и достаточного количества специалистов, а также помещений, в которых осуществляется прием и выдача документов, в целях соблюдения установленных административным регламентом сроков предоставления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культура обслуживания заявителей;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точность исполнения муниципальной услуги.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Качество предоставления муниципальной услуги характеризуется отсутствием жалоб заявителей на: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наличие очередей при приеме и получении документов;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нарушение сроков предоставления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некомпетентность и неисполнительность должностных лиц и муниципальных служащих, участвовавших в предоставление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безосновательный отказ в приеме документов и в предоставлении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нарушение прав и законных интересов граждан и юридических лиц.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Взаимодействие заявителя со специалистами осуществляется при личном обращении заявителя: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для подачи документов, необходимых для предоставления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 получением информации о ходе предоставления муниципальной услуги, о сроке завершения оформления документов и возможности их получения;</w:t>
      </w:r>
    </w:p>
    <w:p w:rsidR="00D3195B" w:rsidRPr="008A2990" w:rsidRDefault="00D3195B" w:rsidP="008A2990">
      <w:pPr>
        <w:widowControl w:val="0"/>
        <w:tabs>
          <w:tab w:val="left" w:pos="1134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 получением информации в письменном виде об отказе или о приостановлении предоставления муниципальной услуги.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Продолжительность взаимодействия заявителя со специалистами при предоставлении муниципальной услуги не может превышать 30 минут по каждому из указанных видов взаимодействия.</w:t>
      </w:r>
    </w:p>
    <w:p w:rsidR="00D3195B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</w:p>
    <w:p w:rsidR="00D3195B" w:rsidRPr="000036B6" w:rsidRDefault="00D3195B" w:rsidP="00EC79EA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036B6">
        <w:rPr>
          <w:rFonts w:ascii="Times New Roman" w:hAnsi="Times New Roman"/>
          <w:kern w:val="1"/>
          <w:sz w:val="28"/>
          <w:szCs w:val="28"/>
        </w:rPr>
        <w:t xml:space="preserve">3. </w:t>
      </w:r>
      <w:r w:rsidRPr="000036B6">
        <w:rPr>
          <w:rFonts w:ascii="Times New Roman" w:hAnsi="Times New Roman"/>
          <w:sz w:val="28"/>
          <w:szCs w:val="28"/>
          <w:lang w:eastAsia="ru-RU"/>
        </w:rPr>
        <w:t>Состав, последовательность и сроки выполнения административных проц</w:t>
      </w:r>
      <w:r w:rsidRPr="000036B6">
        <w:rPr>
          <w:rFonts w:ascii="Times New Roman" w:hAnsi="Times New Roman"/>
          <w:sz w:val="28"/>
          <w:szCs w:val="28"/>
          <w:lang w:eastAsia="ru-RU"/>
        </w:rPr>
        <w:t>е</w:t>
      </w:r>
      <w:r w:rsidRPr="000036B6">
        <w:rPr>
          <w:rFonts w:ascii="Times New Roman" w:hAnsi="Times New Roman"/>
          <w:sz w:val="28"/>
          <w:szCs w:val="28"/>
          <w:lang w:eastAsia="ru-RU"/>
        </w:rPr>
        <w:t>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D3195B" w:rsidRPr="008A2990" w:rsidRDefault="00D3195B" w:rsidP="00A45E28">
      <w:pPr>
        <w:widowControl w:val="0"/>
        <w:suppressAutoHyphens/>
        <w:spacing w:after="0" w:line="240" w:lineRule="auto"/>
        <w:ind w:firstLine="708"/>
        <w:rPr>
          <w:rFonts w:ascii="Times New Roman" w:hAnsi="Times New Roman"/>
          <w:color w:val="000000"/>
          <w:kern w:val="1"/>
          <w:sz w:val="28"/>
          <w:szCs w:val="28"/>
        </w:rPr>
      </w:pPr>
      <w:r w:rsidRPr="008A2990">
        <w:rPr>
          <w:rFonts w:ascii="Times New Roman" w:hAnsi="Times New Roman"/>
          <w:color w:val="000000"/>
          <w:kern w:val="1"/>
          <w:sz w:val="28"/>
          <w:szCs w:val="28"/>
        </w:rPr>
        <w:t>3.1. Перечень административных процедур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3.1.1.</w:t>
      </w:r>
      <w:r w:rsidRPr="008A2990">
        <w:rPr>
          <w:rFonts w:ascii="Times New Roman" w:hAnsi="Times New Roman"/>
          <w:kern w:val="1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D3195B" w:rsidRPr="008A2990" w:rsidRDefault="00D3195B" w:rsidP="008A29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>прием и регистрация заявления и приложенных к нему документов;</w:t>
      </w:r>
    </w:p>
    <w:p w:rsidR="00D3195B" w:rsidRPr="008A2990" w:rsidRDefault="00D3195B" w:rsidP="008A2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>рассмотрение документов и принятие решения о выдаче разрешения на право производства земляных работ или об отказе в выдаче разрешения на пр</w:t>
      </w:r>
      <w:r w:rsidRPr="008A2990">
        <w:rPr>
          <w:rFonts w:ascii="Times New Roman" w:hAnsi="Times New Roman"/>
          <w:sz w:val="28"/>
          <w:szCs w:val="28"/>
          <w:lang w:eastAsia="ru-RU"/>
        </w:rPr>
        <w:t>а</w:t>
      </w:r>
      <w:r w:rsidRPr="008A2990">
        <w:rPr>
          <w:rFonts w:ascii="Times New Roman" w:hAnsi="Times New Roman"/>
          <w:sz w:val="28"/>
          <w:szCs w:val="28"/>
          <w:lang w:eastAsia="ru-RU"/>
        </w:rPr>
        <w:t>во производства земляных работ;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выдача разрешения на право производства земляных работ либо уведомления об отказе в выдаче разрешения на право  производства земляных работ.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Блок-схема предоставления муниципальной услуги приведена в приложении № 2 к настоящему регламенту.</w:t>
      </w:r>
    </w:p>
    <w:p w:rsidR="00D3195B" w:rsidRPr="008A2990" w:rsidRDefault="00D3195B" w:rsidP="00A45E28">
      <w:pPr>
        <w:widowControl w:val="0"/>
        <w:suppressAutoHyphens/>
        <w:spacing w:after="0" w:line="240" w:lineRule="auto"/>
        <w:ind w:firstLine="708"/>
        <w:rPr>
          <w:rFonts w:ascii="Times New Roman" w:hAnsi="Times New Roman"/>
          <w:color w:val="000000"/>
          <w:kern w:val="1"/>
          <w:sz w:val="28"/>
          <w:szCs w:val="28"/>
        </w:rPr>
      </w:pPr>
      <w:r w:rsidRPr="008A2990">
        <w:rPr>
          <w:rFonts w:ascii="Times New Roman" w:hAnsi="Times New Roman"/>
          <w:color w:val="000000"/>
          <w:kern w:val="1"/>
          <w:sz w:val="28"/>
          <w:szCs w:val="28"/>
        </w:rPr>
        <w:t>3.2. Прием и регистрация заявления и приложенных к нему документов</w:t>
      </w:r>
    </w:p>
    <w:p w:rsidR="00D3195B" w:rsidRPr="008A2990" w:rsidRDefault="00D3195B" w:rsidP="00A45E28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Основанием для</w:t>
      </w:r>
      <w:r w:rsidRPr="008A2990">
        <w:rPr>
          <w:rFonts w:ascii="Times New Roman" w:hAnsi="Times New Roman"/>
          <w:color w:val="000000"/>
          <w:kern w:val="1"/>
          <w:sz w:val="28"/>
          <w:szCs w:val="28"/>
        </w:rPr>
        <w:t xml:space="preserve"> начала административной процедуры по приему и регистрации заявления и приложенных к нему документов является получение  Администрацией заявления с комплектом документов, указанных в </w:t>
      </w:r>
      <w:r w:rsidRPr="008A2990">
        <w:rPr>
          <w:rFonts w:ascii="Times New Roman" w:hAnsi="Times New Roman"/>
          <w:kern w:val="1"/>
          <w:sz w:val="28"/>
          <w:szCs w:val="28"/>
        </w:rPr>
        <w:t>подразделе</w:t>
      </w:r>
      <w:r w:rsidRPr="008A2990">
        <w:rPr>
          <w:rFonts w:ascii="Times New Roman" w:hAnsi="Times New Roman"/>
          <w:color w:val="000000"/>
          <w:kern w:val="1"/>
          <w:sz w:val="28"/>
          <w:szCs w:val="28"/>
        </w:rPr>
        <w:t xml:space="preserve"> 2.6 настоящего регламента.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Специалист проверяет поступившее заявление на правильность оформления, комплектность приложенных к заявлению документов, указанных в подразделе 2.6 настоящего регламента, на отсутствие в заявлении и прилагаемых к заявлению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слов, на отсутствие записей, выполненных карандашом. После проверки документов специалист Администрации регистрирует заявление в журнале входящих документов и на заявлении ставится номер и дата регистрации.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В случае несоответствия поступивших документов требованиям </w:t>
      </w:r>
      <w:r w:rsidRPr="008A2990">
        <w:rPr>
          <w:rFonts w:ascii="Times New Roman" w:hAnsi="Times New Roman"/>
          <w:kern w:val="1"/>
          <w:sz w:val="28"/>
          <w:szCs w:val="28"/>
        </w:rPr>
        <w:br/>
        <w:t>подраздела 2.6 настоящего регламента специалист уведомляет заявителя о невозможности приема документов, объясняя содержание выявленных недостатков. Предлагает принять меры по их устранению и отказывает в приеме документов и возвращает их заявителю.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Результатом административной процедуры является прием и регистрация заявления о предоставлении муниципальной услуги или отказ в приеме заявления и документов.</w:t>
      </w:r>
    </w:p>
    <w:p w:rsidR="00D3195B" w:rsidRPr="008A2990" w:rsidRDefault="00D3195B" w:rsidP="00A45E2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3.3. Рассмотрение документов и принятие решения о выдаче разрешения</w:t>
      </w:r>
      <w:r w:rsidRPr="008A2990">
        <w:rPr>
          <w:rFonts w:ascii="Times New Roman" w:hAnsi="Times New Roman"/>
          <w:color w:val="0000FF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на право  производства земляных работ или об отказе в выдаче разрешения</w:t>
      </w:r>
      <w:r w:rsidRPr="008A2990">
        <w:rPr>
          <w:rFonts w:ascii="Times New Roman" w:hAnsi="Times New Roman"/>
          <w:color w:val="0000FF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на право  производства земляных работ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3.3.1.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Основанием для начала административной процедуры является регистрация заявления и всех документов, необходимых для предоставления муниципальной услуги. </w:t>
      </w: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color w:val="000000"/>
          <w:kern w:val="1"/>
          <w:sz w:val="28"/>
          <w:szCs w:val="28"/>
        </w:rPr>
        <w:t>3.3.2.</w:t>
      </w:r>
      <w:r w:rsidRPr="008A2990">
        <w:rPr>
          <w:rFonts w:ascii="Times New Roman" w:hAnsi="Times New Roman"/>
          <w:color w:val="000000"/>
          <w:kern w:val="1"/>
          <w:sz w:val="28"/>
          <w:szCs w:val="28"/>
        </w:rPr>
        <w:t xml:space="preserve">По результатам рассмотрения документов специалист, ответственный за рассмотрение </w:t>
      </w:r>
      <w:r w:rsidRPr="008A2990">
        <w:rPr>
          <w:rFonts w:ascii="Times New Roman" w:hAnsi="Times New Roman"/>
          <w:kern w:val="1"/>
          <w:sz w:val="28"/>
          <w:szCs w:val="28"/>
        </w:rPr>
        <w:t>заявления о выдаче  разрешения</w:t>
      </w:r>
      <w:r w:rsidRPr="008A2990">
        <w:rPr>
          <w:rFonts w:ascii="Times New Roman" w:hAnsi="Times New Roman"/>
          <w:color w:val="0000FF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на право  производства земляных работ с прилагаемыми к нему документами, в течение десяти рабочих дней готовит разрешение</w:t>
      </w:r>
      <w:r w:rsidRPr="008A2990">
        <w:rPr>
          <w:rFonts w:ascii="Times New Roman" w:hAnsi="Times New Roman"/>
          <w:color w:val="0000FF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на право производства земляных работ (приложение № 3 к настоящему регламенту), а в случае оснований для отказа – уведомление об отказе в выдаче разрешения</w:t>
      </w:r>
      <w:r w:rsidRPr="008A2990">
        <w:rPr>
          <w:rFonts w:ascii="Times New Roman" w:hAnsi="Times New Roman"/>
          <w:color w:val="0000FF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на право  производства земляных работ, и направляет их на подписание главе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района.</w:t>
      </w: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3.3.3.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Решение подписывается главой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в течение одного рабочего дня.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3.3.4.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Результатом административной процедуры является подписанное главой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разрешения на право производство земляных работ или уведомление об отказе в выдаче разрешения на право  производства земляных работ.</w:t>
      </w:r>
    </w:p>
    <w:p w:rsidR="00D3195B" w:rsidRPr="008A2990" w:rsidRDefault="00D3195B" w:rsidP="00A45E28">
      <w:pPr>
        <w:widowControl w:val="0"/>
        <w:suppressAutoHyphens/>
        <w:spacing w:after="0" w:line="240" w:lineRule="auto"/>
        <w:ind w:firstLine="708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3.4. Выдача разрешения на право производства земляных работ либо уведомления об отказе в выдаче разрешения</w:t>
      </w:r>
      <w:r w:rsidRPr="008A2990">
        <w:rPr>
          <w:rFonts w:ascii="Times New Roman" w:hAnsi="Times New Roman"/>
          <w:color w:val="0000FF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на право  производства земляных работ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3.4.1.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Основанием для начала административной процедуры является подписание главой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разрешения на право производства земляных работ либо уведомления об отказе в выдаче разрешения на право производства земляных работ.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3.4.2.</w:t>
      </w:r>
      <w:r w:rsidRPr="008A2990">
        <w:rPr>
          <w:rFonts w:ascii="Times New Roman" w:hAnsi="Times New Roman"/>
          <w:kern w:val="1"/>
          <w:sz w:val="28"/>
          <w:szCs w:val="28"/>
        </w:rPr>
        <w:t>Разрешение</w:t>
      </w:r>
      <w:r w:rsidRPr="008A2990">
        <w:rPr>
          <w:rFonts w:ascii="Times New Roman" w:hAnsi="Times New Roman"/>
          <w:color w:val="FF0000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на право производства земляных работ либо уведомление об отказе в выдаче разрешения на право производства земляных работ могут быть выданы заявителю лично  либо направлены почтовым отправлением.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3.4.3.</w:t>
      </w:r>
      <w:r w:rsidRPr="008A2990">
        <w:rPr>
          <w:rFonts w:ascii="Times New Roman" w:hAnsi="Times New Roman"/>
          <w:kern w:val="1"/>
          <w:sz w:val="28"/>
          <w:szCs w:val="28"/>
        </w:rPr>
        <w:t>При выдаче разрешения на право производства земляных работ либо уведомления об отказе в выдаче разрешения на право производства лично, заявитель либо его законный представитель ставит подпись на одном из экземпляров разрешения на право производства земляных работ либо уведомления об отказе в выдаче разрешения на право производства земляных работ, который сохраняется в Администрации.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0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3.4.4.</w:t>
      </w:r>
      <w:r w:rsidRPr="008A2990">
        <w:rPr>
          <w:rFonts w:ascii="Times New Roman" w:hAnsi="Times New Roman"/>
          <w:kern w:val="1"/>
          <w:sz w:val="28"/>
          <w:szCs w:val="28"/>
        </w:rPr>
        <w:t>Результатом административной процедуры является выдача заявителю разрешения на право производства земляных работ или уведомление об отказе в выдаче разрешения на право производства земляных работ.</w:t>
      </w:r>
    </w:p>
    <w:p w:rsidR="00D3195B" w:rsidRDefault="00D3195B" w:rsidP="00962B1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ab/>
      </w:r>
    </w:p>
    <w:p w:rsidR="00D3195B" w:rsidRPr="000036B6" w:rsidRDefault="00D3195B" w:rsidP="00962B1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0036B6">
        <w:rPr>
          <w:rFonts w:ascii="Times New Roman" w:hAnsi="Times New Roman"/>
          <w:kern w:val="1"/>
          <w:sz w:val="28"/>
          <w:szCs w:val="28"/>
        </w:rPr>
        <w:t>4. Формы контроля за исполнением административного регламента</w:t>
      </w:r>
    </w:p>
    <w:p w:rsidR="00D3195B" w:rsidRDefault="00D3195B" w:rsidP="00962B1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962B1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4.1. Порядок осуществления текущего контроля за соблюдением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</w:p>
    <w:p w:rsidR="00D3195B" w:rsidRDefault="00D3195B" w:rsidP="00962B10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а также принятием ими решений</w:t>
      </w:r>
    </w:p>
    <w:p w:rsidR="00D3195B" w:rsidRPr="008A2990" w:rsidRDefault="00D3195B" w:rsidP="00962B1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/>
          <w:kern w:val="1"/>
          <w:sz w:val="28"/>
          <w:szCs w:val="28"/>
          <w:lang w:eastAsia="ar-SA"/>
        </w:rPr>
        <w:t>4.1.1.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 xml:space="preserve">Текущий контроль за соблюдением последовательности действий и исполнения административных процедур по предоставлению муниципальной услуги специалистами Администрации, участвующими в предоставлении муниципальной услуги, осуществляется главой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hAnsi="Times New Roman"/>
          <w:kern w:val="1"/>
          <w:sz w:val="28"/>
          <w:szCs w:val="28"/>
        </w:rPr>
        <w:t>4.1.2.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Текущий контроль осуществляется путем проведения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 xml:space="preserve">главой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Белоглинского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проверок соблюдения и исполнения специалистом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Администрации</w:t>
      </w:r>
      <w:r w:rsidRPr="008A2990">
        <w:rPr>
          <w:rFonts w:ascii="Times New Roman" w:hAnsi="Times New Roman"/>
          <w:kern w:val="1"/>
          <w:sz w:val="28"/>
          <w:szCs w:val="28"/>
        </w:rPr>
        <w:t>, уполномоченным на производство по заявлению, положений настоящего административного регламента.</w:t>
      </w:r>
    </w:p>
    <w:p w:rsidR="00D3195B" w:rsidRPr="008A2990" w:rsidRDefault="00D3195B" w:rsidP="00962B10">
      <w:pPr>
        <w:widowControl w:val="0"/>
        <w:tabs>
          <w:tab w:val="left" w:pos="-1602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ab/>
        <w:t xml:space="preserve">    </w:t>
      </w:r>
      <w:r w:rsidRPr="008A2990">
        <w:rPr>
          <w:rFonts w:ascii="Times New Roman" w:hAnsi="Times New Roman"/>
          <w:kern w:val="1"/>
          <w:sz w:val="28"/>
          <w:szCs w:val="28"/>
        </w:rPr>
        <w:t>4.2. Порядок и периодичность осуществления плановых и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внеплановых проверок полноты и качества предоставления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муниципальной услуги, в том числе порядок и формы контроля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за полнотой и качеством предоставления муниципальной услуги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4.2.1.</w:t>
      </w:r>
      <w:r w:rsidRPr="008A2990">
        <w:rPr>
          <w:rFonts w:ascii="Times New Roman" w:hAnsi="Times New Roman"/>
          <w:kern w:val="1"/>
          <w:sz w:val="28"/>
          <w:szCs w:val="28"/>
        </w:rPr>
        <w:t>Проведение проверок может носить плановый характер (осуществляться на основании годовых планов работы) и внеплановый характер (по конкретному обращению заявителей муниципальной услуги).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4.2.2.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должностных лиц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Администрации</w:t>
      </w:r>
      <w:r w:rsidRPr="008A2990">
        <w:rPr>
          <w:rFonts w:ascii="Times New Roman" w:hAnsi="Times New Roman"/>
          <w:kern w:val="1"/>
          <w:sz w:val="28"/>
          <w:szCs w:val="28"/>
        </w:rPr>
        <w:t>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4.2.3.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Плановые и внеплановые проверки могут осуществляться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 xml:space="preserve">главой </w:t>
      </w:r>
      <w:r>
        <w:rPr>
          <w:rFonts w:ascii="Times New Roman" w:hAnsi="Times New Roman"/>
          <w:sz w:val="28"/>
          <w:szCs w:val="28"/>
          <w:lang w:eastAsia="ru-RU"/>
        </w:rPr>
        <w:t>Центрального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4.2.4.</w:t>
      </w:r>
      <w:r w:rsidRPr="008A2990">
        <w:rPr>
          <w:rFonts w:ascii="Times New Roman" w:hAnsi="Times New Roman"/>
          <w:kern w:val="1"/>
          <w:sz w:val="28"/>
          <w:szCs w:val="28"/>
        </w:rPr>
        <w:t>По результатам проведенных проверок в случае выявления нарушений прав заявителей муниципальной услуги осуществляется привлечение виновных лиц к ответственности в соответствии с законодательством Российской Федерации.</w:t>
      </w:r>
    </w:p>
    <w:p w:rsidR="00D3195B" w:rsidRPr="008A2990" w:rsidRDefault="00D3195B" w:rsidP="00962B10">
      <w:pPr>
        <w:widowControl w:val="0"/>
        <w:tabs>
          <w:tab w:val="left" w:pos="-396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ab/>
        <w:t xml:space="preserve">     </w:t>
      </w:r>
      <w:r w:rsidRPr="008A2990">
        <w:rPr>
          <w:rFonts w:ascii="Times New Roman" w:hAnsi="Times New Roman"/>
          <w:kern w:val="1"/>
          <w:sz w:val="28"/>
          <w:szCs w:val="28"/>
        </w:rPr>
        <w:t>4.3. Ответственность должностных лиц за решения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и действия (бездействие), принимаемые (осуществляемые) ими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в ходе предоставления муниципальной услуги</w:t>
      </w:r>
    </w:p>
    <w:p w:rsidR="00D3195B" w:rsidRPr="008A2990" w:rsidRDefault="00D3195B" w:rsidP="008A2990">
      <w:pPr>
        <w:widowControl w:val="0"/>
        <w:tabs>
          <w:tab w:val="left" w:pos="360"/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4.3.1.</w:t>
      </w:r>
      <w:r w:rsidRPr="008A2990">
        <w:rPr>
          <w:rFonts w:ascii="Times New Roman" w:hAnsi="Times New Roman"/>
          <w:kern w:val="1"/>
          <w:sz w:val="28"/>
          <w:szCs w:val="28"/>
        </w:rPr>
        <w:t>Ответственность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D3195B" w:rsidRPr="008A2990" w:rsidRDefault="00D3195B" w:rsidP="008A2990">
      <w:pPr>
        <w:widowControl w:val="0"/>
        <w:tabs>
          <w:tab w:val="left" w:pos="360"/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4.3.2.</w:t>
      </w:r>
      <w:r w:rsidRPr="008A2990">
        <w:rPr>
          <w:rFonts w:ascii="Times New Roman" w:hAnsi="Times New Roman"/>
          <w:kern w:val="1"/>
          <w:sz w:val="28"/>
          <w:szCs w:val="28"/>
        </w:rPr>
        <w:t>По результатам проведенных проверок в случае выявления нарушений при предоставлении муниципальной услуги виновные лица привлекаются к ответственности в соответствии с законодательством Российской Федерации.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4.3.3.</w:t>
      </w:r>
      <w:r w:rsidRPr="008A2990">
        <w:rPr>
          <w:rFonts w:ascii="Times New Roman" w:hAnsi="Times New Roman"/>
          <w:kern w:val="1"/>
          <w:sz w:val="28"/>
          <w:szCs w:val="28"/>
        </w:rPr>
        <w:t>Специалист, уполномоченный на прием заявлений, несет ответственность за соблюдение сроков и порядка приема документов.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4.3.4.</w:t>
      </w:r>
      <w:r w:rsidRPr="008A2990">
        <w:rPr>
          <w:rFonts w:ascii="Times New Roman" w:hAnsi="Times New Roman"/>
          <w:kern w:val="1"/>
          <w:sz w:val="28"/>
          <w:szCs w:val="28"/>
        </w:rPr>
        <w:t>Специалист, уполномоченный на производство по заявлению, несет ответственность за проверку документов, определение их подлинности и соответствия установленным требованиям, а также соблюдение сроков выполнения административных действий, входящих в его компетенцию.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4.3.5.</w:t>
      </w:r>
      <w:r w:rsidRPr="008A2990">
        <w:rPr>
          <w:rFonts w:ascii="Times New Roman" w:hAnsi="Times New Roman"/>
          <w:kern w:val="1"/>
          <w:sz w:val="28"/>
          <w:szCs w:val="28"/>
        </w:rPr>
        <w:t>Все должностные лица, участвующие в предоставлении данной муниципальной услуги, несут ответственность за выполнение своих обязанностей и соблюдение сроков выполнения административных процедур, указанных в административном регламенте.</w:t>
      </w:r>
    </w:p>
    <w:p w:rsidR="00D3195B" w:rsidRPr="008A2990" w:rsidRDefault="00D3195B" w:rsidP="00962B10">
      <w:pPr>
        <w:widowControl w:val="0"/>
        <w:tabs>
          <w:tab w:val="left" w:pos="-396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 w:rsidRPr="008A2990">
        <w:rPr>
          <w:rFonts w:ascii="Times New Roman" w:hAnsi="Times New Roman"/>
          <w:kern w:val="1"/>
          <w:sz w:val="28"/>
          <w:szCs w:val="28"/>
        </w:rPr>
        <w:t>4.4. Требования к порядку и формам контроля за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предоставлением муниципальной услуги, в том числе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8A2990">
        <w:rPr>
          <w:rFonts w:ascii="Times New Roman" w:hAnsi="Times New Roman"/>
          <w:kern w:val="1"/>
          <w:sz w:val="28"/>
          <w:szCs w:val="28"/>
        </w:rPr>
        <w:t>со стороны граждан, их объединений и организаций</w:t>
      </w:r>
    </w:p>
    <w:p w:rsidR="00D3195B" w:rsidRPr="008A2990" w:rsidRDefault="00D3195B" w:rsidP="008A2990">
      <w:pPr>
        <w:widowControl w:val="0"/>
        <w:tabs>
          <w:tab w:val="left" w:pos="120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4.4.1.</w:t>
      </w:r>
      <w:r w:rsidRPr="008A2990">
        <w:rPr>
          <w:rFonts w:ascii="Times New Roman" w:hAnsi="Times New Roman"/>
          <w:kern w:val="1"/>
          <w:sz w:val="28"/>
          <w:szCs w:val="28"/>
        </w:rPr>
        <w:t>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</w:t>
      </w:r>
      <w:r>
        <w:rPr>
          <w:rFonts w:ascii="Times New Roman" w:hAnsi="Times New Roman"/>
          <w:kern w:val="1"/>
          <w:sz w:val="28"/>
          <w:szCs w:val="28"/>
        </w:rPr>
        <w:t xml:space="preserve"> 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 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услуги.</w:t>
      </w:r>
    </w:p>
    <w:p w:rsidR="00D3195B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</w:p>
    <w:p w:rsidR="00D3195B" w:rsidRPr="000036B6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0036B6">
        <w:rPr>
          <w:rFonts w:ascii="Times New Roman" w:hAnsi="Times New Roman"/>
          <w:kern w:val="1"/>
          <w:sz w:val="28"/>
          <w:szCs w:val="28"/>
        </w:rPr>
        <w:t>5. Досудебный (внесудебный) порядок обжалования</w:t>
      </w:r>
    </w:p>
    <w:p w:rsidR="00D3195B" w:rsidRPr="000036B6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0036B6">
        <w:rPr>
          <w:rFonts w:ascii="Times New Roman" w:hAnsi="Times New Roman"/>
          <w:kern w:val="1"/>
          <w:sz w:val="28"/>
          <w:szCs w:val="28"/>
        </w:rPr>
        <w:t>решений и действий (бездействия) органа, предоставляющего</w:t>
      </w:r>
    </w:p>
    <w:p w:rsidR="00D3195B" w:rsidRPr="000036B6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0036B6">
        <w:rPr>
          <w:rFonts w:ascii="Times New Roman" w:hAnsi="Times New Roman"/>
          <w:kern w:val="1"/>
          <w:sz w:val="28"/>
          <w:szCs w:val="28"/>
        </w:rPr>
        <w:t>муниципальную услугу, а также его должностных лиц</w:t>
      </w:r>
    </w:p>
    <w:p w:rsidR="00D3195B" w:rsidRPr="000036B6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5.1. Заявитель имеет право подать жалобу на решение и (или) действие (бездействие)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Администрации</w:t>
      </w:r>
      <w:r w:rsidRPr="008A2990">
        <w:rPr>
          <w:rFonts w:ascii="Times New Roman" w:hAnsi="Times New Roman"/>
          <w:kern w:val="1"/>
          <w:sz w:val="28"/>
          <w:szCs w:val="28"/>
        </w:rPr>
        <w:t>, а также его должностных лиц, принятые (осуществляемые) в ходе предоставления муниципальной услуги.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5.2. Предметом жалобы является: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нарушение срока предоставления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отказ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Администрации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, должностного лица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Администрации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5.3. Жалоба подается в письменной форме на бумажном носителе в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Администрации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, в электронной форме – на электронный адрес </w:t>
      </w:r>
      <w:r w:rsidRPr="008A2990">
        <w:rPr>
          <w:rFonts w:ascii="Times New Roman" w:hAnsi="Times New Roman"/>
          <w:kern w:val="1"/>
          <w:sz w:val="28"/>
          <w:szCs w:val="28"/>
          <w:lang w:eastAsia="ar-SA"/>
        </w:rPr>
        <w:t>Администрации</w:t>
      </w:r>
      <w:r w:rsidRPr="008A2990">
        <w:rPr>
          <w:rFonts w:ascii="Times New Roman" w:hAnsi="Times New Roman"/>
          <w:kern w:val="1"/>
          <w:sz w:val="28"/>
          <w:szCs w:val="28"/>
        </w:rPr>
        <w:t>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Жалоба заявителя в досудебном (внесудебном) порядке может быть направлена главе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либо в администрацию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5.4. Жалоба может быть направлена по почте, с использованием информационно-телекоммуникационной сети «Интернет», федеральной государственной информационной системы «Единый портал государственных и муниципальных услуг (функций)», а также может быть принята при личном приеме заявителя.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5.5. Жалоба должна содержать: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фамилию, имя, отчество (последнее – при наличии), сведения о месте жительстве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лица, предоставляющего муниципальную услугу, либо муниципального служащего;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доводы, на основании, которых заявитель не согласен с решением и действием (бездействием) органа, предоставляющего муниципальную услугу, должностного лица, предоставляющего муниципальную услугу, либо муниципального служащего;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заявителем могут быть предоставлены документы (при наличии), подтверждающие доводы заявителя, либо их копии.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5.6. Если в жалобе содержится вопрос, на который заявителю многократно давались письменные ответы по существу в связи с ранее направленными жалобами, и при этом в жалобе не приводятся новые доводы или обстоятельства, глава поселения, иное должностное лицо вправе принять решение о безосновательности очередной жалобы и прекращении переписки с заявителем. Заявитель уведомляется о принятом решении.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5.7. Ответ на жалобу не дается в случаях, если: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в жалобе не указаны фамилия заявителя и почтовый адрес, по которому должен быть направлен ответ;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в жалобе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текст жалобы не поддается прочтению.</w:t>
      </w:r>
    </w:p>
    <w:p w:rsidR="00D3195B" w:rsidRPr="008A2990" w:rsidRDefault="00D3195B" w:rsidP="008A2990">
      <w:pPr>
        <w:widowControl w:val="0"/>
        <w:tabs>
          <w:tab w:val="left" w:pos="0"/>
          <w:tab w:val="left" w:pos="3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5.8. Жалоба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Управления,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5.9. Приостановление рассмотрения жалобы не допускается.</w:t>
      </w:r>
    </w:p>
    <w:p w:rsidR="00D3195B" w:rsidRPr="008A2990" w:rsidRDefault="00D3195B" w:rsidP="008A2990">
      <w:pPr>
        <w:widowControl w:val="0"/>
        <w:tabs>
          <w:tab w:val="left" w:pos="0"/>
          <w:tab w:val="left" w:pos="3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5.10. По результатам рассмотрения жалобы должностное лицо, наделенное полномочиями по рассмотрению жалоб, принимает одно из следующих решений:</w:t>
      </w:r>
    </w:p>
    <w:p w:rsidR="00D3195B" w:rsidRPr="008A2990" w:rsidRDefault="00D3195B" w:rsidP="008A2990">
      <w:pPr>
        <w:widowControl w:val="0"/>
        <w:tabs>
          <w:tab w:val="left" w:pos="0"/>
          <w:tab w:val="left" w:pos="3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а также в иных формах;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отказывает в удовлетворении жалобы.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5.11. Не позднее дня, следующего за днем принятия решения, указанного в пункте 5.10 настоящего раздела,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5.12. Заявитель вправе обжаловать решение, принятое по результатам рассмотрения жалобы, в судебные органы.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5.13. Заявитель вправе получить информацию и документы, необходимые для обоснования и рассмотрения жалобы.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5.14. Информация о порядке подачи и рассмотрения жалобы размещается на информационных стендах, которые размещаются в общедоступных местах в помещениях Администрации.</w:t>
      </w:r>
    </w:p>
    <w:p w:rsidR="00D3195B" w:rsidRPr="008A2990" w:rsidRDefault="00D3195B" w:rsidP="008A2990">
      <w:pPr>
        <w:widowControl w:val="0"/>
        <w:tabs>
          <w:tab w:val="left" w:pos="36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3195B" w:rsidRDefault="00D3195B" w:rsidP="00962B10">
      <w:pPr>
        <w:widowControl w:val="0"/>
        <w:shd w:val="clear" w:color="auto" w:fill="FFFFFF"/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962B10">
      <w:pPr>
        <w:widowControl w:val="0"/>
        <w:shd w:val="clear" w:color="auto" w:fill="FFFFFF"/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962B10">
      <w:pPr>
        <w:widowControl w:val="0"/>
        <w:shd w:val="clear" w:color="auto" w:fill="FFFFFF"/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Глава Белоглинского сельского </w:t>
      </w:r>
    </w:p>
    <w:p w:rsidR="00D3195B" w:rsidRPr="008A2990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spacing w:val="-14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kern w:val="1"/>
          <w:sz w:val="28"/>
          <w:szCs w:val="28"/>
        </w:rPr>
        <w:tab/>
        <w:t xml:space="preserve">                                                    А.В.Андросов</w:t>
      </w: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right="-6"/>
        <w:jc w:val="right"/>
        <w:rPr>
          <w:rFonts w:ascii="Times New Roman" w:hAnsi="Times New Roman"/>
          <w:spacing w:val="-14"/>
          <w:kern w:val="1"/>
          <w:sz w:val="28"/>
          <w:szCs w:val="28"/>
        </w:rPr>
      </w:pPr>
    </w:p>
    <w:p w:rsidR="00D3195B" w:rsidRDefault="00D3195B" w:rsidP="00962B10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26069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ПРИЛОЖЕНИЕ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№1 </w:t>
      </w:r>
    </w:p>
    <w:p w:rsidR="00D3195B" w:rsidRPr="00962B10" w:rsidRDefault="00D3195B" w:rsidP="00962B10">
      <w:pPr>
        <w:widowControl w:val="0"/>
        <w:suppressAutoHyphens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к </w:t>
      </w:r>
      <w:r>
        <w:rPr>
          <w:rFonts w:ascii="Times New Roman" w:hAnsi="Times New Roman"/>
          <w:kern w:val="1"/>
          <w:sz w:val="28"/>
          <w:szCs w:val="28"/>
        </w:rPr>
        <w:t>А</w:t>
      </w:r>
      <w:r w:rsidRPr="008A2990">
        <w:rPr>
          <w:rFonts w:ascii="Times New Roman" w:hAnsi="Times New Roman"/>
          <w:kern w:val="1"/>
          <w:sz w:val="28"/>
          <w:szCs w:val="28"/>
        </w:rPr>
        <w:t>дминистративному регламенту предоставления муниципальной услуги «Выдача разрешения на производство земляных работ на территории</w:t>
      </w:r>
      <w:r>
        <w:rPr>
          <w:rFonts w:ascii="Times New Roman" w:hAnsi="Times New Roman"/>
          <w:kern w:val="1"/>
          <w:sz w:val="28"/>
          <w:szCs w:val="28"/>
        </w:rPr>
        <w:t xml:space="preserve"> общего пользования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 </w:t>
      </w:r>
      <w:r w:rsidRPr="008A2990">
        <w:rPr>
          <w:rFonts w:ascii="Times New Roman" w:hAnsi="Times New Roman"/>
          <w:kern w:val="1"/>
          <w:sz w:val="28"/>
          <w:szCs w:val="28"/>
        </w:rPr>
        <w:t>»</w:t>
      </w:r>
    </w:p>
    <w:p w:rsidR="00D3195B" w:rsidRPr="008A2990" w:rsidRDefault="00D3195B" w:rsidP="00962B10">
      <w:pPr>
        <w:widowControl w:val="0"/>
        <w:shd w:val="clear" w:color="auto" w:fill="FFFFFF"/>
        <w:suppressAutoHyphens/>
        <w:spacing w:after="0" w:line="24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  <w:t>от _________ года № ______</w:t>
      </w:r>
    </w:p>
    <w:p w:rsidR="00D3195B" w:rsidRPr="008A2990" w:rsidRDefault="00D3195B" w:rsidP="008A2990">
      <w:pPr>
        <w:widowControl w:val="0"/>
        <w:shd w:val="clear" w:color="auto" w:fill="FFFFFF"/>
        <w:suppressAutoHyphens/>
        <w:spacing w:after="0" w:line="240" w:lineRule="auto"/>
        <w:ind w:left="5580" w:right="-6"/>
        <w:jc w:val="both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7371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7371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7371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БЛОК-СХЕМА 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предоставления муниципальной услуги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«Выдача разрешения на производство земляных работ на территории </w:t>
      </w:r>
      <w:r>
        <w:rPr>
          <w:rFonts w:ascii="Times New Roman" w:hAnsi="Times New Roman"/>
          <w:kern w:val="1"/>
          <w:sz w:val="28"/>
          <w:szCs w:val="28"/>
        </w:rPr>
        <w:t>общего пользования 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»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margin-left:133pt;margin-top:95.25pt;width:243pt;height:96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">
            <v:textbox>
              <w:txbxContent>
                <w:p w:rsidR="00D3195B" w:rsidRDefault="00D3195B" w:rsidP="008A299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Рассмотрение документов и принятие р</w:t>
                  </w:r>
                  <w:r>
                    <w:rPr>
                      <w:rFonts w:ascii="Times New Roman" w:hAnsi="Times New Roman"/>
                      <w:sz w:val="24"/>
                    </w:rPr>
                    <w:t>е</w:t>
                  </w:r>
                  <w:r>
                    <w:rPr>
                      <w:rFonts w:ascii="Times New Roman" w:hAnsi="Times New Roman"/>
                      <w:sz w:val="24"/>
                    </w:rPr>
                    <w:t>шения о выдаче разрешения на право пр</w:t>
                  </w:r>
                  <w:r>
                    <w:rPr>
                      <w:rFonts w:ascii="Times New Roman" w:hAnsi="Times New Roman"/>
                      <w:sz w:val="24"/>
                    </w:rPr>
                    <w:t>о</w:t>
                  </w:r>
                  <w:r>
                    <w:rPr>
                      <w:rFonts w:ascii="Times New Roman" w:hAnsi="Times New Roman"/>
                      <w:sz w:val="24"/>
                    </w:rPr>
                    <w:t>изводства земляных работ или об отказе в выдаче разрешения на право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производства земляных работ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" o:spid="_x0000_s1027" type="#_x0000_t202" style="position:absolute;margin-left:133pt;margin-top:5.65pt;width:243pt;height:4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">
            <v:textbox>
              <w:txbxContent>
                <w:p w:rsidR="00D3195B" w:rsidRDefault="00D3195B" w:rsidP="008A2990">
                  <w:pPr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Прием и регистрация заявления и прил</w:t>
                  </w:r>
                  <w:r>
                    <w:rPr>
                      <w:rFonts w:ascii="Times New Roman" w:hAnsi="Times New Roman"/>
                      <w:sz w:val="24"/>
                    </w:rPr>
                    <w:t>о</w:t>
                  </w:r>
                  <w:r>
                    <w:rPr>
                      <w:rFonts w:ascii="Times New Roman" w:hAnsi="Times New Roman"/>
                      <w:sz w:val="24"/>
                    </w:rPr>
                    <w:t>женных к нему документов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3" o:spid="_x0000_s1028" type="#_x0000_t67" style="position:absolute;margin-left:238pt;margin-top:54pt;width:38.25pt;height:36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"/>
        </w:pic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6C2A85">
      <w:pPr>
        <w:widowControl w:val="0"/>
        <w:tabs>
          <w:tab w:val="left" w:pos="7716"/>
        </w:tabs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ab/>
      </w: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>
        <w:rPr>
          <w:noProof/>
          <w:lang w:eastAsia="ru-RU"/>
        </w:rPr>
        <w:pict>
          <v:shape id="Стрелка вниз 2" o:spid="_x0000_s1029" type="#_x0000_t67" style="position:absolute;margin-left:240.25pt;margin-top:10.2pt;width:38.25pt;height:36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"/>
        </w:pic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>
        <w:rPr>
          <w:noProof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1" o:spid="_x0000_s1030" type="#_x0000_t109" style="position:absolute;margin-left:141.25pt;margin-top:2.6pt;width:243pt;height:80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">
            <v:textbox>
              <w:txbxContent>
                <w:p w:rsidR="00D3195B" w:rsidRDefault="00D3195B" w:rsidP="008A2990">
                  <w:pPr>
                    <w:pStyle w:val="ConsNormal"/>
                    <w:widowControl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Выдача разрешения на право прои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водства земляных работ либо уведомления об отказе в выдаче разрешения на право  производства земляных работ</w:t>
                  </w:r>
                </w:p>
              </w:txbxContent>
            </v:textbox>
          </v:shape>
        </w:pic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260691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                    ПРИЛОЖЕНИЕ 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№  </w:t>
      </w:r>
      <w:r>
        <w:rPr>
          <w:rFonts w:ascii="Times New Roman" w:hAnsi="Times New Roman"/>
          <w:kern w:val="1"/>
          <w:sz w:val="28"/>
          <w:szCs w:val="28"/>
        </w:rPr>
        <w:t>2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</w:t>
      </w:r>
    </w:p>
    <w:p w:rsidR="00D3195B" w:rsidRDefault="00D3195B" w:rsidP="008A2990">
      <w:pPr>
        <w:widowControl w:val="0"/>
        <w:suppressAutoHyphens/>
        <w:spacing w:after="0" w:line="240" w:lineRule="auto"/>
        <w:ind w:left="5245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к </w:t>
      </w:r>
      <w:r>
        <w:rPr>
          <w:rFonts w:ascii="Times New Roman" w:hAnsi="Times New Roman"/>
          <w:kern w:val="1"/>
          <w:sz w:val="28"/>
          <w:szCs w:val="28"/>
        </w:rPr>
        <w:t>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дминистративному регламенту предоставления муниципальной услуги «Выдача разрешения на производство земляных работ на территории </w:t>
      </w:r>
      <w:r>
        <w:rPr>
          <w:rFonts w:ascii="Times New Roman" w:hAnsi="Times New Roman"/>
          <w:kern w:val="1"/>
          <w:sz w:val="28"/>
          <w:szCs w:val="28"/>
        </w:rPr>
        <w:t>общего пользования 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»</w:t>
      </w:r>
    </w:p>
    <w:p w:rsidR="00D3195B" w:rsidRPr="008A2990" w:rsidRDefault="00D3195B" w:rsidP="00260691">
      <w:pPr>
        <w:widowControl w:val="0"/>
        <w:shd w:val="clear" w:color="auto" w:fill="FFFFFF"/>
        <w:suppressAutoHyphens/>
        <w:spacing w:after="0" w:line="24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             от _________ года № ______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5245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</w:t>
      </w:r>
    </w:p>
    <w:p w:rsidR="00D3195B" w:rsidRPr="008A2990" w:rsidRDefault="00D3195B" w:rsidP="008A2990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D3195B" w:rsidRPr="008A2990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pacing w:val="20"/>
          <w:kern w:val="28"/>
          <w:sz w:val="28"/>
          <w:szCs w:val="28"/>
        </w:rPr>
      </w:pPr>
      <w:r w:rsidRPr="008A2990">
        <w:rPr>
          <w:rFonts w:ascii="Times New Roman" w:hAnsi="Times New Roman"/>
          <w:b/>
          <w:spacing w:val="20"/>
          <w:kern w:val="28"/>
          <w:sz w:val="28"/>
          <w:szCs w:val="28"/>
        </w:rPr>
        <w:t>АДМИНИСТРАЦИЯ</w:t>
      </w:r>
      <w:r w:rsidRPr="006C2A85">
        <w:rPr>
          <w:rFonts w:ascii="Times New Roman" w:hAnsi="Times New Roman"/>
          <w:b/>
          <w:spacing w:val="20"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20"/>
          <w:kern w:val="28"/>
          <w:sz w:val="28"/>
          <w:szCs w:val="28"/>
        </w:rPr>
        <w:t>БЕЛОГЛИНСКОГО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БЕЛОГЛИНСКОГО РАЙОНА</w:t>
      </w:r>
    </w:p>
    <w:p w:rsidR="00D3195B" w:rsidRPr="008A2990" w:rsidRDefault="00D3195B" w:rsidP="008A2990">
      <w:pPr>
        <w:widowControl w:val="0"/>
        <w:suppressAutoHyphens/>
        <w:spacing w:after="60" w:line="240" w:lineRule="auto"/>
        <w:jc w:val="center"/>
        <w:outlineLvl w:val="1"/>
        <w:rPr>
          <w:rFonts w:ascii="Times New Roman" w:hAnsi="Times New Roman"/>
          <w:kern w:val="2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  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kern w:val="1"/>
          <w:sz w:val="28"/>
          <w:szCs w:val="28"/>
        </w:rPr>
      </w:pPr>
    </w:p>
    <w:p w:rsidR="00D3195B" w:rsidRPr="008A2990" w:rsidRDefault="00D3195B" w:rsidP="008A29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  <w:lang w:eastAsia="ru-RU"/>
        </w:rPr>
      </w:pPr>
      <w:r w:rsidRPr="008A2990">
        <w:rPr>
          <w:rFonts w:ascii="Times New Roman" w:hAnsi="Times New Roman"/>
          <w:b/>
          <w:spacing w:val="20"/>
          <w:sz w:val="28"/>
          <w:szCs w:val="28"/>
          <w:lang w:eastAsia="ru-RU"/>
        </w:rPr>
        <w:t>РАЗРЕШЕНИЕ</w:t>
      </w:r>
    </w:p>
    <w:p w:rsidR="00D3195B" w:rsidRPr="00210B02" w:rsidRDefault="00D3195B" w:rsidP="008A29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A2990">
        <w:rPr>
          <w:rFonts w:ascii="Times New Roman" w:hAnsi="Times New Roman"/>
          <w:b/>
          <w:sz w:val="28"/>
          <w:szCs w:val="28"/>
          <w:lang w:eastAsia="ru-RU"/>
        </w:rPr>
        <w:t>на право производства земляных работ на территории</w:t>
      </w:r>
    </w:p>
    <w:p w:rsidR="00D3195B" w:rsidRDefault="00D3195B" w:rsidP="0021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10B02">
        <w:rPr>
          <w:rFonts w:ascii="Times New Roman" w:hAnsi="Times New Roman"/>
          <w:b/>
          <w:sz w:val="28"/>
          <w:szCs w:val="28"/>
          <w:lang w:eastAsia="ru-RU"/>
        </w:rPr>
        <w:t xml:space="preserve">общего пользования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Белоглинского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10B02">
        <w:rPr>
          <w:rFonts w:ascii="Times New Roman" w:hAnsi="Times New Roman"/>
          <w:b/>
          <w:sz w:val="28"/>
          <w:szCs w:val="28"/>
          <w:lang w:eastAsia="ru-RU"/>
        </w:rPr>
        <w:t xml:space="preserve">сельского поселения </w:t>
      </w:r>
    </w:p>
    <w:p w:rsidR="00D3195B" w:rsidRPr="00210B02" w:rsidRDefault="00D3195B" w:rsidP="0021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1"/>
          <w:sz w:val="28"/>
          <w:szCs w:val="28"/>
        </w:rPr>
      </w:pPr>
      <w:r w:rsidRPr="00210B02">
        <w:rPr>
          <w:rFonts w:ascii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D3195B" w:rsidRPr="00E34C4D" w:rsidRDefault="00D3195B" w:rsidP="00282BDA">
      <w:pPr>
        <w:widowControl w:val="0"/>
        <w:shd w:val="clear" w:color="auto" w:fill="FFFFFF"/>
        <w:tabs>
          <w:tab w:val="left" w:pos="6418"/>
          <w:tab w:val="left" w:leader="underscore" w:pos="7133"/>
          <w:tab w:val="left" w:leader="underscore" w:pos="84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3"/>
          <w:w w:val="104"/>
          <w:sz w:val="28"/>
          <w:szCs w:val="28"/>
          <w:lang w:eastAsia="ru-RU"/>
        </w:rPr>
      </w:pPr>
    </w:p>
    <w:p w:rsidR="00D3195B" w:rsidRPr="00E34C4D" w:rsidRDefault="00D3195B" w:rsidP="00282BDA">
      <w:pPr>
        <w:widowControl w:val="0"/>
        <w:shd w:val="clear" w:color="auto" w:fill="FFFFFF"/>
        <w:tabs>
          <w:tab w:val="left" w:pos="6418"/>
          <w:tab w:val="left" w:leader="underscore" w:pos="7133"/>
          <w:tab w:val="left" w:leader="underscore" w:pos="84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3"/>
          <w:w w:val="104"/>
          <w:sz w:val="28"/>
          <w:szCs w:val="28"/>
          <w:lang w:eastAsia="ru-RU"/>
        </w:rPr>
        <w:t>с.Белая Глина</w:t>
      </w:r>
      <w:r w:rsidRPr="00E34C4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E34C4D">
        <w:rPr>
          <w:rFonts w:ascii="Times New Roman" w:hAnsi="Times New Roman"/>
          <w:w w:val="104"/>
          <w:sz w:val="28"/>
          <w:szCs w:val="28"/>
          <w:lang w:eastAsia="ru-RU"/>
        </w:rPr>
        <w:t>«</w:t>
      </w:r>
      <w:r w:rsidRPr="00E34C4D">
        <w:rPr>
          <w:rFonts w:ascii="Times New Roman" w:hAnsi="Times New Roman"/>
          <w:sz w:val="28"/>
          <w:szCs w:val="28"/>
          <w:lang w:eastAsia="ru-RU"/>
        </w:rPr>
        <w:t>____</w:t>
      </w:r>
      <w:r w:rsidRPr="00E34C4D">
        <w:rPr>
          <w:rFonts w:ascii="Times New Roman" w:hAnsi="Times New Roman"/>
          <w:w w:val="104"/>
          <w:sz w:val="28"/>
          <w:szCs w:val="28"/>
          <w:lang w:eastAsia="ru-RU"/>
        </w:rPr>
        <w:t>»</w:t>
      </w:r>
      <w:r w:rsidRPr="00E34C4D">
        <w:rPr>
          <w:rFonts w:ascii="Times New Roman" w:hAnsi="Times New Roman"/>
          <w:sz w:val="28"/>
          <w:szCs w:val="28"/>
          <w:lang w:eastAsia="ru-RU"/>
        </w:rPr>
        <w:t>___________</w:t>
      </w:r>
      <w:r w:rsidRPr="00E34C4D">
        <w:rPr>
          <w:rFonts w:ascii="Times New Roman" w:hAnsi="Times New Roman"/>
          <w:spacing w:val="-10"/>
          <w:w w:val="104"/>
          <w:sz w:val="28"/>
          <w:szCs w:val="28"/>
          <w:lang w:eastAsia="ru-RU"/>
        </w:rPr>
        <w:t>201__г.</w:t>
      </w:r>
    </w:p>
    <w:p w:rsidR="00D3195B" w:rsidRPr="00E34C4D" w:rsidRDefault="00D3195B" w:rsidP="00282BDA">
      <w:pPr>
        <w:widowControl w:val="0"/>
        <w:shd w:val="clear" w:color="auto" w:fill="FFFFFF"/>
        <w:tabs>
          <w:tab w:val="left" w:leader="underscore" w:pos="62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</w:p>
    <w:p w:rsidR="00D3195B" w:rsidRPr="00E34C4D" w:rsidRDefault="00D3195B" w:rsidP="00282BDA">
      <w:pPr>
        <w:widowControl w:val="0"/>
        <w:shd w:val="clear" w:color="auto" w:fill="FFFFFF"/>
        <w:tabs>
          <w:tab w:val="left" w:leader="underscore" w:pos="62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w w:val="104"/>
          <w:sz w:val="28"/>
          <w:szCs w:val="28"/>
          <w:lang w:eastAsia="ru-RU"/>
        </w:rPr>
      </w:pPr>
      <w:r w:rsidRPr="00E34C4D">
        <w:rPr>
          <w:rFonts w:ascii="Times New Roman" w:hAnsi="Times New Roman"/>
          <w:spacing w:val="-5"/>
          <w:sz w:val="28"/>
          <w:szCs w:val="28"/>
          <w:lang w:eastAsia="ru-RU"/>
        </w:rPr>
        <w:t>Выдано</w:t>
      </w:r>
      <w:r w:rsidRPr="00E34C4D">
        <w:rPr>
          <w:rFonts w:ascii="Times New Roman" w:hAnsi="Times New Roman"/>
          <w:sz w:val="28"/>
          <w:szCs w:val="28"/>
          <w:lang w:eastAsia="ru-RU"/>
        </w:rPr>
        <w:t xml:space="preserve">  ________________________ </w:t>
      </w:r>
      <w:r w:rsidRPr="00282BDA">
        <w:rPr>
          <w:rFonts w:ascii="Times New Roman" w:hAnsi="Times New Roman"/>
          <w:sz w:val="28"/>
          <w:szCs w:val="28"/>
        </w:rPr>
        <w:t>о том, что разрешается производство зе</w:t>
      </w:r>
      <w:r w:rsidRPr="00282BDA">
        <w:rPr>
          <w:rFonts w:ascii="Times New Roman" w:hAnsi="Times New Roman"/>
          <w:sz w:val="28"/>
          <w:szCs w:val="28"/>
        </w:rPr>
        <w:t>м</w:t>
      </w:r>
      <w:r w:rsidRPr="00282BDA">
        <w:rPr>
          <w:rFonts w:ascii="Times New Roman" w:hAnsi="Times New Roman"/>
          <w:sz w:val="28"/>
          <w:szCs w:val="28"/>
        </w:rPr>
        <w:t>ляных работ, связанных с</w:t>
      </w:r>
      <w:r w:rsidRPr="00E34C4D">
        <w:rPr>
          <w:rFonts w:ascii="Times New Roman" w:hAnsi="Times New Roman"/>
          <w:sz w:val="28"/>
          <w:szCs w:val="28"/>
          <w:lang w:eastAsia="ru-RU"/>
        </w:rPr>
        <w:t xml:space="preserve"> ____________________ </w:t>
      </w:r>
      <w:r w:rsidRPr="00282BDA">
        <w:rPr>
          <w:rFonts w:ascii="Times New Roman" w:hAnsi="Times New Roman"/>
          <w:sz w:val="28"/>
          <w:szCs w:val="28"/>
        </w:rPr>
        <w:t>в домовладение  расположе</w:t>
      </w:r>
      <w:r w:rsidRPr="00282BDA">
        <w:rPr>
          <w:rFonts w:ascii="Times New Roman" w:hAnsi="Times New Roman"/>
          <w:sz w:val="28"/>
          <w:szCs w:val="28"/>
        </w:rPr>
        <w:t>н</w:t>
      </w:r>
      <w:r w:rsidRPr="00282BDA">
        <w:rPr>
          <w:rFonts w:ascii="Times New Roman" w:hAnsi="Times New Roman"/>
          <w:sz w:val="28"/>
          <w:szCs w:val="28"/>
        </w:rPr>
        <w:t>ное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34C4D">
        <w:rPr>
          <w:rFonts w:ascii="Times New Roman" w:hAnsi="Times New Roman"/>
          <w:sz w:val="28"/>
          <w:szCs w:val="28"/>
          <w:lang w:eastAsia="ru-RU"/>
        </w:rPr>
        <w:t>_________</w:t>
      </w:r>
      <w:r w:rsidRPr="00E34C4D">
        <w:rPr>
          <w:rFonts w:ascii="Times New Roman" w:hAnsi="Times New Roman"/>
          <w:spacing w:val="-2"/>
          <w:w w:val="104"/>
          <w:sz w:val="28"/>
          <w:szCs w:val="28"/>
          <w:lang w:eastAsia="ru-RU"/>
        </w:rPr>
        <w:t>___________________________________</w:t>
      </w:r>
    </w:p>
    <w:p w:rsidR="00D3195B" w:rsidRPr="00E34C4D" w:rsidRDefault="00D3195B" w:rsidP="00282BDA">
      <w:pPr>
        <w:widowControl w:val="0"/>
        <w:shd w:val="clear" w:color="auto" w:fill="FFFFFF"/>
        <w:tabs>
          <w:tab w:val="left" w:leader="underscore" w:pos="62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4C4D">
        <w:rPr>
          <w:rFonts w:ascii="Times New Roman" w:hAnsi="Times New Roman"/>
          <w:w w:val="104"/>
          <w:sz w:val="28"/>
          <w:szCs w:val="28"/>
          <w:lang w:eastAsia="ru-RU"/>
        </w:rPr>
        <w:t>при наличии следующих документов:</w:t>
      </w:r>
    </w:p>
    <w:p w:rsidR="00D3195B" w:rsidRPr="00E34C4D" w:rsidRDefault="00D3195B" w:rsidP="00282B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4"/>
          <w:sz w:val="28"/>
          <w:szCs w:val="28"/>
          <w:lang w:eastAsia="ru-RU"/>
        </w:rPr>
      </w:pPr>
      <w:r w:rsidRPr="00E34C4D">
        <w:rPr>
          <w:rFonts w:ascii="Times New Roman" w:hAnsi="Times New Roman"/>
          <w:spacing w:val="1"/>
          <w:w w:val="104"/>
          <w:sz w:val="28"/>
          <w:szCs w:val="28"/>
          <w:lang w:eastAsia="ru-RU"/>
        </w:rPr>
        <w:t xml:space="preserve">1. Заявления о производстве земляных работ с указанием даты начала и </w:t>
      </w:r>
      <w:r w:rsidRPr="00E34C4D">
        <w:rPr>
          <w:rFonts w:ascii="Times New Roman" w:hAnsi="Times New Roman"/>
          <w:spacing w:val="-3"/>
          <w:w w:val="104"/>
          <w:sz w:val="28"/>
          <w:szCs w:val="28"/>
          <w:lang w:eastAsia="ru-RU"/>
        </w:rPr>
        <w:t xml:space="preserve">окончания и ответственного за их производство. При производстве срочных </w:t>
      </w:r>
      <w:r w:rsidRPr="00E34C4D">
        <w:rPr>
          <w:rFonts w:ascii="Times New Roman" w:hAnsi="Times New Roman"/>
          <w:w w:val="104"/>
          <w:sz w:val="28"/>
          <w:szCs w:val="28"/>
          <w:lang w:eastAsia="ru-RU"/>
        </w:rPr>
        <w:t>аварийных работ в заявлении указать характер аварии и время ее устран</w:t>
      </w:r>
      <w:r w:rsidRPr="00E34C4D">
        <w:rPr>
          <w:rFonts w:ascii="Times New Roman" w:hAnsi="Times New Roman"/>
          <w:w w:val="104"/>
          <w:sz w:val="28"/>
          <w:szCs w:val="28"/>
          <w:lang w:eastAsia="ru-RU"/>
        </w:rPr>
        <w:t>е</w:t>
      </w:r>
      <w:r w:rsidRPr="00E34C4D">
        <w:rPr>
          <w:rFonts w:ascii="Times New Roman" w:hAnsi="Times New Roman"/>
          <w:w w:val="104"/>
          <w:sz w:val="28"/>
          <w:szCs w:val="28"/>
          <w:lang w:eastAsia="ru-RU"/>
        </w:rPr>
        <w:t xml:space="preserve">ния; </w:t>
      </w:r>
    </w:p>
    <w:p w:rsidR="00D3195B" w:rsidRPr="00E34C4D" w:rsidRDefault="00D3195B" w:rsidP="00282B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4C4D">
        <w:rPr>
          <w:rFonts w:ascii="Times New Roman" w:hAnsi="Times New Roman"/>
          <w:spacing w:val="-2"/>
          <w:w w:val="104"/>
          <w:sz w:val="28"/>
          <w:szCs w:val="28"/>
          <w:lang w:eastAsia="ru-RU"/>
        </w:rPr>
        <w:t xml:space="preserve">2. Проекта на врезку или прокладку подземных инженерных коммуникаций, </w:t>
      </w:r>
      <w:r w:rsidRPr="00E34C4D">
        <w:rPr>
          <w:rFonts w:ascii="Times New Roman" w:hAnsi="Times New Roman"/>
          <w:spacing w:val="-5"/>
          <w:w w:val="104"/>
          <w:sz w:val="28"/>
          <w:szCs w:val="28"/>
          <w:lang w:eastAsia="ru-RU"/>
        </w:rPr>
        <w:t>согласованного со всеми службами, имеющими подземные инженерные соор</w:t>
      </w:r>
      <w:r w:rsidRPr="00E34C4D">
        <w:rPr>
          <w:rFonts w:ascii="Times New Roman" w:hAnsi="Times New Roman"/>
          <w:spacing w:val="-5"/>
          <w:w w:val="104"/>
          <w:sz w:val="28"/>
          <w:szCs w:val="28"/>
          <w:lang w:eastAsia="ru-RU"/>
        </w:rPr>
        <w:t>у</w:t>
      </w:r>
      <w:r w:rsidRPr="00E34C4D">
        <w:rPr>
          <w:rFonts w:ascii="Times New Roman" w:hAnsi="Times New Roman"/>
          <w:spacing w:val="-5"/>
          <w:w w:val="104"/>
          <w:sz w:val="28"/>
          <w:szCs w:val="28"/>
          <w:lang w:eastAsia="ru-RU"/>
        </w:rPr>
        <w:t>жения;</w:t>
      </w:r>
    </w:p>
    <w:p w:rsidR="00D3195B" w:rsidRPr="00E34C4D" w:rsidRDefault="00D3195B" w:rsidP="00282BDA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4C4D">
        <w:rPr>
          <w:rFonts w:ascii="Times New Roman" w:hAnsi="Times New Roman"/>
          <w:spacing w:val="-4"/>
          <w:w w:val="104"/>
          <w:sz w:val="28"/>
          <w:szCs w:val="28"/>
          <w:lang w:eastAsia="ru-RU"/>
        </w:rPr>
        <w:t xml:space="preserve">3. Обязательство на полное восстановление нарушенного благоустройства в </w:t>
      </w:r>
      <w:r w:rsidRPr="00E34C4D">
        <w:rPr>
          <w:rFonts w:ascii="Times New Roman" w:hAnsi="Times New Roman"/>
          <w:spacing w:val="-2"/>
          <w:w w:val="104"/>
          <w:sz w:val="28"/>
          <w:szCs w:val="28"/>
          <w:lang w:eastAsia="ru-RU"/>
        </w:rPr>
        <w:t>соответствии с действующими строительными нормами и правилами.</w:t>
      </w:r>
    </w:p>
    <w:p w:rsidR="00D3195B" w:rsidRPr="00282BDA" w:rsidRDefault="00D3195B" w:rsidP="002146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При производстве вышеуказанных работ должны быть соблюдены следующие условия:</w:t>
      </w:r>
    </w:p>
    <w:p w:rsidR="00D3195B" w:rsidRPr="00282BDA" w:rsidRDefault="00D3195B" w:rsidP="002146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а) Место производства работ ограждается, устанавливаются соответствующие дорожные знаки, в темное время освещается;</w:t>
      </w:r>
    </w:p>
    <w:p w:rsidR="00D3195B" w:rsidRPr="00282BDA" w:rsidRDefault="00D3195B" w:rsidP="002146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б) в случае перекрытия движения по улице (дороге) предоставляется схема об</w:t>
      </w:r>
      <w:r w:rsidRPr="00282BDA">
        <w:rPr>
          <w:rFonts w:ascii="Times New Roman" w:hAnsi="Times New Roman"/>
          <w:sz w:val="28"/>
          <w:szCs w:val="28"/>
          <w:lang w:eastAsia="ru-RU"/>
        </w:rPr>
        <w:t>ъ</w:t>
      </w:r>
      <w:r w:rsidRPr="00282BDA">
        <w:rPr>
          <w:rFonts w:ascii="Times New Roman" w:hAnsi="Times New Roman"/>
          <w:sz w:val="28"/>
          <w:szCs w:val="28"/>
          <w:lang w:eastAsia="ru-RU"/>
        </w:rPr>
        <w:t>езда согласованная с ГИБДД.</w:t>
      </w:r>
    </w:p>
    <w:p w:rsidR="00D3195B" w:rsidRPr="00282BDA" w:rsidRDefault="00D3195B" w:rsidP="002146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 xml:space="preserve">в) Работы под асфальтовым покрытием дороги проводить закрытым способом (прокол). </w:t>
      </w:r>
    </w:p>
    <w:p w:rsidR="00D3195B" w:rsidRPr="00282BDA" w:rsidRDefault="00D3195B" w:rsidP="002146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Производство работ согласовывается со следующими службами:</w:t>
      </w:r>
    </w:p>
    <w:p w:rsidR="00D3195B" w:rsidRPr="00282BDA" w:rsidRDefault="00D3195B" w:rsidP="00282BDA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95B" w:rsidRPr="00282BDA" w:rsidRDefault="00D3195B" w:rsidP="00282BD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282BDA">
        <w:rPr>
          <w:rFonts w:ascii="Times New Roman" w:hAnsi="Times New Roman"/>
          <w:sz w:val="28"/>
          <w:szCs w:val="28"/>
          <w:lang w:eastAsia="ru-RU"/>
        </w:rPr>
        <w:t>П «</w:t>
      </w:r>
      <w:r>
        <w:rPr>
          <w:rFonts w:ascii="Times New Roman" w:hAnsi="Times New Roman"/>
          <w:sz w:val="28"/>
          <w:szCs w:val="28"/>
          <w:lang w:eastAsia="ru-RU"/>
        </w:rPr>
        <w:t>Центральное хозяйственное объединение</w:t>
      </w:r>
      <w:r w:rsidRPr="00282BDA">
        <w:rPr>
          <w:rFonts w:ascii="Times New Roman" w:hAnsi="Times New Roman"/>
          <w:sz w:val="28"/>
          <w:szCs w:val="28"/>
          <w:lang w:eastAsia="ru-RU"/>
        </w:rPr>
        <w:t xml:space="preserve">» </w:t>
      </w:r>
    </w:p>
    <w:p w:rsidR="00D3195B" w:rsidRPr="00282BDA" w:rsidRDefault="00D3195B" w:rsidP="00282BD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D3195B" w:rsidRPr="00282BDA" w:rsidRDefault="00D3195B" w:rsidP="00282BD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D3195B" w:rsidRPr="00282BDA" w:rsidRDefault="00D3195B" w:rsidP="00282BD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2.   ОАО «</w:t>
      </w:r>
      <w:r>
        <w:rPr>
          <w:rFonts w:ascii="Times New Roman" w:hAnsi="Times New Roman"/>
          <w:sz w:val="28"/>
          <w:szCs w:val="28"/>
          <w:lang w:eastAsia="ru-RU"/>
        </w:rPr>
        <w:t>БелаяГлина райгаз</w:t>
      </w:r>
      <w:r w:rsidRPr="00282BDA">
        <w:rPr>
          <w:rFonts w:ascii="Times New Roman" w:hAnsi="Times New Roman"/>
          <w:sz w:val="28"/>
          <w:szCs w:val="28"/>
          <w:lang w:eastAsia="ru-RU"/>
        </w:rPr>
        <w:t>»</w:t>
      </w:r>
    </w:p>
    <w:p w:rsidR="00D3195B" w:rsidRPr="00282BDA" w:rsidRDefault="00D3195B" w:rsidP="00282BD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D3195B" w:rsidRPr="00282BDA" w:rsidRDefault="00D3195B" w:rsidP="00282BD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D3195B" w:rsidRPr="00282BDA" w:rsidRDefault="00D3195B" w:rsidP="00210B0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3.   ОАО «</w:t>
      </w:r>
      <w:r>
        <w:rPr>
          <w:rFonts w:ascii="Times New Roman" w:hAnsi="Times New Roman"/>
          <w:sz w:val="28"/>
          <w:szCs w:val="28"/>
          <w:lang w:eastAsia="ru-RU"/>
        </w:rPr>
        <w:t xml:space="preserve"> Кубанские электрические сети»</w:t>
      </w:r>
    </w:p>
    <w:p w:rsidR="00D3195B" w:rsidRPr="00282BDA" w:rsidRDefault="00D3195B" w:rsidP="00282BD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D3195B" w:rsidRPr="00282BDA" w:rsidRDefault="00D3195B" w:rsidP="00282BD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D3195B" w:rsidRPr="00282BDA" w:rsidRDefault="00D3195B" w:rsidP="00282BD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>ГИБДД РОВД</w:t>
      </w:r>
    </w:p>
    <w:p w:rsidR="00D3195B" w:rsidRPr="00282BDA" w:rsidRDefault="00D3195B" w:rsidP="00282BDA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BD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:rsidR="00D3195B" w:rsidRPr="00282BDA" w:rsidRDefault="00D3195B" w:rsidP="00282BDA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95B" w:rsidRPr="00E34C4D" w:rsidRDefault="00D3195B" w:rsidP="00DD21BB">
      <w:pPr>
        <w:widowControl w:val="0"/>
        <w:shd w:val="clear" w:color="auto" w:fill="FFFFFF"/>
        <w:tabs>
          <w:tab w:val="left" w:leader="underscore" w:pos="4114"/>
          <w:tab w:val="left" w:leader="underscore" w:pos="5491"/>
          <w:tab w:val="left" w:leader="underscore" w:pos="7248"/>
          <w:tab w:val="left" w:leader="underscore" w:pos="86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w w:val="104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E34C4D">
        <w:rPr>
          <w:rFonts w:ascii="Times New Roman" w:hAnsi="Times New Roman"/>
          <w:spacing w:val="-6"/>
          <w:w w:val="104"/>
          <w:sz w:val="28"/>
          <w:szCs w:val="28"/>
          <w:lang w:eastAsia="ru-RU"/>
        </w:rPr>
        <w:t xml:space="preserve">Разрешение действительно с «____» _____________20____г. по «____» _____________20____г.  </w:t>
      </w:r>
    </w:p>
    <w:p w:rsidR="00D3195B" w:rsidRPr="008A2990" w:rsidRDefault="00D3195B" w:rsidP="00DD21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работ.</w:t>
      </w:r>
    </w:p>
    <w:p w:rsidR="00D3195B" w:rsidRDefault="00D3195B" w:rsidP="00DD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D3195B" w:rsidRDefault="00D3195B" w:rsidP="00DD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95B" w:rsidRDefault="00D3195B" w:rsidP="00DD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95B" w:rsidRDefault="00D3195B" w:rsidP="00DD2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D3195B" w:rsidRDefault="00D3195B" w:rsidP="0021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kern w:val="1"/>
          <w:sz w:val="28"/>
          <w:szCs w:val="28"/>
        </w:rPr>
        <w:t>Глава 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>
        <w:rPr>
          <w:rFonts w:ascii="Times New Roman" w:hAnsi="Times New Roman"/>
          <w:kern w:val="1"/>
          <w:sz w:val="28"/>
          <w:szCs w:val="28"/>
        </w:rPr>
        <w:tab/>
      </w:r>
      <w:r w:rsidRPr="008A2990">
        <w:rPr>
          <w:rFonts w:ascii="Times New Roman" w:hAnsi="Times New Roman"/>
          <w:kern w:val="1"/>
          <w:sz w:val="28"/>
          <w:szCs w:val="28"/>
        </w:rPr>
        <w:t>_________________________</w:t>
      </w:r>
    </w:p>
    <w:p w:rsidR="00D3195B" w:rsidRPr="008A2990" w:rsidRDefault="00D3195B" w:rsidP="008A299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                        (подпись)                               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Глава Белоглинского сельского </w:t>
      </w:r>
    </w:p>
    <w:p w:rsidR="00D3195B" w:rsidRPr="008A2990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spacing w:val="-14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kern w:val="1"/>
          <w:sz w:val="28"/>
          <w:szCs w:val="28"/>
        </w:rPr>
        <w:tab/>
        <w:t xml:space="preserve">                                                       А.В.Андросов</w:t>
      </w: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3941D2">
      <w:pPr>
        <w:widowControl w:val="0"/>
        <w:suppressAutoHyphens/>
        <w:autoSpaceDE w:val="0"/>
        <w:spacing w:after="0" w:line="240" w:lineRule="auto"/>
        <w:ind w:left="6860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260691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bookmarkStart w:id="6" w:name="_GoBack"/>
      <w:bookmarkEnd w:id="6"/>
      <w:r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                ПРИЛОЖЕНИЕ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№  </w:t>
      </w:r>
      <w:r>
        <w:rPr>
          <w:rFonts w:ascii="Times New Roman" w:hAnsi="Times New Roman"/>
          <w:kern w:val="1"/>
          <w:sz w:val="28"/>
          <w:szCs w:val="28"/>
        </w:rPr>
        <w:t>3</w:t>
      </w:r>
      <w:r w:rsidRPr="008A2990">
        <w:rPr>
          <w:rFonts w:ascii="Times New Roman" w:hAnsi="Times New Roman"/>
          <w:kern w:val="1"/>
          <w:sz w:val="28"/>
          <w:szCs w:val="28"/>
        </w:rPr>
        <w:t xml:space="preserve"> </w:t>
      </w:r>
    </w:p>
    <w:p w:rsidR="00D3195B" w:rsidRDefault="00D3195B" w:rsidP="008A2990">
      <w:pPr>
        <w:widowControl w:val="0"/>
        <w:suppressAutoHyphens/>
        <w:spacing w:after="0" w:line="240" w:lineRule="auto"/>
        <w:ind w:left="5245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к административному регламенту предоставления муниципальной услуги «Выдача разрешения на производство земляных работ на территории  </w:t>
      </w:r>
      <w:r>
        <w:rPr>
          <w:rFonts w:ascii="Times New Roman" w:hAnsi="Times New Roman"/>
          <w:kern w:val="1"/>
          <w:sz w:val="28"/>
          <w:szCs w:val="28"/>
        </w:rPr>
        <w:t>общего пользования 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8A2990">
        <w:rPr>
          <w:rFonts w:ascii="Times New Roman" w:hAnsi="Times New Roman"/>
          <w:kern w:val="1"/>
          <w:sz w:val="28"/>
          <w:szCs w:val="28"/>
        </w:rPr>
        <w:t>»</w:t>
      </w:r>
    </w:p>
    <w:p w:rsidR="00D3195B" w:rsidRPr="008A2990" w:rsidRDefault="00D3195B" w:rsidP="00260691">
      <w:pPr>
        <w:widowControl w:val="0"/>
        <w:shd w:val="clear" w:color="auto" w:fill="FFFFFF"/>
        <w:suppressAutoHyphens/>
        <w:spacing w:after="0" w:line="24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             от _________ года № ______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5245"/>
        <w:jc w:val="both"/>
        <w:rPr>
          <w:rFonts w:ascii="Times New Roman" w:hAnsi="Times New Roman"/>
          <w:kern w:val="1"/>
          <w:sz w:val="28"/>
          <w:szCs w:val="28"/>
        </w:rPr>
      </w:pPr>
    </w:p>
    <w:p w:rsidR="00D3195B" w:rsidRPr="008A2990" w:rsidRDefault="00D3195B" w:rsidP="008A2990">
      <w:pPr>
        <w:widowControl w:val="0"/>
        <w:suppressAutoHyphens/>
        <w:autoSpaceDE w:val="0"/>
        <w:spacing w:after="0" w:line="240" w:lineRule="auto"/>
        <w:ind w:left="6860"/>
        <w:jc w:val="right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210B02">
      <w:pPr>
        <w:widowControl w:val="0"/>
        <w:suppressAutoHyphens/>
        <w:spacing w:after="0" w:line="240" w:lineRule="auto"/>
        <w:ind w:left="4254" w:firstLine="70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A2990">
        <w:rPr>
          <w:rFonts w:ascii="Times New Roman" w:hAnsi="Times New Roman"/>
          <w:kern w:val="1"/>
          <w:sz w:val="28"/>
          <w:szCs w:val="28"/>
        </w:rPr>
        <w:t xml:space="preserve">Главе </w:t>
      </w:r>
      <w:r>
        <w:rPr>
          <w:rFonts w:ascii="Times New Roman" w:hAnsi="Times New Roman"/>
          <w:kern w:val="1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</w:t>
      </w:r>
    </w:p>
    <w:p w:rsidR="00D3195B" w:rsidRPr="008A2990" w:rsidRDefault="00D3195B" w:rsidP="00210B02">
      <w:pPr>
        <w:widowControl w:val="0"/>
        <w:suppressAutoHyphens/>
        <w:spacing w:after="0" w:line="240" w:lineRule="auto"/>
        <w:ind w:left="4254" w:firstLine="702"/>
        <w:jc w:val="center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поселения Белоглинского района</w:t>
      </w:r>
      <w:r w:rsidRPr="008A2990">
        <w:rPr>
          <w:rFonts w:ascii="Times New Roman" w:hAnsi="Times New Roman"/>
          <w:vanish/>
          <w:kern w:val="1"/>
          <w:sz w:val="28"/>
          <w:szCs w:val="28"/>
        </w:rPr>
        <w:t xml:space="preserve"> 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254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______________________________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254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от ____________________________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5672" w:firstLine="709"/>
        <w:jc w:val="both"/>
        <w:rPr>
          <w:rFonts w:ascii="Times New Roman" w:hAnsi="Times New Roman"/>
          <w:kern w:val="1"/>
          <w:sz w:val="28"/>
          <w:szCs w:val="28"/>
          <w:vertAlign w:val="superscript"/>
        </w:rPr>
      </w:pPr>
      <w:r w:rsidRPr="008A2990">
        <w:rPr>
          <w:rFonts w:ascii="Times New Roman" w:hAnsi="Times New Roman"/>
          <w:kern w:val="1"/>
          <w:sz w:val="28"/>
          <w:szCs w:val="28"/>
          <w:vertAlign w:val="superscript"/>
        </w:rPr>
        <w:t xml:space="preserve">(Ф.И.О. заявителя, 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254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______________________________,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963" w:firstLine="709"/>
        <w:jc w:val="both"/>
        <w:rPr>
          <w:rFonts w:ascii="Times New Roman" w:hAnsi="Times New Roman"/>
          <w:kern w:val="1"/>
          <w:sz w:val="28"/>
          <w:szCs w:val="28"/>
          <w:vertAlign w:val="superscript"/>
        </w:rPr>
      </w:pPr>
      <w:r w:rsidRPr="008A2990">
        <w:rPr>
          <w:rFonts w:ascii="Times New Roman" w:hAnsi="Times New Roman"/>
          <w:kern w:val="1"/>
          <w:sz w:val="28"/>
          <w:szCs w:val="28"/>
          <w:vertAlign w:val="superscript"/>
        </w:rPr>
        <w:t xml:space="preserve">наименование юридического лица) 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254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______________________________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963"/>
        <w:jc w:val="both"/>
        <w:rPr>
          <w:rFonts w:ascii="Times New Roman" w:hAnsi="Times New Roman"/>
          <w:kern w:val="1"/>
          <w:sz w:val="28"/>
          <w:szCs w:val="28"/>
          <w:vertAlign w:val="superscript"/>
        </w:rPr>
      </w:pPr>
      <w:r w:rsidRPr="008A2990">
        <w:rPr>
          <w:rFonts w:ascii="Times New Roman" w:hAnsi="Times New Roman"/>
          <w:kern w:val="1"/>
          <w:sz w:val="28"/>
          <w:szCs w:val="28"/>
          <w:vertAlign w:val="superscript"/>
        </w:rPr>
        <w:t xml:space="preserve">    (указывается место жительства физического лица,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254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______________________________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254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  <w:vertAlign w:val="superscript"/>
        </w:rPr>
        <w:t>место нахождения организации – для юридического лица)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4254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</w:rPr>
        <w:t>______________________________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5672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8A2990">
        <w:rPr>
          <w:rFonts w:ascii="Times New Roman" w:hAnsi="Times New Roman"/>
          <w:kern w:val="1"/>
          <w:sz w:val="28"/>
          <w:szCs w:val="28"/>
          <w:vertAlign w:val="superscript"/>
        </w:rPr>
        <w:t>(контактный телефон)</w:t>
      </w:r>
    </w:p>
    <w:p w:rsidR="00D3195B" w:rsidRPr="008A2990" w:rsidRDefault="00D3195B" w:rsidP="008A2990">
      <w:pPr>
        <w:widowControl w:val="0"/>
        <w:suppressAutoHyphens/>
        <w:spacing w:after="0" w:line="240" w:lineRule="auto"/>
        <w:ind w:left="567"/>
        <w:jc w:val="center"/>
        <w:rPr>
          <w:rFonts w:ascii="Times New Roman" w:hAnsi="Times New Roman"/>
          <w:kern w:val="1"/>
          <w:sz w:val="28"/>
          <w:szCs w:val="28"/>
        </w:rPr>
      </w:pP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34C4D">
        <w:rPr>
          <w:rFonts w:ascii="Times New Roman" w:hAnsi="Times New Roman"/>
          <w:b/>
          <w:bCs/>
          <w:sz w:val="28"/>
          <w:szCs w:val="28"/>
          <w:lang w:eastAsia="ru-RU"/>
        </w:rPr>
        <w:t>ЗАЯВЛЕНИЕ</w:t>
      </w: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4C4D">
        <w:rPr>
          <w:rFonts w:ascii="Times New Roman" w:hAnsi="Times New Roman"/>
          <w:sz w:val="28"/>
          <w:szCs w:val="28"/>
          <w:lang w:eastAsia="ru-RU"/>
        </w:rPr>
        <w:tab/>
        <w:t xml:space="preserve">Прошу выдать разрешение на производство земляных работ для ____________________________________________________________________ </w:t>
      </w: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E34C4D">
        <w:rPr>
          <w:rFonts w:ascii="Times New Roman" w:hAnsi="Times New Roman"/>
          <w:sz w:val="28"/>
          <w:szCs w:val="28"/>
          <w:lang w:eastAsia="ru-RU"/>
        </w:rPr>
        <w:t xml:space="preserve"> домовладени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E34C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расположенное по адресу</w:t>
      </w:r>
      <w:r w:rsidRPr="00E34C4D">
        <w:rPr>
          <w:rFonts w:ascii="Times New Roman" w:hAnsi="Times New Roman"/>
          <w:sz w:val="28"/>
          <w:szCs w:val="28"/>
          <w:lang w:eastAsia="ru-RU"/>
        </w:rPr>
        <w:t>: ____________________________________________________________________</w:t>
      </w: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4C4D">
        <w:rPr>
          <w:rFonts w:ascii="Times New Roman" w:hAnsi="Times New Roman"/>
          <w:sz w:val="28"/>
          <w:szCs w:val="28"/>
          <w:lang w:eastAsia="ru-RU"/>
        </w:rPr>
        <w:tab/>
        <w:t>Обязуюсь полностью восстановить нарушенное благоустройство после выполнения работ.</w:t>
      </w: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4C4D">
        <w:rPr>
          <w:rFonts w:ascii="Times New Roman" w:hAnsi="Times New Roman"/>
          <w:sz w:val="28"/>
          <w:szCs w:val="28"/>
          <w:lang w:eastAsia="ru-RU"/>
        </w:rPr>
        <w:t xml:space="preserve">«____» ___________  20   г.                                                _____________________  </w:t>
      </w: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 w:rsidRPr="00E34C4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E34C4D">
        <w:rPr>
          <w:rFonts w:ascii="Times New Roman" w:hAnsi="Times New Roman"/>
          <w:sz w:val="28"/>
          <w:szCs w:val="28"/>
          <w:lang w:eastAsia="ru-RU"/>
        </w:rPr>
        <w:t>одпись</w:t>
      </w:r>
    </w:p>
    <w:p w:rsidR="00D3195B" w:rsidRPr="00E34C4D" w:rsidRDefault="00D3195B" w:rsidP="00DD21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3195B" w:rsidRDefault="00D3195B"/>
    <w:p w:rsidR="00D3195B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Глава Белоглинского сельского </w:t>
      </w:r>
    </w:p>
    <w:p w:rsidR="00D3195B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kern w:val="1"/>
          <w:sz w:val="28"/>
          <w:szCs w:val="28"/>
        </w:rPr>
        <w:tab/>
        <w:t xml:space="preserve">                                                        А.В.Андросов</w:t>
      </w:r>
    </w:p>
    <w:p w:rsidR="00D3195B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</w:p>
    <w:p w:rsidR="00D3195B" w:rsidRDefault="00D3195B" w:rsidP="000036B6">
      <w:pPr>
        <w:widowControl w:val="0"/>
        <w:shd w:val="clear" w:color="auto" w:fill="FFFFFF"/>
        <w:tabs>
          <w:tab w:val="center" w:pos="4822"/>
        </w:tabs>
        <w:suppressAutoHyphens/>
        <w:spacing w:after="0" w:line="240" w:lineRule="auto"/>
        <w:ind w:right="-6"/>
        <w:rPr>
          <w:rFonts w:ascii="Times New Roman" w:hAnsi="Times New Roman"/>
          <w:kern w:val="1"/>
          <w:sz w:val="28"/>
          <w:szCs w:val="28"/>
        </w:rPr>
      </w:pPr>
    </w:p>
    <w:sectPr w:rsidR="00D3195B" w:rsidSect="008A2990">
      <w:headerReference w:type="even" r:id="rId11"/>
      <w:headerReference w:type="default" r:id="rId12"/>
      <w:footnotePr>
        <w:numRestart w:val="eachPage"/>
      </w:footnotePr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95B" w:rsidRDefault="00D3195B" w:rsidP="00D111A1">
      <w:pPr>
        <w:spacing w:after="0" w:line="240" w:lineRule="auto"/>
      </w:pPr>
      <w:r>
        <w:separator/>
      </w:r>
    </w:p>
  </w:endnote>
  <w:endnote w:type="continuationSeparator" w:id="0">
    <w:p w:rsidR="00D3195B" w:rsidRDefault="00D3195B" w:rsidP="00D1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95B" w:rsidRDefault="00D3195B" w:rsidP="00D111A1">
      <w:pPr>
        <w:spacing w:after="0" w:line="240" w:lineRule="auto"/>
      </w:pPr>
      <w:r>
        <w:separator/>
      </w:r>
    </w:p>
  </w:footnote>
  <w:footnote w:type="continuationSeparator" w:id="0">
    <w:p w:rsidR="00D3195B" w:rsidRDefault="00D3195B" w:rsidP="00D11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5B" w:rsidRDefault="00D3195B" w:rsidP="008A299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3195B" w:rsidRDefault="00D3195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5B" w:rsidRDefault="00D3195B">
    <w:pPr>
      <w:pStyle w:val="Header"/>
    </w:pPr>
  </w:p>
  <w:p w:rsidR="00D3195B" w:rsidRPr="0047234A" w:rsidRDefault="00D3195B" w:rsidP="005627FF">
    <w:pPr>
      <w:pStyle w:val="Header"/>
      <w:spacing w:line="20" w:lineRule="exact"/>
      <w:jc w:val="cent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20D71"/>
    <w:multiLevelType w:val="hybridMultilevel"/>
    <w:tmpl w:val="F7DEC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9110088"/>
    <w:multiLevelType w:val="hybridMultilevel"/>
    <w:tmpl w:val="790AE4B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2990"/>
    <w:rsid w:val="000036B6"/>
    <w:rsid w:val="000338EF"/>
    <w:rsid w:val="00037E6F"/>
    <w:rsid w:val="00057672"/>
    <w:rsid w:val="00067C03"/>
    <w:rsid w:val="001A63CF"/>
    <w:rsid w:val="001A7103"/>
    <w:rsid w:val="00205D9E"/>
    <w:rsid w:val="00210B02"/>
    <w:rsid w:val="0021461A"/>
    <w:rsid w:val="0022754E"/>
    <w:rsid w:val="0023717C"/>
    <w:rsid w:val="00260691"/>
    <w:rsid w:val="00282BDA"/>
    <w:rsid w:val="002B3D47"/>
    <w:rsid w:val="002C788E"/>
    <w:rsid w:val="002E1357"/>
    <w:rsid w:val="00307B54"/>
    <w:rsid w:val="00375183"/>
    <w:rsid w:val="003941D2"/>
    <w:rsid w:val="004037E1"/>
    <w:rsid w:val="0047234A"/>
    <w:rsid w:val="004E0656"/>
    <w:rsid w:val="00504DB1"/>
    <w:rsid w:val="00517008"/>
    <w:rsid w:val="0054171D"/>
    <w:rsid w:val="005627FF"/>
    <w:rsid w:val="006B7BFD"/>
    <w:rsid w:val="006C2A85"/>
    <w:rsid w:val="0072676B"/>
    <w:rsid w:val="00817F71"/>
    <w:rsid w:val="00831A87"/>
    <w:rsid w:val="008351EB"/>
    <w:rsid w:val="008A2990"/>
    <w:rsid w:val="008C150F"/>
    <w:rsid w:val="00902604"/>
    <w:rsid w:val="00962B10"/>
    <w:rsid w:val="009D6344"/>
    <w:rsid w:val="009F3C38"/>
    <w:rsid w:val="00A03026"/>
    <w:rsid w:val="00A057B3"/>
    <w:rsid w:val="00A33B20"/>
    <w:rsid w:val="00A45E28"/>
    <w:rsid w:val="00A62832"/>
    <w:rsid w:val="00AB3FB0"/>
    <w:rsid w:val="00AD5D65"/>
    <w:rsid w:val="00AF378F"/>
    <w:rsid w:val="00B04A63"/>
    <w:rsid w:val="00B66F87"/>
    <w:rsid w:val="00C35E14"/>
    <w:rsid w:val="00C72488"/>
    <w:rsid w:val="00C770EE"/>
    <w:rsid w:val="00D05EB1"/>
    <w:rsid w:val="00D111A1"/>
    <w:rsid w:val="00D3195B"/>
    <w:rsid w:val="00DA1894"/>
    <w:rsid w:val="00DD21BB"/>
    <w:rsid w:val="00E01F3F"/>
    <w:rsid w:val="00E203A6"/>
    <w:rsid w:val="00E34C4D"/>
    <w:rsid w:val="00E56E22"/>
    <w:rsid w:val="00E83B17"/>
    <w:rsid w:val="00EB6691"/>
    <w:rsid w:val="00EC79EA"/>
    <w:rsid w:val="00F33680"/>
    <w:rsid w:val="00F763D6"/>
    <w:rsid w:val="00FD49F0"/>
    <w:rsid w:val="00FF5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F8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A2990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Arial" w:hAnsi="Arial"/>
      <w:kern w:val="1"/>
      <w:sz w:val="20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A2990"/>
    <w:rPr>
      <w:rFonts w:ascii="Arial" w:hAnsi="Arial" w:cs="Times New Roman"/>
      <w:kern w:val="1"/>
      <w:sz w:val="24"/>
      <w:szCs w:val="24"/>
    </w:rPr>
  </w:style>
  <w:style w:type="character" w:styleId="PageNumber">
    <w:name w:val="page number"/>
    <w:basedOn w:val="DefaultParagraphFont"/>
    <w:uiPriority w:val="99"/>
    <w:rsid w:val="008A2990"/>
    <w:rPr>
      <w:rFonts w:cs="Times New Roman"/>
    </w:rPr>
  </w:style>
  <w:style w:type="paragraph" w:customStyle="1" w:styleId="ConsNormal">
    <w:name w:val="ConsNormal"/>
    <w:uiPriority w:val="99"/>
    <w:rsid w:val="008A29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D1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111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27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754E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2754E"/>
    <w:rPr>
      <w:lang w:eastAsia="en-US"/>
    </w:rPr>
  </w:style>
  <w:style w:type="character" w:customStyle="1" w:styleId="a">
    <w:name w:val="Цветовое выделение"/>
    <w:uiPriority w:val="99"/>
    <w:rsid w:val="0022754E"/>
  </w:style>
  <w:style w:type="paragraph" w:styleId="ListParagraph">
    <w:name w:val="List Paragraph"/>
    <w:basedOn w:val="Normal"/>
    <w:uiPriority w:val="99"/>
    <w:qFormat/>
    <w:rsid w:val="001A7103"/>
    <w:pPr>
      <w:ind w:left="720"/>
      <w:contextualSpacing/>
    </w:pPr>
  </w:style>
  <w:style w:type="paragraph" w:customStyle="1" w:styleId="a0">
    <w:name w:val="Основное меню (преемственное)"/>
    <w:basedOn w:val="Normal"/>
    <w:next w:val="Normal"/>
    <w:uiPriority w:val="99"/>
    <w:rsid w:val="000036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26069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1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12085976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23</Pages>
  <Words>6848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Петровна</cp:lastModifiedBy>
  <cp:revision>10</cp:revision>
  <cp:lastPrinted>2014-10-23T10:13:00Z</cp:lastPrinted>
  <dcterms:created xsi:type="dcterms:W3CDTF">2014-08-20T14:03:00Z</dcterms:created>
  <dcterms:modified xsi:type="dcterms:W3CDTF">2014-11-19T08:41:00Z</dcterms:modified>
</cp:coreProperties>
</file>