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835" w:rsidRDefault="00941835" w:rsidP="00941835">
      <w:pPr>
        <w:widowControl w:val="0"/>
        <w:tabs>
          <w:tab w:val="left" w:pos="3680"/>
        </w:tabs>
        <w:spacing w:line="200" w:lineRule="atLeast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2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835" w:rsidRPr="00192A7D" w:rsidRDefault="00941835" w:rsidP="00941835">
      <w:pPr>
        <w:widowControl w:val="0"/>
        <w:tabs>
          <w:tab w:val="left" w:pos="3680"/>
        </w:tabs>
        <w:spacing w:line="200" w:lineRule="atLeast"/>
        <w:jc w:val="center"/>
        <w:rPr>
          <w:b/>
          <w:sz w:val="28"/>
          <w:szCs w:val="28"/>
        </w:rPr>
      </w:pPr>
      <w:r w:rsidRPr="004C0F3A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4C0F3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БЕЛОГЛИНСКОГО</w:t>
      </w:r>
      <w:r w:rsidRPr="004C0F3A">
        <w:rPr>
          <w:b/>
          <w:sz w:val="28"/>
          <w:szCs w:val="28"/>
        </w:rPr>
        <w:t xml:space="preserve"> СЕЛЬСКОГО ПОСЕЛЕНИЯ</w:t>
      </w:r>
      <w:r>
        <w:rPr>
          <w:b/>
          <w:sz w:val="28"/>
          <w:szCs w:val="28"/>
        </w:rPr>
        <w:t xml:space="preserve"> </w:t>
      </w:r>
      <w:r w:rsidRPr="004C0F3A">
        <w:rPr>
          <w:b/>
          <w:sz w:val="28"/>
          <w:szCs w:val="28"/>
        </w:rPr>
        <w:t>БЕЛОГЛИНСКОГО РАЙОНА</w:t>
      </w:r>
    </w:p>
    <w:p w:rsidR="00941835" w:rsidRDefault="00941835" w:rsidP="00941835">
      <w:pPr>
        <w:jc w:val="center"/>
        <w:rPr>
          <w:noProof/>
        </w:rPr>
      </w:pPr>
    </w:p>
    <w:p w:rsidR="00941835" w:rsidRDefault="00941835" w:rsidP="00B742E3">
      <w:pPr>
        <w:widowControl w:val="0"/>
        <w:tabs>
          <w:tab w:val="left" w:pos="3680"/>
        </w:tabs>
        <w:spacing w:line="200" w:lineRule="atLeast"/>
        <w:jc w:val="center"/>
        <w:rPr>
          <w:b/>
          <w:sz w:val="28"/>
          <w:szCs w:val="28"/>
        </w:rPr>
      </w:pPr>
      <w:r w:rsidRPr="004C0F3A">
        <w:rPr>
          <w:b/>
          <w:sz w:val="28"/>
          <w:szCs w:val="28"/>
        </w:rPr>
        <w:t>ПОСТАНОВЛЕНИЕ</w:t>
      </w:r>
    </w:p>
    <w:p w:rsidR="00283590" w:rsidRPr="00283590" w:rsidRDefault="00283590" w:rsidP="00283590">
      <w:pPr>
        <w:jc w:val="center"/>
      </w:pPr>
    </w:p>
    <w:p w:rsidR="00507E97" w:rsidRDefault="002A6819" w:rsidP="00941835">
      <w:pPr>
        <w:pStyle w:val="3"/>
        <w:ind w:left="-12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B14C25">
        <w:rPr>
          <w:rFonts w:ascii="Times New Roman" w:hAnsi="Times New Roman"/>
          <w:b w:val="0"/>
          <w:bCs w:val="0"/>
          <w:lang w:val="ru-RU"/>
        </w:rPr>
        <w:t>о</w:t>
      </w:r>
      <w:r w:rsidR="00507E97">
        <w:rPr>
          <w:rFonts w:ascii="Times New Roman" w:hAnsi="Times New Roman"/>
          <w:b w:val="0"/>
          <w:bCs w:val="0"/>
          <w:lang w:val="ru-RU"/>
        </w:rPr>
        <w:t>т</w:t>
      </w:r>
      <w:r w:rsidR="00B14C25">
        <w:rPr>
          <w:rFonts w:ascii="Times New Roman" w:hAnsi="Times New Roman"/>
          <w:b w:val="0"/>
          <w:bCs w:val="0"/>
          <w:lang w:val="ru-RU"/>
        </w:rPr>
        <w:t xml:space="preserve"> 05.07.2023</w:t>
      </w:r>
      <w:r w:rsidR="00507E97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</w:t>
      </w:r>
      <w:r w:rsidR="00B14C25">
        <w:rPr>
          <w:rFonts w:ascii="Times New Roman" w:hAnsi="Times New Roman"/>
          <w:b w:val="0"/>
          <w:bCs w:val="0"/>
          <w:lang w:val="ru-RU"/>
        </w:rPr>
        <w:t xml:space="preserve">             </w:t>
      </w:r>
      <w:r w:rsidR="00941835">
        <w:rPr>
          <w:rFonts w:ascii="Times New Roman" w:hAnsi="Times New Roman"/>
          <w:b w:val="0"/>
          <w:bCs w:val="0"/>
          <w:lang w:val="ru-RU"/>
        </w:rPr>
        <w:t xml:space="preserve">  </w:t>
      </w:r>
      <w:r>
        <w:rPr>
          <w:rFonts w:ascii="Times New Roman" w:hAnsi="Times New Roman"/>
          <w:b w:val="0"/>
          <w:bCs w:val="0"/>
          <w:lang w:val="ru-RU"/>
        </w:rPr>
        <w:t xml:space="preserve">                              </w:t>
      </w:r>
      <w:r w:rsidR="00507E97">
        <w:rPr>
          <w:rFonts w:ascii="Times New Roman" w:hAnsi="Times New Roman"/>
          <w:b w:val="0"/>
          <w:bCs w:val="0"/>
          <w:lang w:val="ru-RU"/>
        </w:rPr>
        <w:t xml:space="preserve"> № </w:t>
      </w:r>
      <w:r w:rsidR="00B14C25">
        <w:rPr>
          <w:rFonts w:ascii="Times New Roman" w:hAnsi="Times New Roman"/>
          <w:b w:val="0"/>
          <w:bCs w:val="0"/>
          <w:lang w:val="ru-RU"/>
        </w:rPr>
        <w:t>109</w:t>
      </w:r>
    </w:p>
    <w:p w:rsidR="008257A8" w:rsidRDefault="00507E97" w:rsidP="00ED648C">
      <w:pPr>
        <w:pStyle w:val="20"/>
        <w:keepNext w:val="0"/>
        <w:adjustRightInd w:val="0"/>
        <w:outlineLvl w:val="9"/>
        <w:rPr>
          <w:lang w:val="ru-RU"/>
        </w:rPr>
      </w:pPr>
      <w:proofErr w:type="gramStart"/>
      <w:r w:rsidRPr="00853AA3">
        <w:rPr>
          <w:lang w:val="ru-RU"/>
        </w:rPr>
        <w:t>с</w:t>
      </w:r>
      <w:proofErr w:type="gramEnd"/>
      <w:r w:rsidRPr="00853AA3">
        <w:rPr>
          <w:lang w:val="ru-RU"/>
        </w:rPr>
        <w:t>. Белая Глина</w:t>
      </w:r>
    </w:p>
    <w:p w:rsidR="00ED648C" w:rsidRDefault="00ED648C" w:rsidP="00ED648C"/>
    <w:tbl>
      <w:tblPr>
        <w:tblW w:w="0" w:type="auto"/>
        <w:jc w:val="center"/>
        <w:tblLook w:val="0000"/>
      </w:tblPr>
      <w:tblGrid>
        <w:gridCol w:w="8520"/>
      </w:tblGrid>
      <w:tr w:rsidR="00507E97">
        <w:trPr>
          <w:jc w:val="center"/>
        </w:trPr>
        <w:tc>
          <w:tcPr>
            <w:tcW w:w="8520" w:type="dxa"/>
          </w:tcPr>
          <w:p w:rsidR="00B62866" w:rsidRDefault="00DF6D49" w:rsidP="00344355">
            <w:pPr>
              <w:pStyle w:val="1"/>
              <w:rPr>
                <w:spacing w:val="0"/>
                <w:lang w:val="ru-RU"/>
              </w:rPr>
            </w:pPr>
            <w:r>
              <w:rPr>
                <w:spacing w:val="0"/>
                <w:lang w:val="ru-RU"/>
              </w:rPr>
              <w:t xml:space="preserve">О внесении изменений в постановление администрации </w:t>
            </w:r>
          </w:p>
          <w:p w:rsidR="00DF6D49" w:rsidRDefault="007C5014" w:rsidP="00344355">
            <w:pPr>
              <w:pStyle w:val="1"/>
              <w:rPr>
                <w:spacing w:val="0"/>
                <w:lang w:val="ru-RU"/>
              </w:rPr>
            </w:pPr>
            <w:r>
              <w:rPr>
                <w:spacing w:val="0"/>
                <w:lang w:val="ru-RU"/>
              </w:rPr>
              <w:t xml:space="preserve">Белоглинского сельского поселения </w:t>
            </w:r>
            <w:r w:rsidR="00DF6D49">
              <w:rPr>
                <w:spacing w:val="0"/>
                <w:lang w:val="ru-RU"/>
              </w:rPr>
              <w:t xml:space="preserve"> Белоглинск</w:t>
            </w:r>
            <w:r>
              <w:rPr>
                <w:spacing w:val="0"/>
                <w:lang w:val="ru-RU"/>
              </w:rPr>
              <w:t>ого</w:t>
            </w:r>
            <w:r w:rsidR="00DF6D49">
              <w:rPr>
                <w:spacing w:val="0"/>
                <w:lang w:val="ru-RU"/>
              </w:rPr>
              <w:t xml:space="preserve"> район</w:t>
            </w:r>
            <w:r>
              <w:rPr>
                <w:spacing w:val="0"/>
                <w:lang w:val="ru-RU"/>
              </w:rPr>
              <w:t>а</w:t>
            </w:r>
            <w:r w:rsidR="00DF6D49">
              <w:rPr>
                <w:spacing w:val="0"/>
                <w:lang w:val="ru-RU"/>
              </w:rPr>
              <w:t xml:space="preserve"> </w:t>
            </w:r>
          </w:p>
          <w:p w:rsidR="00DF6D49" w:rsidRDefault="00DB7634" w:rsidP="00344355">
            <w:pPr>
              <w:pStyle w:val="1"/>
              <w:rPr>
                <w:spacing w:val="0"/>
                <w:lang w:val="ru-RU"/>
              </w:rPr>
            </w:pPr>
            <w:r w:rsidRPr="00DB7634">
              <w:rPr>
                <w:spacing w:val="0"/>
                <w:lang w:val="ru-RU"/>
              </w:rPr>
              <w:t>от 18 июня</w:t>
            </w:r>
            <w:r w:rsidR="00DF6D49" w:rsidRPr="00DB7634">
              <w:rPr>
                <w:spacing w:val="0"/>
                <w:lang w:val="ru-RU"/>
              </w:rPr>
              <w:t xml:space="preserve"> 2018 года № </w:t>
            </w:r>
            <w:r w:rsidRPr="00DB7634">
              <w:rPr>
                <w:spacing w:val="0"/>
                <w:lang w:val="ru-RU"/>
              </w:rPr>
              <w:t>111</w:t>
            </w:r>
            <w:r w:rsidR="00DF6D49">
              <w:rPr>
                <w:spacing w:val="0"/>
                <w:lang w:val="ru-RU"/>
              </w:rPr>
              <w:t xml:space="preserve"> «</w:t>
            </w:r>
            <w:r w:rsidR="00344355" w:rsidRPr="00397C43">
              <w:rPr>
                <w:spacing w:val="0"/>
                <w:lang w:val="ru-RU"/>
              </w:rPr>
              <w:t xml:space="preserve">Об утверждении Положения о </w:t>
            </w:r>
          </w:p>
          <w:p w:rsidR="00DF6D49" w:rsidRDefault="00344355" w:rsidP="00344355">
            <w:pPr>
              <w:pStyle w:val="1"/>
              <w:rPr>
                <w:spacing w:val="0"/>
                <w:lang w:val="ru-RU"/>
              </w:rPr>
            </w:pPr>
            <w:r w:rsidRPr="00397C43">
              <w:rPr>
                <w:spacing w:val="0"/>
                <w:lang w:val="ru-RU"/>
              </w:rPr>
              <w:t xml:space="preserve">составе, порядке и сроках </w:t>
            </w:r>
            <w:r w:rsidR="00397C43">
              <w:rPr>
                <w:spacing w:val="0"/>
                <w:lang w:val="ru-RU"/>
              </w:rPr>
              <w:t>в</w:t>
            </w:r>
            <w:r w:rsidRPr="00397C43">
              <w:rPr>
                <w:spacing w:val="0"/>
                <w:lang w:val="ru-RU"/>
              </w:rPr>
              <w:t>несения</w:t>
            </w:r>
            <w:r w:rsidR="00397C43">
              <w:rPr>
                <w:spacing w:val="0"/>
                <w:lang w:val="ru-RU"/>
              </w:rPr>
              <w:t xml:space="preserve"> </w:t>
            </w:r>
            <w:r w:rsidRPr="00397C43">
              <w:rPr>
                <w:spacing w:val="0"/>
                <w:lang w:val="ru-RU"/>
              </w:rPr>
              <w:t xml:space="preserve"> информации </w:t>
            </w:r>
            <w:proofErr w:type="gramStart"/>
            <w:r w:rsidRPr="00397C43">
              <w:rPr>
                <w:spacing w:val="0"/>
                <w:lang w:val="ru-RU"/>
              </w:rPr>
              <w:t>в</w:t>
            </w:r>
            <w:proofErr w:type="gramEnd"/>
            <w:r w:rsidRPr="00397C43">
              <w:rPr>
                <w:spacing w:val="0"/>
                <w:lang w:val="ru-RU"/>
              </w:rPr>
              <w:t xml:space="preserve"> </w:t>
            </w:r>
          </w:p>
          <w:p w:rsidR="00344355" w:rsidRPr="00397C43" w:rsidRDefault="00344355" w:rsidP="00344355">
            <w:pPr>
              <w:pStyle w:val="1"/>
              <w:rPr>
                <w:b w:val="0"/>
                <w:bCs w:val="0"/>
                <w:spacing w:val="0"/>
                <w:szCs w:val="28"/>
                <w:lang w:val="ru-RU"/>
              </w:rPr>
            </w:pPr>
            <w:r w:rsidRPr="00397C43">
              <w:rPr>
                <w:spacing w:val="0"/>
                <w:lang w:val="ru-RU"/>
              </w:rPr>
              <w:t xml:space="preserve">муниципальную долговую книгу </w:t>
            </w:r>
            <w:r w:rsidR="007C5014">
              <w:rPr>
                <w:spacing w:val="0"/>
                <w:lang w:val="ru-RU"/>
              </w:rPr>
              <w:t xml:space="preserve">Белоглинского сельского поселения </w:t>
            </w:r>
            <w:r w:rsidRPr="00397C43">
              <w:rPr>
                <w:spacing w:val="0"/>
                <w:lang w:val="ru-RU"/>
              </w:rPr>
              <w:t>Белоглинск</w:t>
            </w:r>
            <w:r w:rsidR="007C5014">
              <w:rPr>
                <w:spacing w:val="0"/>
                <w:lang w:val="ru-RU"/>
              </w:rPr>
              <w:t>ого</w:t>
            </w:r>
            <w:r w:rsidRPr="00397C43">
              <w:rPr>
                <w:spacing w:val="0"/>
                <w:lang w:val="ru-RU"/>
              </w:rPr>
              <w:t xml:space="preserve"> район</w:t>
            </w:r>
            <w:r w:rsidR="007C5014">
              <w:rPr>
                <w:spacing w:val="0"/>
                <w:lang w:val="ru-RU"/>
              </w:rPr>
              <w:t>а</w:t>
            </w:r>
            <w:r w:rsidRPr="00397C43">
              <w:rPr>
                <w:spacing w:val="0"/>
                <w:lang w:val="ru-RU"/>
              </w:rPr>
              <w:t xml:space="preserve"> и Порядка передачи</w:t>
            </w:r>
            <w:r w:rsidR="007C5014">
              <w:rPr>
                <w:spacing w:val="0"/>
                <w:lang w:val="ru-RU"/>
              </w:rPr>
              <w:t xml:space="preserve"> финансовому управлению муниципального образования</w:t>
            </w:r>
            <w:r w:rsidR="00391770">
              <w:rPr>
                <w:spacing w:val="0"/>
                <w:lang w:val="ru-RU"/>
              </w:rPr>
              <w:t xml:space="preserve"> Белоглинский </w:t>
            </w:r>
            <w:r w:rsidRPr="00397C43">
              <w:rPr>
                <w:spacing w:val="0"/>
                <w:lang w:val="ru-RU"/>
              </w:rPr>
              <w:t xml:space="preserve">информации о долговых обязательствах </w:t>
            </w:r>
            <w:r w:rsidR="00391770">
              <w:rPr>
                <w:spacing w:val="0"/>
                <w:lang w:val="ru-RU"/>
              </w:rPr>
              <w:t xml:space="preserve">Белоглинского </w:t>
            </w:r>
            <w:r w:rsidR="00397C43" w:rsidRPr="00397C43">
              <w:rPr>
                <w:spacing w:val="0"/>
                <w:lang w:val="ru-RU"/>
              </w:rPr>
              <w:t>сельск</w:t>
            </w:r>
            <w:r w:rsidR="00391770">
              <w:rPr>
                <w:spacing w:val="0"/>
                <w:lang w:val="ru-RU"/>
              </w:rPr>
              <w:t>ого</w:t>
            </w:r>
            <w:r w:rsidR="00397C43" w:rsidRPr="00397C43">
              <w:rPr>
                <w:spacing w:val="0"/>
                <w:lang w:val="ru-RU"/>
              </w:rPr>
              <w:t xml:space="preserve"> поселени</w:t>
            </w:r>
            <w:r w:rsidR="00391770">
              <w:rPr>
                <w:spacing w:val="0"/>
                <w:lang w:val="ru-RU"/>
              </w:rPr>
              <w:t>я</w:t>
            </w:r>
            <w:r w:rsidR="00397C43" w:rsidRPr="00397C43">
              <w:rPr>
                <w:spacing w:val="0"/>
                <w:lang w:val="ru-RU"/>
              </w:rPr>
              <w:t xml:space="preserve"> </w:t>
            </w:r>
            <w:r w:rsidRPr="00397C43">
              <w:rPr>
                <w:spacing w:val="0"/>
                <w:lang w:val="ru-RU"/>
              </w:rPr>
              <w:t>Белоглинского района, отраженных в муниципальн</w:t>
            </w:r>
            <w:r w:rsidR="00025BD2">
              <w:rPr>
                <w:spacing w:val="0"/>
                <w:lang w:val="ru-RU"/>
              </w:rPr>
              <w:t>ой долговой книге</w:t>
            </w:r>
            <w:r w:rsidR="00DF6D49">
              <w:rPr>
                <w:spacing w:val="0"/>
                <w:lang w:val="ru-RU"/>
              </w:rPr>
              <w:t>»</w:t>
            </w:r>
          </w:p>
          <w:p w:rsidR="00507E97" w:rsidRPr="00C10F78" w:rsidRDefault="00507E97" w:rsidP="00640496">
            <w:pPr>
              <w:jc w:val="center"/>
              <w:rPr>
                <w:b/>
                <w:bCs/>
                <w:spacing w:val="-4"/>
                <w:sz w:val="28"/>
                <w:szCs w:val="28"/>
              </w:rPr>
            </w:pPr>
          </w:p>
        </w:tc>
      </w:tr>
    </w:tbl>
    <w:p w:rsidR="00460C86" w:rsidRPr="003F567A" w:rsidRDefault="00672231" w:rsidP="003F567A">
      <w:pPr>
        <w:ind w:firstLine="851"/>
        <w:jc w:val="both"/>
        <w:rPr>
          <w:spacing w:val="-8"/>
          <w:sz w:val="28"/>
          <w:szCs w:val="28"/>
        </w:rPr>
      </w:pPr>
      <w:r w:rsidRPr="003F567A">
        <w:rPr>
          <w:sz w:val="28"/>
          <w:szCs w:val="28"/>
        </w:rPr>
        <w:t>В с</w:t>
      </w:r>
      <w:r w:rsidR="00577058" w:rsidRPr="003F567A">
        <w:rPr>
          <w:sz w:val="28"/>
          <w:szCs w:val="28"/>
        </w:rPr>
        <w:t>оответствии с</w:t>
      </w:r>
      <w:r w:rsidRPr="003F567A">
        <w:rPr>
          <w:sz w:val="28"/>
          <w:szCs w:val="28"/>
        </w:rPr>
        <w:t xml:space="preserve"> Федеральным законом от 26 марта 2022 года № 65-ФЗ «О внесении изменений в Бюджетный кодекс Российской Федерации», а также в целях совершенствования организации работы по ведению </w:t>
      </w:r>
      <w:r w:rsidR="00577058" w:rsidRPr="003F567A">
        <w:rPr>
          <w:sz w:val="28"/>
          <w:szCs w:val="28"/>
        </w:rPr>
        <w:t>муниципаль</w:t>
      </w:r>
      <w:r w:rsidRPr="003F567A">
        <w:rPr>
          <w:sz w:val="28"/>
          <w:szCs w:val="28"/>
        </w:rPr>
        <w:t xml:space="preserve">ной долговой книги </w:t>
      </w:r>
      <w:r w:rsidR="00A66C45">
        <w:rPr>
          <w:sz w:val="28"/>
          <w:szCs w:val="28"/>
        </w:rPr>
        <w:t xml:space="preserve">Белоглинского сельского поселения </w:t>
      </w:r>
      <w:r w:rsidR="00577058" w:rsidRPr="003F567A">
        <w:rPr>
          <w:sz w:val="28"/>
          <w:szCs w:val="28"/>
        </w:rPr>
        <w:t>Белоглинск</w:t>
      </w:r>
      <w:r w:rsidR="00A66C45">
        <w:rPr>
          <w:sz w:val="28"/>
          <w:szCs w:val="28"/>
        </w:rPr>
        <w:t>ого</w:t>
      </w:r>
      <w:r w:rsidR="00577058" w:rsidRPr="003F567A">
        <w:rPr>
          <w:sz w:val="28"/>
          <w:szCs w:val="28"/>
        </w:rPr>
        <w:t xml:space="preserve"> район</w:t>
      </w:r>
      <w:r w:rsidR="00A66C45">
        <w:rPr>
          <w:sz w:val="28"/>
          <w:szCs w:val="28"/>
        </w:rPr>
        <w:t>а</w:t>
      </w:r>
      <w:r w:rsidR="00577058" w:rsidRPr="003F567A">
        <w:rPr>
          <w:sz w:val="28"/>
          <w:szCs w:val="28"/>
        </w:rPr>
        <w:t xml:space="preserve"> </w:t>
      </w:r>
      <w:r w:rsidRPr="003F567A">
        <w:rPr>
          <w:sz w:val="28"/>
          <w:szCs w:val="28"/>
        </w:rPr>
        <w:t xml:space="preserve"> и передаче </w:t>
      </w:r>
      <w:r w:rsidR="00A66C45" w:rsidRPr="00A66C45">
        <w:rPr>
          <w:sz w:val="28"/>
          <w:szCs w:val="28"/>
        </w:rPr>
        <w:t xml:space="preserve">финансовому управлению муниципального образования Белоглинский район  </w:t>
      </w:r>
      <w:r w:rsidRPr="003F567A">
        <w:rPr>
          <w:sz w:val="28"/>
          <w:szCs w:val="28"/>
        </w:rPr>
        <w:t>информации о д</w:t>
      </w:r>
      <w:r w:rsidRPr="00795910">
        <w:rPr>
          <w:sz w:val="28"/>
          <w:szCs w:val="28"/>
        </w:rPr>
        <w:t>олговых обязательствах</w:t>
      </w:r>
      <w:r w:rsidR="00577058" w:rsidRPr="00795910">
        <w:rPr>
          <w:sz w:val="28"/>
          <w:szCs w:val="28"/>
        </w:rPr>
        <w:t xml:space="preserve"> </w:t>
      </w:r>
      <w:r w:rsidR="00A66C45" w:rsidRPr="00795910">
        <w:rPr>
          <w:sz w:val="28"/>
          <w:szCs w:val="28"/>
        </w:rPr>
        <w:t>Белоглинского сельского поселения Белоглинского района</w:t>
      </w:r>
      <w:r w:rsidRPr="00795910">
        <w:rPr>
          <w:sz w:val="28"/>
          <w:szCs w:val="28"/>
        </w:rPr>
        <w:t xml:space="preserve">, </w:t>
      </w:r>
      <w:r w:rsidR="00460C86" w:rsidRPr="00795910">
        <w:rPr>
          <w:sz w:val="28"/>
          <w:szCs w:val="28"/>
        </w:rPr>
        <w:t>постановля</w:t>
      </w:r>
      <w:r w:rsidR="00577058" w:rsidRPr="00795910">
        <w:rPr>
          <w:sz w:val="28"/>
          <w:szCs w:val="28"/>
        </w:rPr>
        <w:t>ет</w:t>
      </w:r>
      <w:r w:rsidR="00460C86" w:rsidRPr="00795910">
        <w:rPr>
          <w:sz w:val="28"/>
          <w:szCs w:val="28"/>
        </w:rPr>
        <w:t>:</w:t>
      </w:r>
    </w:p>
    <w:p w:rsidR="00577058" w:rsidRPr="003F567A" w:rsidRDefault="00EB6470" w:rsidP="003F567A">
      <w:pPr>
        <w:pStyle w:val="1"/>
        <w:spacing w:before="0" w:line="240" w:lineRule="auto"/>
        <w:ind w:left="0" w:firstLine="709"/>
        <w:jc w:val="both"/>
        <w:rPr>
          <w:b w:val="0"/>
          <w:color w:val="auto"/>
          <w:spacing w:val="0"/>
          <w:szCs w:val="28"/>
          <w:lang w:val="ru-RU"/>
        </w:rPr>
      </w:pPr>
      <w:r w:rsidRPr="003F567A">
        <w:rPr>
          <w:b w:val="0"/>
          <w:color w:val="auto"/>
          <w:spacing w:val="0"/>
          <w:szCs w:val="28"/>
          <w:lang w:val="ru-RU"/>
        </w:rPr>
        <w:t xml:space="preserve">1. </w:t>
      </w:r>
      <w:proofErr w:type="gramStart"/>
      <w:r w:rsidR="00577058" w:rsidRPr="003F567A">
        <w:rPr>
          <w:b w:val="0"/>
          <w:color w:val="auto"/>
          <w:spacing w:val="0"/>
          <w:szCs w:val="28"/>
          <w:lang w:val="ru-RU"/>
        </w:rPr>
        <w:t xml:space="preserve">Внести  в постановление администрации </w:t>
      </w:r>
      <w:r w:rsidR="005C6530" w:rsidRPr="005C6530">
        <w:rPr>
          <w:b w:val="0"/>
          <w:color w:val="auto"/>
          <w:spacing w:val="0"/>
          <w:szCs w:val="28"/>
          <w:lang w:val="ru-RU"/>
        </w:rPr>
        <w:t xml:space="preserve">Белоглинского сельского поселения Белоглинского </w:t>
      </w:r>
      <w:r w:rsidR="005C6530" w:rsidRPr="00DB7634">
        <w:rPr>
          <w:b w:val="0"/>
          <w:color w:val="auto"/>
          <w:spacing w:val="0"/>
          <w:szCs w:val="28"/>
          <w:lang w:val="ru-RU"/>
        </w:rPr>
        <w:t>района</w:t>
      </w:r>
      <w:r w:rsidR="00577058" w:rsidRPr="00DB7634">
        <w:rPr>
          <w:b w:val="0"/>
          <w:color w:val="auto"/>
          <w:spacing w:val="0"/>
          <w:szCs w:val="28"/>
          <w:lang w:val="ru-RU"/>
        </w:rPr>
        <w:t xml:space="preserve"> </w:t>
      </w:r>
      <w:r w:rsidR="00DB7634" w:rsidRPr="00DB7634">
        <w:rPr>
          <w:b w:val="0"/>
          <w:color w:val="auto"/>
          <w:spacing w:val="0"/>
          <w:szCs w:val="28"/>
          <w:lang w:val="ru-RU"/>
        </w:rPr>
        <w:t>от 18 июня</w:t>
      </w:r>
      <w:r w:rsidR="00577058" w:rsidRPr="00DB7634">
        <w:rPr>
          <w:b w:val="0"/>
          <w:color w:val="auto"/>
          <w:spacing w:val="0"/>
          <w:szCs w:val="28"/>
          <w:lang w:val="ru-RU"/>
        </w:rPr>
        <w:t xml:space="preserve"> 2018 года № </w:t>
      </w:r>
      <w:r w:rsidR="00DB7634" w:rsidRPr="00DB7634">
        <w:rPr>
          <w:b w:val="0"/>
          <w:color w:val="auto"/>
          <w:spacing w:val="0"/>
          <w:szCs w:val="28"/>
          <w:lang w:val="ru-RU"/>
        </w:rPr>
        <w:t>111</w:t>
      </w:r>
      <w:r w:rsidR="00577058" w:rsidRPr="003F567A">
        <w:rPr>
          <w:b w:val="0"/>
          <w:color w:val="auto"/>
          <w:spacing w:val="0"/>
          <w:szCs w:val="28"/>
          <w:lang w:val="ru-RU"/>
        </w:rPr>
        <w:t xml:space="preserve"> «Об утверждении Положения о составе, порядке и сроках внесения  информации в муниципальную долговую книгу </w:t>
      </w:r>
      <w:r w:rsidR="00BC5769" w:rsidRPr="00BC5769">
        <w:rPr>
          <w:b w:val="0"/>
          <w:color w:val="auto"/>
          <w:spacing w:val="0"/>
          <w:szCs w:val="28"/>
          <w:lang w:val="ru-RU"/>
        </w:rPr>
        <w:t>Белоглинского сельского поселения Белоглинского района</w:t>
      </w:r>
      <w:r w:rsidR="00577058" w:rsidRPr="003F567A">
        <w:rPr>
          <w:b w:val="0"/>
          <w:color w:val="auto"/>
          <w:spacing w:val="0"/>
          <w:szCs w:val="28"/>
          <w:lang w:val="ru-RU"/>
        </w:rPr>
        <w:t xml:space="preserve"> и Порядка передачи </w:t>
      </w:r>
      <w:r w:rsidR="00BC5769" w:rsidRPr="00BC5769">
        <w:rPr>
          <w:b w:val="0"/>
          <w:color w:val="auto"/>
          <w:spacing w:val="0"/>
          <w:szCs w:val="28"/>
          <w:lang w:val="ru-RU"/>
        </w:rPr>
        <w:t xml:space="preserve">финансовому управлению муниципального образования Белоглинский район </w:t>
      </w:r>
      <w:r w:rsidR="00577058" w:rsidRPr="003F567A">
        <w:rPr>
          <w:b w:val="0"/>
          <w:color w:val="auto"/>
          <w:spacing w:val="0"/>
          <w:szCs w:val="28"/>
          <w:lang w:val="ru-RU"/>
        </w:rPr>
        <w:t xml:space="preserve">информации о долговых обязательствах </w:t>
      </w:r>
      <w:r w:rsidR="00BC5769" w:rsidRPr="00BC5769">
        <w:rPr>
          <w:b w:val="0"/>
          <w:color w:val="auto"/>
          <w:spacing w:val="0"/>
          <w:szCs w:val="28"/>
          <w:lang w:val="ru-RU"/>
        </w:rPr>
        <w:t>Белоглинского сельского поселения Белоглинского района</w:t>
      </w:r>
      <w:r w:rsidR="00577058" w:rsidRPr="003F567A">
        <w:rPr>
          <w:b w:val="0"/>
          <w:color w:val="auto"/>
          <w:spacing w:val="0"/>
          <w:szCs w:val="28"/>
          <w:lang w:val="ru-RU"/>
        </w:rPr>
        <w:t>, отраженных в муниципальн</w:t>
      </w:r>
      <w:r w:rsidR="00A90DFC">
        <w:rPr>
          <w:b w:val="0"/>
          <w:color w:val="auto"/>
          <w:spacing w:val="0"/>
          <w:szCs w:val="28"/>
          <w:lang w:val="ru-RU"/>
        </w:rPr>
        <w:t>ой долговой</w:t>
      </w:r>
      <w:r w:rsidR="00577058" w:rsidRPr="003F567A">
        <w:rPr>
          <w:b w:val="0"/>
          <w:color w:val="auto"/>
          <w:spacing w:val="0"/>
          <w:szCs w:val="28"/>
          <w:lang w:val="ru-RU"/>
        </w:rPr>
        <w:t xml:space="preserve"> книг</w:t>
      </w:r>
      <w:r w:rsidR="00A90DFC">
        <w:rPr>
          <w:b w:val="0"/>
          <w:color w:val="auto"/>
          <w:spacing w:val="0"/>
          <w:szCs w:val="28"/>
          <w:lang w:val="ru-RU"/>
        </w:rPr>
        <w:t>е</w:t>
      </w:r>
      <w:r w:rsidR="00577058" w:rsidRPr="003F567A">
        <w:rPr>
          <w:b w:val="0"/>
          <w:color w:val="auto"/>
          <w:spacing w:val="0"/>
          <w:szCs w:val="28"/>
          <w:lang w:val="ru-RU"/>
        </w:rPr>
        <w:t>» следующие изменения:</w:t>
      </w:r>
      <w:proofErr w:type="gramEnd"/>
    </w:p>
    <w:p w:rsidR="00397C43" w:rsidRDefault="00577058" w:rsidP="00666A1B">
      <w:pPr>
        <w:ind w:firstLine="709"/>
        <w:jc w:val="both"/>
        <w:rPr>
          <w:sz w:val="28"/>
          <w:szCs w:val="28"/>
        </w:rPr>
      </w:pPr>
      <w:r w:rsidRPr="003F567A">
        <w:rPr>
          <w:sz w:val="28"/>
          <w:szCs w:val="28"/>
        </w:rPr>
        <w:t xml:space="preserve"> </w:t>
      </w:r>
      <w:r w:rsidR="00DB2512" w:rsidRPr="003F567A">
        <w:rPr>
          <w:sz w:val="28"/>
          <w:szCs w:val="28"/>
        </w:rPr>
        <w:t>приложение № 1 «</w:t>
      </w:r>
      <w:r w:rsidR="00666A1B" w:rsidRPr="00666A1B">
        <w:rPr>
          <w:sz w:val="28"/>
          <w:szCs w:val="28"/>
        </w:rPr>
        <w:t>Положение</w:t>
      </w:r>
      <w:r w:rsidR="00666A1B">
        <w:rPr>
          <w:sz w:val="28"/>
          <w:szCs w:val="28"/>
        </w:rPr>
        <w:t xml:space="preserve"> </w:t>
      </w:r>
      <w:r w:rsidR="00666A1B" w:rsidRPr="00666A1B">
        <w:rPr>
          <w:sz w:val="28"/>
          <w:szCs w:val="28"/>
        </w:rPr>
        <w:t>о составе, порядке и сроках внесения информации в муниципальную долговую книгу Белоглинского сельского поселения Белоглинского района</w:t>
      </w:r>
      <w:r w:rsidR="00DB2512" w:rsidRPr="003F567A">
        <w:rPr>
          <w:sz w:val="28"/>
          <w:szCs w:val="28"/>
        </w:rPr>
        <w:t>» и приложение № 2 «</w:t>
      </w:r>
      <w:r w:rsidR="00666A1B" w:rsidRPr="00666A1B">
        <w:rPr>
          <w:sz w:val="28"/>
          <w:szCs w:val="28"/>
        </w:rPr>
        <w:t>Порядок передачи финансовому управлению администрации  муниципального образования Белоглинский район информации о долговых обязательствах Белоглинского сельского поселения Белоглинского района,  отраженных в муниципальных долговых книгах</w:t>
      </w:r>
      <w:r w:rsidR="00DB2512" w:rsidRPr="003F567A">
        <w:rPr>
          <w:sz w:val="28"/>
          <w:szCs w:val="28"/>
        </w:rPr>
        <w:t xml:space="preserve">» изложить в новой редакции </w:t>
      </w:r>
      <w:r w:rsidR="00EB6470" w:rsidRPr="003F567A">
        <w:rPr>
          <w:sz w:val="28"/>
          <w:szCs w:val="28"/>
        </w:rPr>
        <w:t>(</w:t>
      </w:r>
      <w:hyperlink w:anchor="sub_1000" w:history="1">
        <w:proofErr w:type="gramStart"/>
        <w:r w:rsidR="00EB6470" w:rsidRPr="003F567A">
          <w:rPr>
            <w:rStyle w:val="ae"/>
            <w:color w:val="auto"/>
            <w:sz w:val="28"/>
            <w:szCs w:val="28"/>
            <w:u w:val="none"/>
          </w:rPr>
          <w:t>прил</w:t>
        </w:r>
        <w:proofErr w:type="gramEnd"/>
      </w:hyperlink>
      <w:r w:rsidR="00DB2512" w:rsidRPr="003F567A">
        <w:rPr>
          <w:sz w:val="28"/>
          <w:szCs w:val="28"/>
        </w:rPr>
        <w:t>агается</w:t>
      </w:r>
      <w:r w:rsidR="00EB6470" w:rsidRPr="003F567A">
        <w:rPr>
          <w:sz w:val="28"/>
          <w:szCs w:val="28"/>
        </w:rPr>
        <w:t>)</w:t>
      </w:r>
      <w:r w:rsidR="00397C43" w:rsidRPr="003F567A">
        <w:rPr>
          <w:sz w:val="28"/>
          <w:szCs w:val="28"/>
        </w:rPr>
        <w:t>.</w:t>
      </w:r>
      <w:r w:rsidR="00EB6470" w:rsidRPr="003F567A">
        <w:rPr>
          <w:sz w:val="28"/>
          <w:szCs w:val="28"/>
        </w:rPr>
        <w:t xml:space="preserve"> </w:t>
      </w:r>
    </w:p>
    <w:p w:rsidR="009E7A23" w:rsidRPr="003F567A" w:rsidRDefault="009E7A23" w:rsidP="009E7A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proofErr w:type="gramStart"/>
      <w:r>
        <w:rPr>
          <w:sz w:val="28"/>
          <w:szCs w:val="28"/>
        </w:rPr>
        <w:t xml:space="preserve">Признать утратившим силу постановление администрации Белоглинского сельского поселения Белоглинского района от </w:t>
      </w:r>
      <w:r>
        <w:rPr>
          <w:rStyle w:val="af"/>
          <w:b w:val="0"/>
          <w:color w:val="auto"/>
          <w:sz w:val="28"/>
          <w:szCs w:val="28"/>
        </w:rPr>
        <w:t>29.07.2022</w:t>
      </w:r>
      <w:r w:rsidRPr="00492946">
        <w:rPr>
          <w:rStyle w:val="af"/>
          <w:b w:val="0"/>
          <w:color w:val="auto"/>
          <w:sz w:val="28"/>
          <w:szCs w:val="28"/>
        </w:rPr>
        <w:t xml:space="preserve"> </w:t>
      </w:r>
      <w:r w:rsidRPr="00492946">
        <w:rPr>
          <w:sz w:val="28"/>
          <w:szCs w:val="28"/>
        </w:rPr>
        <w:t>№</w:t>
      </w:r>
      <w:r w:rsidRPr="00492946">
        <w:rPr>
          <w:rStyle w:val="af"/>
          <w:b w:val="0"/>
          <w:color w:val="auto"/>
          <w:sz w:val="28"/>
          <w:szCs w:val="28"/>
        </w:rPr>
        <w:t xml:space="preserve"> </w:t>
      </w:r>
      <w:r>
        <w:rPr>
          <w:rStyle w:val="af"/>
          <w:b w:val="0"/>
          <w:color w:val="auto"/>
          <w:sz w:val="28"/>
          <w:szCs w:val="28"/>
        </w:rPr>
        <w:t>114 «</w:t>
      </w:r>
      <w:r w:rsidRPr="009E7A23">
        <w:rPr>
          <w:rStyle w:val="af"/>
          <w:b w:val="0"/>
          <w:color w:val="auto"/>
          <w:sz w:val="28"/>
          <w:szCs w:val="28"/>
        </w:rPr>
        <w:t>О внесении изменений в постановление администрации Белоглинского сельского поселения  Белоглинского района от 18 июня 2018 года № 111 «Об утверждении Положения о составе, порядке и сроках внесения  информации в муниципальную долговую книгу Белоглинского сельского поселения Белоглинского района и Порядка передачи финансовому управлению муниципального образования Белоглинский информации о долговых</w:t>
      </w:r>
      <w:proofErr w:type="gramEnd"/>
      <w:r w:rsidRPr="009E7A23">
        <w:rPr>
          <w:rStyle w:val="af"/>
          <w:b w:val="0"/>
          <w:color w:val="auto"/>
          <w:sz w:val="28"/>
          <w:szCs w:val="28"/>
        </w:rPr>
        <w:t xml:space="preserve"> </w:t>
      </w:r>
      <w:proofErr w:type="gramStart"/>
      <w:r w:rsidRPr="009E7A23">
        <w:rPr>
          <w:rStyle w:val="af"/>
          <w:b w:val="0"/>
          <w:color w:val="auto"/>
          <w:sz w:val="28"/>
          <w:szCs w:val="28"/>
        </w:rPr>
        <w:t>обязательствах</w:t>
      </w:r>
      <w:proofErr w:type="gramEnd"/>
      <w:r w:rsidRPr="009E7A23">
        <w:rPr>
          <w:rStyle w:val="af"/>
          <w:b w:val="0"/>
          <w:color w:val="auto"/>
          <w:sz w:val="28"/>
          <w:szCs w:val="28"/>
        </w:rPr>
        <w:t xml:space="preserve"> Белоглинского сельского поселения Белоглинского района, отраженных в муниципальной долговой книге»</w:t>
      </w:r>
      <w:r>
        <w:rPr>
          <w:rStyle w:val="af"/>
          <w:b w:val="0"/>
          <w:color w:val="auto"/>
          <w:sz w:val="28"/>
          <w:szCs w:val="28"/>
        </w:rPr>
        <w:t>.</w:t>
      </w:r>
    </w:p>
    <w:p w:rsidR="00460C86" w:rsidRPr="003F567A" w:rsidRDefault="009E7A23" w:rsidP="003F56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60C86" w:rsidRPr="003F567A">
        <w:rPr>
          <w:sz w:val="28"/>
          <w:szCs w:val="28"/>
        </w:rPr>
        <w:t>. Постановление вступает в силу со дня его подписания.</w:t>
      </w:r>
    </w:p>
    <w:p w:rsidR="00DB2512" w:rsidRPr="003F567A" w:rsidRDefault="00DB2512" w:rsidP="003F567A">
      <w:pPr>
        <w:ind w:firstLine="709"/>
        <w:jc w:val="both"/>
        <w:rPr>
          <w:sz w:val="28"/>
          <w:szCs w:val="28"/>
        </w:rPr>
      </w:pPr>
    </w:p>
    <w:p w:rsidR="00B62866" w:rsidRDefault="00B62866" w:rsidP="00B62866">
      <w:pPr>
        <w:ind w:hanging="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66A1B" w:rsidRDefault="00666A1B" w:rsidP="00B62866">
      <w:pPr>
        <w:ind w:hanging="6"/>
        <w:jc w:val="both"/>
        <w:rPr>
          <w:sz w:val="28"/>
          <w:szCs w:val="28"/>
        </w:rPr>
      </w:pPr>
    </w:p>
    <w:p w:rsidR="00666A1B" w:rsidRDefault="00666A1B" w:rsidP="00B62866">
      <w:pPr>
        <w:ind w:hanging="6"/>
        <w:jc w:val="both"/>
        <w:rPr>
          <w:sz w:val="28"/>
          <w:szCs w:val="28"/>
        </w:rPr>
      </w:pPr>
    </w:p>
    <w:p w:rsidR="00F72CDC" w:rsidRDefault="00B8292B" w:rsidP="006703DA">
      <w:pPr>
        <w:tabs>
          <w:tab w:val="left" w:pos="6456"/>
        </w:tabs>
        <w:ind w:hanging="6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23F1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72CDC" w:rsidRPr="00C10F78">
        <w:rPr>
          <w:sz w:val="28"/>
          <w:szCs w:val="28"/>
        </w:rPr>
        <w:t xml:space="preserve"> </w:t>
      </w:r>
      <w:r w:rsidR="00BC5769">
        <w:rPr>
          <w:sz w:val="28"/>
          <w:szCs w:val="28"/>
        </w:rPr>
        <w:t>Белоглинского сельского поселения</w:t>
      </w:r>
      <w:r w:rsidR="00F72CDC" w:rsidRPr="00C10F78">
        <w:rPr>
          <w:sz w:val="28"/>
          <w:szCs w:val="28"/>
        </w:rPr>
        <w:t xml:space="preserve"> </w:t>
      </w:r>
      <w:r w:rsidR="006703DA">
        <w:rPr>
          <w:sz w:val="28"/>
          <w:szCs w:val="28"/>
        </w:rPr>
        <w:tab/>
        <w:t xml:space="preserve">       </w:t>
      </w:r>
    </w:p>
    <w:p w:rsidR="009E7A23" w:rsidRDefault="009E7A23" w:rsidP="006703DA">
      <w:pPr>
        <w:tabs>
          <w:tab w:val="left" w:pos="6456"/>
        </w:tabs>
        <w:ind w:hanging="6"/>
        <w:jc w:val="both"/>
        <w:rPr>
          <w:sz w:val="28"/>
        </w:rPr>
      </w:pPr>
      <w:r>
        <w:rPr>
          <w:sz w:val="28"/>
        </w:rPr>
        <w:t xml:space="preserve">Белоглинского района                                                                </w:t>
      </w:r>
      <w:r>
        <w:rPr>
          <w:sz w:val="28"/>
          <w:szCs w:val="28"/>
        </w:rPr>
        <w:t>А.Г.Слюсаренко</w:t>
      </w:r>
    </w:p>
    <w:p w:rsidR="009E7A23" w:rsidRDefault="009E7A23" w:rsidP="006703DA">
      <w:pPr>
        <w:tabs>
          <w:tab w:val="left" w:pos="6456"/>
        </w:tabs>
        <w:ind w:hanging="6"/>
        <w:jc w:val="both"/>
        <w:rPr>
          <w:sz w:val="28"/>
        </w:rPr>
      </w:pPr>
    </w:p>
    <w:p w:rsidR="009E7A23" w:rsidRDefault="009E7A2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03"/>
      </w:tblGrid>
      <w:tr w:rsidR="009E7A23" w:rsidTr="009E7A23">
        <w:tc>
          <w:tcPr>
            <w:tcW w:w="4503" w:type="dxa"/>
          </w:tcPr>
          <w:p w:rsidR="009E7A23" w:rsidRDefault="009E7A23" w:rsidP="00795910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 xml:space="preserve">                     </w:t>
            </w:r>
          </w:p>
          <w:p w:rsidR="009E7A23" w:rsidRDefault="009E7A23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5103" w:type="dxa"/>
          </w:tcPr>
          <w:p w:rsidR="009E7A23" w:rsidRDefault="009E7A23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9E7A23" w:rsidRDefault="009E7A23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ПРИЛОЖЕНИЕ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</w:p>
          <w:p w:rsidR="009E7A23" w:rsidRDefault="009E7A23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к 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постановлени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ю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администрац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ии</w:t>
            </w:r>
          </w:p>
          <w:p w:rsidR="009E7A23" w:rsidRDefault="009E7A23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6703DA">
              <w:rPr>
                <w:rStyle w:val="af"/>
                <w:b w:val="0"/>
                <w:color w:val="auto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9E7A23" w:rsidRPr="0070557E" w:rsidRDefault="009E7A23" w:rsidP="00D3313F">
            <w:pPr>
              <w:jc w:val="center"/>
              <w:rPr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от </w:t>
            </w:r>
            <w:r w:rsidR="00B14C25">
              <w:rPr>
                <w:rStyle w:val="af"/>
                <w:b w:val="0"/>
                <w:color w:val="auto"/>
                <w:sz w:val="28"/>
                <w:szCs w:val="28"/>
              </w:rPr>
              <w:t>05.07.2023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 № </w:t>
            </w:r>
            <w:r w:rsidR="00B14C25">
              <w:rPr>
                <w:rStyle w:val="af"/>
                <w:b w:val="0"/>
                <w:color w:val="auto"/>
                <w:sz w:val="28"/>
                <w:szCs w:val="28"/>
              </w:rPr>
              <w:t>109</w:t>
            </w:r>
          </w:p>
          <w:p w:rsidR="009E7A23" w:rsidRDefault="009E7A23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</w:tc>
      </w:tr>
      <w:tr w:rsidR="009E7A23" w:rsidTr="009E7A23">
        <w:tc>
          <w:tcPr>
            <w:tcW w:w="4503" w:type="dxa"/>
          </w:tcPr>
          <w:p w:rsidR="009E7A23" w:rsidRDefault="009E7A23" w:rsidP="0070557E">
            <w:pPr>
              <w:jc w:val="both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460C86">
              <w:rPr>
                <w:rStyle w:val="af"/>
                <w:b w:val="0"/>
                <w:color w:val="auto"/>
                <w:sz w:val="28"/>
                <w:szCs w:val="28"/>
              </w:rPr>
              <w:t xml:space="preserve">                     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103" w:type="dxa"/>
          </w:tcPr>
          <w:p w:rsidR="009E7A23" w:rsidRDefault="009E7A23" w:rsidP="007015B4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>«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ПРИЛОЖЕНИЕ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 № 1</w:t>
            </w:r>
          </w:p>
          <w:p w:rsidR="009E7A23" w:rsidRDefault="009E7A23" w:rsidP="007015B4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9E7A23" w:rsidRDefault="009E7A23" w:rsidP="007015B4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>УТВЕРЖДЕНО</w:t>
            </w:r>
          </w:p>
          <w:p w:rsidR="009E7A23" w:rsidRDefault="009E7A23" w:rsidP="007015B4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постановлени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ем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администрац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ии</w:t>
            </w:r>
          </w:p>
          <w:p w:rsidR="009E7A23" w:rsidRDefault="009E7A23" w:rsidP="00DB7634">
            <w:pPr>
              <w:ind w:left="-108" w:right="-108" w:hanging="283"/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6703DA">
              <w:rPr>
                <w:rStyle w:val="af"/>
                <w:b w:val="0"/>
                <w:color w:val="auto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br/>
              <w:t>о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т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 18.06.2018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  <w:r w:rsidRPr="0070557E">
              <w:rPr>
                <w:sz w:val="28"/>
                <w:szCs w:val="28"/>
              </w:rPr>
              <w:t>№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111</w:t>
            </w:r>
          </w:p>
          <w:p w:rsidR="009E7A23" w:rsidRDefault="009E7A23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proofErr w:type="gramStart"/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(в редакции постановления </w:t>
            </w:r>
            <w:proofErr w:type="gramEnd"/>
          </w:p>
          <w:p w:rsidR="009E7A23" w:rsidRDefault="009E7A23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>а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дминистрац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ии Белоглинского</w:t>
            </w:r>
          </w:p>
          <w:p w:rsidR="009E7A23" w:rsidRDefault="009E7A23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>сельского поселения</w:t>
            </w:r>
          </w:p>
          <w:p w:rsidR="009E7A23" w:rsidRDefault="009E7A23" w:rsidP="00D3313F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Белоглинск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ого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район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а</w:t>
            </w:r>
          </w:p>
          <w:p w:rsidR="009E7A23" w:rsidRPr="0070557E" w:rsidRDefault="009E7A23" w:rsidP="007015B4">
            <w:pPr>
              <w:jc w:val="center"/>
              <w:rPr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>о</w:t>
            </w:r>
            <w:r w:rsidRPr="00492946">
              <w:rPr>
                <w:rStyle w:val="af"/>
                <w:b w:val="0"/>
                <w:color w:val="auto"/>
                <w:sz w:val="28"/>
                <w:szCs w:val="28"/>
              </w:rPr>
              <w:t>т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  <w:r w:rsidR="00B14C25">
              <w:rPr>
                <w:rStyle w:val="af"/>
                <w:b w:val="0"/>
                <w:color w:val="auto"/>
                <w:sz w:val="28"/>
                <w:szCs w:val="28"/>
              </w:rPr>
              <w:t>05.07.2023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 № </w:t>
            </w:r>
            <w:r w:rsidR="00B14C25">
              <w:rPr>
                <w:rStyle w:val="af"/>
                <w:b w:val="0"/>
                <w:color w:val="auto"/>
                <w:sz w:val="28"/>
                <w:szCs w:val="28"/>
              </w:rPr>
              <w:t>109</w:t>
            </w:r>
            <w:r w:rsidRPr="00492946">
              <w:rPr>
                <w:rStyle w:val="af"/>
                <w:b w:val="0"/>
                <w:color w:val="auto"/>
                <w:sz w:val="28"/>
                <w:szCs w:val="28"/>
              </w:rPr>
              <w:t>)</w:t>
            </w:r>
          </w:p>
          <w:p w:rsidR="009E7A23" w:rsidRDefault="009E7A23" w:rsidP="0070557E">
            <w:pPr>
              <w:jc w:val="both"/>
              <w:rPr>
                <w:rStyle w:val="af"/>
                <w:b w:val="0"/>
                <w:color w:val="auto"/>
                <w:sz w:val="28"/>
                <w:szCs w:val="28"/>
              </w:rPr>
            </w:pPr>
          </w:p>
        </w:tc>
      </w:tr>
    </w:tbl>
    <w:p w:rsidR="00460C86" w:rsidRDefault="00747522" w:rsidP="007015B4">
      <w:pPr>
        <w:jc w:val="both"/>
        <w:rPr>
          <w:rStyle w:val="af"/>
          <w:b w:val="0"/>
          <w:color w:val="auto"/>
          <w:sz w:val="28"/>
          <w:szCs w:val="28"/>
        </w:rPr>
      </w:pPr>
      <w:bookmarkStart w:id="0" w:name="sub_1"/>
      <w:r>
        <w:rPr>
          <w:rStyle w:val="af"/>
          <w:b w:val="0"/>
          <w:color w:val="auto"/>
          <w:sz w:val="28"/>
          <w:szCs w:val="28"/>
        </w:rPr>
        <w:t xml:space="preserve">           </w:t>
      </w:r>
    </w:p>
    <w:p w:rsidR="00223D1D" w:rsidRDefault="00223D1D" w:rsidP="00460C86">
      <w:pPr>
        <w:jc w:val="center"/>
        <w:rPr>
          <w:b/>
          <w:sz w:val="28"/>
          <w:szCs w:val="28"/>
        </w:rPr>
      </w:pPr>
    </w:p>
    <w:p w:rsidR="00460C86" w:rsidRPr="00345F1A" w:rsidRDefault="00460C86" w:rsidP="00460C86">
      <w:pPr>
        <w:jc w:val="center"/>
        <w:rPr>
          <w:b/>
          <w:sz w:val="28"/>
          <w:szCs w:val="28"/>
        </w:rPr>
      </w:pPr>
      <w:r w:rsidRPr="00345F1A">
        <w:rPr>
          <w:b/>
          <w:sz w:val="28"/>
          <w:szCs w:val="28"/>
        </w:rPr>
        <w:t>ПОЛОЖЕНИЕ</w:t>
      </w:r>
    </w:p>
    <w:p w:rsidR="000F555A" w:rsidRDefault="00345F1A" w:rsidP="009400BD">
      <w:pPr>
        <w:jc w:val="center"/>
        <w:rPr>
          <w:b/>
          <w:sz w:val="28"/>
          <w:szCs w:val="28"/>
        </w:rPr>
      </w:pPr>
      <w:r w:rsidRPr="00345F1A">
        <w:rPr>
          <w:b/>
          <w:sz w:val="28"/>
          <w:szCs w:val="28"/>
        </w:rPr>
        <w:t xml:space="preserve">о составе, порядке и сроках внесения информации </w:t>
      </w:r>
    </w:p>
    <w:p w:rsidR="000F555A" w:rsidRDefault="00345F1A" w:rsidP="009400BD">
      <w:pPr>
        <w:jc w:val="center"/>
        <w:rPr>
          <w:b/>
          <w:sz w:val="28"/>
          <w:szCs w:val="28"/>
        </w:rPr>
      </w:pPr>
      <w:r w:rsidRPr="00345F1A">
        <w:rPr>
          <w:b/>
          <w:sz w:val="28"/>
          <w:szCs w:val="28"/>
        </w:rPr>
        <w:t xml:space="preserve">в муниципальную долговую книгу </w:t>
      </w:r>
      <w:r w:rsidR="00E001F2">
        <w:rPr>
          <w:b/>
          <w:sz w:val="28"/>
          <w:szCs w:val="28"/>
        </w:rPr>
        <w:t xml:space="preserve">Белоглинского сельского поселения </w:t>
      </w:r>
      <w:r w:rsidRPr="00345F1A">
        <w:rPr>
          <w:b/>
          <w:sz w:val="28"/>
          <w:szCs w:val="28"/>
        </w:rPr>
        <w:t xml:space="preserve"> </w:t>
      </w:r>
    </w:p>
    <w:p w:rsidR="009400BD" w:rsidRPr="00345F1A" w:rsidRDefault="00345F1A" w:rsidP="009400BD">
      <w:pPr>
        <w:jc w:val="center"/>
        <w:rPr>
          <w:b/>
          <w:sz w:val="28"/>
          <w:szCs w:val="28"/>
        </w:rPr>
      </w:pPr>
      <w:r w:rsidRPr="00345F1A">
        <w:rPr>
          <w:b/>
          <w:sz w:val="28"/>
          <w:szCs w:val="28"/>
        </w:rPr>
        <w:t>Белоглинск</w:t>
      </w:r>
      <w:r w:rsidR="00E001F2">
        <w:rPr>
          <w:b/>
          <w:sz w:val="28"/>
          <w:szCs w:val="28"/>
        </w:rPr>
        <w:t>ого</w:t>
      </w:r>
      <w:r w:rsidRPr="00345F1A">
        <w:rPr>
          <w:b/>
          <w:sz w:val="28"/>
          <w:szCs w:val="28"/>
        </w:rPr>
        <w:t xml:space="preserve"> район</w:t>
      </w:r>
      <w:r w:rsidR="00E001F2">
        <w:rPr>
          <w:b/>
          <w:sz w:val="28"/>
          <w:szCs w:val="28"/>
        </w:rPr>
        <w:t>а</w:t>
      </w:r>
      <w:r w:rsidRPr="00345F1A">
        <w:rPr>
          <w:b/>
          <w:sz w:val="28"/>
          <w:szCs w:val="28"/>
        </w:rPr>
        <w:t xml:space="preserve"> </w:t>
      </w:r>
    </w:p>
    <w:p w:rsidR="009400BD" w:rsidRPr="0070557E" w:rsidRDefault="009400BD" w:rsidP="009400BD">
      <w:pPr>
        <w:jc w:val="center"/>
        <w:rPr>
          <w:sz w:val="28"/>
          <w:szCs w:val="28"/>
        </w:rPr>
      </w:pPr>
    </w:p>
    <w:p w:rsidR="00460C86" w:rsidRPr="0070557E" w:rsidRDefault="00460C86" w:rsidP="00460C86">
      <w:pPr>
        <w:pStyle w:val="1"/>
        <w:ind w:firstLine="851"/>
        <w:rPr>
          <w:b w:val="0"/>
          <w:color w:val="auto"/>
          <w:spacing w:val="0"/>
          <w:szCs w:val="28"/>
          <w:lang w:val="ru-RU"/>
        </w:rPr>
      </w:pPr>
      <w:r w:rsidRPr="0070557E">
        <w:rPr>
          <w:b w:val="0"/>
          <w:color w:val="auto"/>
          <w:spacing w:val="0"/>
          <w:szCs w:val="28"/>
          <w:lang w:val="ru-RU"/>
        </w:rPr>
        <w:t>1. Общие положения</w:t>
      </w:r>
    </w:p>
    <w:p w:rsidR="00460C86" w:rsidRPr="0070557E" w:rsidRDefault="00460C86" w:rsidP="00DF6319">
      <w:pPr>
        <w:ind w:firstLine="709"/>
      </w:pPr>
    </w:p>
    <w:p w:rsidR="00345F1A" w:rsidRPr="0070557E" w:rsidRDefault="00460C86" w:rsidP="00DF6319">
      <w:pPr>
        <w:ind w:firstLine="709"/>
        <w:jc w:val="both"/>
        <w:rPr>
          <w:sz w:val="28"/>
          <w:szCs w:val="28"/>
        </w:rPr>
      </w:pPr>
      <w:r w:rsidRPr="0070557E">
        <w:rPr>
          <w:sz w:val="28"/>
          <w:szCs w:val="28"/>
        </w:rPr>
        <w:t xml:space="preserve">1.1. </w:t>
      </w:r>
      <w:r w:rsidR="00345F1A" w:rsidRPr="0070557E">
        <w:rPr>
          <w:sz w:val="28"/>
          <w:szCs w:val="28"/>
        </w:rPr>
        <w:t xml:space="preserve">Настоящее Положение определяет </w:t>
      </w:r>
      <w:r w:rsidR="00345F1A">
        <w:rPr>
          <w:sz w:val="28"/>
          <w:szCs w:val="28"/>
        </w:rPr>
        <w:t xml:space="preserve">состав, </w:t>
      </w:r>
      <w:r w:rsidR="00345F1A" w:rsidRPr="0070557E">
        <w:rPr>
          <w:sz w:val="28"/>
          <w:szCs w:val="28"/>
        </w:rPr>
        <w:t xml:space="preserve">порядок и сроки внесения информации в муниципальную долговую книгу </w:t>
      </w:r>
      <w:r w:rsidR="00E001F2">
        <w:rPr>
          <w:sz w:val="28"/>
          <w:szCs w:val="28"/>
        </w:rPr>
        <w:t>Белоглинского сельского поселения Белоглинского</w:t>
      </w:r>
      <w:r w:rsidR="00345F1A" w:rsidRPr="0070557E">
        <w:rPr>
          <w:sz w:val="28"/>
          <w:szCs w:val="28"/>
        </w:rPr>
        <w:t xml:space="preserve"> район</w:t>
      </w:r>
      <w:r w:rsidR="00E001F2">
        <w:rPr>
          <w:sz w:val="28"/>
          <w:szCs w:val="28"/>
        </w:rPr>
        <w:t>а</w:t>
      </w:r>
      <w:r w:rsidR="00345F1A">
        <w:rPr>
          <w:sz w:val="28"/>
          <w:szCs w:val="28"/>
        </w:rPr>
        <w:t xml:space="preserve"> (далее</w:t>
      </w:r>
      <w:r w:rsidR="00D3313F">
        <w:rPr>
          <w:sz w:val="28"/>
          <w:szCs w:val="28"/>
        </w:rPr>
        <w:t xml:space="preserve"> </w:t>
      </w:r>
      <w:r w:rsidR="00345F1A">
        <w:rPr>
          <w:sz w:val="28"/>
          <w:szCs w:val="28"/>
        </w:rPr>
        <w:t xml:space="preserve">- Долговая книга) и порядок предоставления информации и отчетности о муниципальном долге </w:t>
      </w:r>
      <w:r w:rsidR="00E001F2" w:rsidRPr="00E001F2">
        <w:rPr>
          <w:sz w:val="28"/>
          <w:szCs w:val="28"/>
        </w:rPr>
        <w:t>Белоглинского сельского поселения Белоглинского района</w:t>
      </w:r>
      <w:r w:rsidR="00345F1A" w:rsidRPr="0070557E">
        <w:rPr>
          <w:sz w:val="28"/>
          <w:szCs w:val="28"/>
        </w:rPr>
        <w:t>.</w:t>
      </w:r>
    </w:p>
    <w:p w:rsidR="00345F1A" w:rsidRPr="00345F1A" w:rsidRDefault="00460C86" w:rsidP="00DF6319">
      <w:pPr>
        <w:ind w:firstLine="709"/>
        <w:jc w:val="both"/>
        <w:rPr>
          <w:sz w:val="28"/>
          <w:szCs w:val="28"/>
        </w:rPr>
      </w:pPr>
      <w:r w:rsidRPr="00345F1A">
        <w:rPr>
          <w:sz w:val="28"/>
          <w:szCs w:val="28"/>
        </w:rPr>
        <w:t xml:space="preserve">1.2. </w:t>
      </w:r>
      <w:r w:rsidR="00345F1A" w:rsidRPr="00345F1A">
        <w:rPr>
          <w:sz w:val="28"/>
          <w:szCs w:val="28"/>
        </w:rPr>
        <w:t xml:space="preserve">В Долговой книге осуществляются учет и регистрация </w:t>
      </w:r>
      <w:r w:rsidR="00345F1A">
        <w:rPr>
          <w:sz w:val="28"/>
          <w:szCs w:val="28"/>
        </w:rPr>
        <w:t>муниципаль</w:t>
      </w:r>
      <w:r w:rsidR="00345F1A" w:rsidRPr="00345F1A">
        <w:rPr>
          <w:sz w:val="28"/>
          <w:szCs w:val="28"/>
        </w:rPr>
        <w:t xml:space="preserve">ных долговых обязательств </w:t>
      </w:r>
      <w:r w:rsidR="00E001F2" w:rsidRPr="00E001F2">
        <w:rPr>
          <w:sz w:val="28"/>
          <w:szCs w:val="28"/>
        </w:rPr>
        <w:t>Белоглинского сельского поселения Белоглинского района</w:t>
      </w:r>
      <w:r w:rsidR="000F555A">
        <w:rPr>
          <w:sz w:val="28"/>
          <w:szCs w:val="28"/>
        </w:rPr>
        <w:t xml:space="preserve"> (далее – муниципальное образование)</w:t>
      </w:r>
      <w:r w:rsidR="00345F1A" w:rsidRPr="00345F1A">
        <w:rPr>
          <w:sz w:val="28"/>
          <w:szCs w:val="28"/>
        </w:rPr>
        <w:t xml:space="preserve"> по их видам в соответствии с положениями </w:t>
      </w:r>
      <w:hyperlink r:id="rId9" w:history="1">
        <w:r w:rsidR="00345F1A" w:rsidRPr="00E93E74">
          <w:rPr>
            <w:rStyle w:val="ae"/>
            <w:color w:val="000000"/>
            <w:sz w:val="28"/>
            <w:szCs w:val="28"/>
            <w:u w:val="none"/>
          </w:rPr>
          <w:t xml:space="preserve">статьи </w:t>
        </w:r>
      </w:hyperlink>
      <w:r w:rsidR="0071413A" w:rsidRPr="0071413A">
        <w:rPr>
          <w:sz w:val="28"/>
          <w:szCs w:val="28"/>
        </w:rPr>
        <w:t>100</w:t>
      </w:r>
      <w:r w:rsidR="00D3313F">
        <w:t xml:space="preserve"> </w:t>
      </w:r>
      <w:r w:rsidR="00345F1A" w:rsidRPr="00345F1A">
        <w:rPr>
          <w:sz w:val="28"/>
          <w:szCs w:val="28"/>
        </w:rPr>
        <w:t>Бюджетного кодекса Российской Федерации.</w:t>
      </w:r>
    </w:p>
    <w:p w:rsidR="00460C86" w:rsidRPr="0070557E" w:rsidRDefault="00460C86" w:rsidP="00DF6319">
      <w:pPr>
        <w:ind w:firstLine="709"/>
        <w:jc w:val="both"/>
        <w:rPr>
          <w:sz w:val="28"/>
          <w:szCs w:val="28"/>
        </w:rPr>
      </w:pPr>
      <w:r w:rsidRPr="0070557E">
        <w:rPr>
          <w:sz w:val="28"/>
          <w:szCs w:val="28"/>
        </w:rPr>
        <w:t xml:space="preserve">1.3. Ведение Долговой книги осуществляется финансовым органом </w:t>
      </w:r>
      <w:r w:rsidR="000F555A">
        <w:rPr>
          <w:sz w:val="28"/>
          <w:szCs w:val="28"/>
        </w:rPr>
        <w:t xml:space="preserve">       </w:t>
      </w:r>
      <w:r w:rsidR="001B2A8E" w:rsidRPr="001B2A8E">
        <w:rPr>
          <w:sz w:val="28"/>
          <w:szCs w:val="28"/>
        </w:rPr>
        <w:t>Белоглинского сельского поселения Белоглинского района</w:t>
      </w:r>
      <w:r w:rsidRPr="0070557E">
        <w:rPr>
          <w:sz w:val="28"/>
          <w:szCs w:val="28"/>
        </w:rPr>
        <w:t xml:space="preserve"> - администраци</w:t>
      </w:r>
      <w:r w:rsidR="001B2A8E">
        <w:rPr>
          <w:sz w:val="28"/>
          <w:szCs w:val="28"/>
        </w:rPr>
        <w:t xml:space="preserve">ей </w:t>
      </w:r>
      <w:r w:rsidR="001B2A8E" w:rsidRPr="001B2A8E">
        <w:rPr>
          <w:sz w:val="28"/>
          <w:szCs w:val="28"/>
        </w:rPr>
        <w:t xml:space="preserve">Белоглинского сельского поселения Белоглинского района </w:t>
      </w:r>
      <w:r w:rsidRPr="0070557E">
        <w:rPr>
          <w:sz w:val="28"/>
          <w:szCs w:val="28"/>
        </w:rPr>
        <w:t xml:space="preserve">(далее – </w:t>
      </w:r>
      <w:r w:rsidR="001B2A8E">
        <w:rPr>
          <w:sz w:val="28"/>
          <w:szCs w:val="28"/>
        </w:rPr>
        <w:t>администрация</w:t>
      </w:r>
      <w:r w:rsidRPr="0070557E">
        <w:rPr>
          <w:sz w:val="28"/>
          <w:szCs w:val="28"/>
        </w:rPr>
        <w:t xml:space="preserve">) в соответствии с настоящим Положением. </w:t>
      </w:r>
    </w:p>
    <w:p w:rsidR="00460C86" w:rsidRPr="0070557E" w:rsidRDefault="00460C86" w:rsidP="00DF6319">
      <w:pPr>
        <w:ind w:firstLine="709"/>
        <w:jc w:val="both"/>
        <w:rPr>
          <w:sz w:val="28"/>
          <w:szCs w:val="28"/>
        </w:rPr>
      </w:pPr>
      <w:r w:rsidRPr="0070557E">
        <w:rPr>
          <w:sz w:val="28"/>
          <w:szCs w:val="28"/>
        </w:rPr>
        <w:lastRenderedPageBreak/>
        <w:t>1.4. Долговая книга представляет собой систематизированный свод информации о долговых обязательствах муниципального образования в виде электронных файлов.</w:t>
      </w:r>
    </w:p>
    <w:p w:rsidR="00C06BC0" w:rsidRDefault="00460C86" w:rsidP="00DF6319">
      <w:pPr>
        <w:ind w:firstLine="709"/>
        <w:jc w:val="both"/>
        <w:rPr>
          <w:sz w:val="28"/>
          <w:szCs w:val="28"/>
        </w:rPr>
      </w:pPr>
      <w:r w:rsidRPr="0070557E">
        <w:rPr>
          <w:sz w:val="28"/>
          <w:szCs w:val="28"/>
        </w:rPr>
        <w:t xml:space="preserve">1.5. </w:t>
      </w:r>
      <w:r w:rsidR="00C06BC0">
        <w:rPr>
          <w:sz w:val="28"/>
          <w:szCs w:val="28"/>
        </w:rPr>
        <w:t xml:space="preserve">Ежемесячно по состоянию на первое число месяца данные Долговой книги выводятся на бумажный носитель </w:t>
      </w:r>
      <w:r w:rsidRPr="0070557E">
        <w:rPr>
          <w:sz w:val="28"/>
          <w:szCs w:val="28"/>
        </w:rPr>
        <w:t xml:space="preserve">в </w:t>
      </w:r>
      <w:r w:rsidR="00C06BC0">
        <w:rPr>
          <w:sz w:val="28"/>
          <w:szCs w:val="28"/>
        </w:rPr>
        <w:t xml:space="preserve">разрезе видов долговых обязательств по форме разделов согласно приложению к настоящему Положению. </w:t>
      </w:r>
    </w:p>
    <w:p w:rsidR="00C06BC0" w:rsidRPr="0070557E" w:rsidRDefault="00C06BC0" w:rsidP="00DF6319">
      <w:pPr>
        <w:ind w:firstLine="709"/>
        <w:jc w:val="both"/>
        <w:rPr>
          <w:sz w:val="28"/>
          <w:szCs w:val="28"/>
        </w:rPr>
      </w:pPr>
      <w:r w:rsidRPr="0070557E">
        <w:rPr>
          <w:sz w:val="28"/>
          <w:szCs w:val="28"/>
        </w:rPr>
        <w:t xml:space="preserve">Данные Долговой книги на бумажном носителе визируются лицом, </w:t>
      </w:r>
      <w:r w:rsidR="000F555A">
        <w:rPr>
          <w:sz w:val="28"/>
          <w:szCs w:val="28"/>
        </w:rPr>
        <w:t xml:space="preserve">          </w:t>
      </w:r>
      <w:r w:rsidRPr="0070557E">
        <w:rPr>
          <w:sz w:val="28"/>
          <w:szCs w:val="28"/>
        </w:rPr>
        <w:t xml:space="preserve">ответственным </w:t>
      </w:r>
      <w:r w:rsidR="000F555A">
        <w:rPr>
          <w:sz w:val="28"/>
          <w:szCs w:val="28"/>
        </w:rPr>
        <w:t xml:space="preserve">в соответствии с должностным регламентом </w:t>
      </w:r>
      <w:r w:rsidRPr="0070557E">
        <w:rPr>
          <w:sz w:val="28"/>
          <w:szCs w:val="28"/>
        </w:rPr>
        <w:t xml:space="preserve">за ее ведение, и подписываются </w:t>
      </w:r>
      <w:r w:rsidR="00006166">
        <w:rPr>
          <w:sz w:val="28"/>
          <w:szCs w:val="28"/>
        </w:rPr>
        <w:t>Главой Белоглинского сельского поселения Белоглинского района</w:t>
      </w:r>
      <w:r w:rsidR="000F555A">
        <w:rPr>
          <w:sz w:val="28"/>
          <w:szCs w:val="28"/>
        </w:rPr>
        <w:t xml:space="preserve"> (лицом, его замещающим)</w:t>
      </w:r>
      <w:r w:rsidRPr="0070557E">
        <w:rPr>
          <w:sz w:val="28"/>
          <w:szCs w:val="28"/>
        </w:rPr>
        <w:t xml:space="preserve">. </w:t>
      </w:r>
    </w:p>
    <w:p w:rsidR="00460C86" w:rsidRPr="0070557E" w:rsidRDefault="0020277B" w:rsidP="00DF63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460C86" w:rsidRPr="0070557E">
        <w:rPr>
          <w:sz w:val="28"/>
          <w:szCs w:val="28"/>
        </w:rPr>
        <w:t xml:space="preserve">. Каждый том бумажного носителя Долговой книги по окончании </w:t>
      </w:r>
      <w:r w:rsidR="00F4446B">
        <w:rPr>
          <w:sz w:val="28"/>
          <w:szCs w:val="28"/>
        </w:rPr>
        <w:t xml:space="preserve">           </w:t>
      </w:r>
      <w:r w:rsidR="00460C86" w:rsidRPr="0070557E">
        <w:rPr>
          <w:sz w:val="28"/>
          <w:szCs w:val="28"/>
        </w:rPr>
        <w:t>финансового года проши</w:t>
      </w:r>
      <w:r>
        <w:rPr>
          <w:sz w:val="28"/>
          <w:szCs w:val="28"/>
        </w:rPr>
        <w:t>вается,</w:t>
      </w:r>
      <w:r w:rsidR="00460C86" w:rsidRPr="0070557E">
        <w:rPr>
          <w:sz w:val="28"/>
          <w:szCs w:val="28"/>
        </w:rPr>
        <w:t xml:space="preserve"> нумер</w:t>
      </w:r>
      <w:r>
        <w:rPr>
          <w:sz w:val="28"/>
          <w:szCs w:val="28"/>
        </w:rPr>
        <w:t>уется</w:t>
      </w:r>
      <w:r w:rsidR="00460C86" w:rsidRPr="0070557E">
        <w:rPr>
          <w:sz w:val="28"/>
          <w:szCs w:val="28"/>
        </w:rPr>
        <w:t xml:space="preserve"> и скрепл</w:t>
      </w:r>
      <w:r>
        <w:rPr>
          <w:sz w:val="28"/>
          <w:szCs w:val="28"/>
        </w:rPr>
        <w:t>яется</w:t>
      </w:r>
      <w:r w:rsidR="00460C86" w:rsidRPr="0070557E">
        <w:rPr>
          <w:sz w:val="28"/>
          <w:szCs w:val="28"/>
        </w:rPr>
        <w:t xml:space="preserve"> печатью </w:t>
      </w:r>
      <w:r w:rsidR="00006166">
        <w:rPr>
          <w:sz w:val="28"/>
          <w:szCs w:val="28"/>
        </w:rPr>
        <w:t>администрации Белоглинского сельского поселения Белоглинского района</w:t>
      </w:r>
      <w:r w:rsidR="00460C86" w:rsidRPr="0070557E">
        <w:rPr>
          <w:sz w:val="28"/>
          <w:szCs w:val="28"/>
        </w:rPr>
        <w:t xml:space="preserve">. </w:t>
      </w:r>
    </w:p>
    <w:p w:rsidR="00223D1D" w:rsidRDefault="00223D1D" w:rsidP="00DF6319">
      <w:pPr>
        <w:ind w:firstLine="709"/>
        <w:jc w:val="center"/>
        <w:rPr>
          <w:sz w:val="28"/>
          <w:szCs w:val="28"/>
        </w:rPr>
      </w:pPr>
    </w:p>
    <w:p w:rsidR="00460C86" w:rsidRPr="0070557E" w:rsidRDefault="00460C86" w:rsidP="00DF6319">
      <w:pPr>
        <w:ind w:firstLine="709"/>
        <w:jc w:val="center"/>
        <w:rPr>
          <w:sz w:val="28"/>
          <w:szCs w:val="28"/>
        </w:rPr>
      </w:pPr>
      <w:r w:rsidRPr="0070557E">
        <w:rPr>
          <w:sz w:val="28"/>
          <w:szCs w:val="28"/>
        </w:rPr>
        <w:t>2. Состав информации, вносимой в Долговую книгу</w:t>
      </w:r>
    </w:p>
    <w:p w:rsidR="00460C86" w:rsidRPr="0070557E" w:rsidRDefault="00460C86" w:rsidP="00DF6319">
      <w:pPr>
        <w:ind w:firstLine="709"/>
        <w:jc w:val="both"/>
        <w:rPr>
          <w:sz w:val="28"/>
          <w:szCs w:val="28"/>
        </w:rPr>
      </w:pPr>
    </w:p>
    <w:p w:rsidR="00B976B3" w:rsidRPr="0036526C" w:rsidRDefault="00460C86" w:rsidP="00DF6319">
      <w:pPr>
        <w:ind w:firstLine="709"/>
        <w:jc w:val="both"/>
        <w:rPr>
          <w:sz w:val="28"/>
          <w:szCs w:val="28"/>
        </w:rPr>
      </w:pPr>
      <w:r w:rsidRPr="0036526C">
        <w:rPr>
          <w:sz w:val="28"/>
          <w:szCs w:val="28"/>
        </w:rPr>
        <w:t xml:space="preserve">2.1. </w:t>
      </w:r>
      <w:r w:rsidR="00B976B3" w:rsidRPr="0036526C">
        <w:rPr>
          <w:sz w:val="28"/>
          <w:szCs w:val="28"/>
        </w:rPr>
        <w:t xml:space="preserve">Информация о долговых обязательствах муниципального образования, иная информация, характеризующая долговые обязательства муниципального образования, отражается в Долговой книге по форме разделов согласно </w:t>
      </w:r>
      <w:hyperlink w:anchor="sub_1001" w:history="1">
        <w:r w:rsidR="00B976B3" w:rsidRPr="0036526C">
          <w:rPr>
            <w:rStyle w:val="ae"/>
            <w:color w:val="auto"/>
            <w:sz w:val="28"/>
            <w:szCs w:val="28"/>
            <w:u w:val="none"/>
          </w:rPr>
          <w:t>приложению</w:t>
        </w:r>
      </w:hyperlink>
      <w:r w:rsidR="00B976B3" w:rsidRPr="0036526C">
        <w:rPr>
          <w:sz w:val="28"/>
          <w:szCs w:val="28"/>
        </w:rPr>
        <w:t xml:space="preserve"> к настоящему Положению, а именно:</w:t>
      </w:r>
    </w:p>
    <w:p w:rsidR="00B976B3" w:rsidRPr="0036526C" w:rsidRDefault="00B976B3" w:rsidP="00DF6319">
      <w:pPr>
        <w:ind w:firstLine="709"/>
        <w:jc w:val="both"/>
        <w:rPr>
          <w:sz w:val="28"/>
          <w:szCs w:val="28"/>
        </w:rPr>
      </w:pPr>
      <w:bookmarkStart w:id="1" w:name="sub_12011"/>
      <w:r w:rsidRPr="0036526C">
        <w:rPr>
          <w:sz w:val="28"/>
          <w:szCs w:val="28"/>
        </w:rPr>
        <w:t>2.1.1. По кредитам, полученным муниципальным образованием от кредитных организаций, иностранных банков и международных финансовых организаций</w:t>
      </w:r>
      <w:r w:rsidR="0071413A" w:rsidRPr="0036526C">
        <w:rPr>
          <w:sz w:val="28"/>
          <w:szCs w:val="28"/>
        </w:rPr>
        <w:t xml:space="preserve"> - согласно</w:t>
      </w:r>
      <w:r w:rsidRPr="0036526C">
        <w:rPr>
          <w:sz w:val="28"/>
          <w:szCs w:val="28"/>
        </w:rPr>
        <w:t xml:space="preserve"> </w:t>
      </w:r>
      <w:hyperlink w:anchor="sub_10001" w:history="1">
        <w:r w:rsidRPr="0036526C">
          <w:rPr>
            <w:rStyle w:val="ae"/>
            <w:color w:val="auto"/>
            <w:sz w:val="28"/>
            <w:szCs w:val="28"/>
            <w:u w:val="none"/>
          </w:rPr>
          <w:t>раздел</w:t>
        </w:r>
        <w:r w:rsidR="0071413A" w:rsidRPr="0036526C">
          <w:rPr>
            <w:rStyle w:val="ae"/>
            <w:color w:val="auto"/>
            <w:sz w:val="28"/>
            <w:szCs w:val="28"/>
            <w:u w:val="none"/>
          </w:rPr>
          <w:t>у</w:t>
        </w:r>
        <w:r w:rsidRPr="0036526C">
          <w:rPr>
            <w:rStyle w:val="ae"/>
            <w:color w:val="auto"/>
            <w:sz w:val="28"/>
            <w:szCs w:val="28"/>
            <w:u w:val="none"/>
          </w:rPr>
          <w:t xml:space="preserve"> 1</w:t>
        </w:r>
      </w:hyperlink>
      <w:r w:rsidRPr="0036526C">
        <w:rPr>
          <w:sz w:val="28"/>
          <w:szCs w:val="28"/>
        </w:rPr>
        <w:t>.</w:t>
      </w:r>
    </w:p>
    <w:p w:rsidR="00B976B3" w:rsidRPr="0036526C" w:rsidRDefault="00B976B3" w:rsidP="00DF6319">
      <w:pPr>
        <w:ind w:firstLine="709"/>
        <w:jc w:val="both"/>
        <w:rPr>
          <w:sz w:val="28"/>
          <w:szCs w:val="28"/>
        </w:rPr>
      </w:pPr>
      <w:bookmarkStart w:id="2" w:name="sub_12012"/>
      <w:bookmarkEnd w:id="1"/>
      <w:r w:rsidRPr="0036526C">
        <w:rPr>
          <w:sz w:val="28"/>
          <w:szCs w:val="28"/>
        </w:rPr>
        <w:t xml:space="preserve">2.1.2. По </w:t>
      </w:r>
      <w:r w:rsidR="00273D3B" w:rsidRPr="0036526C">
        <w:rPr>
          <w:sz w:val="28"/>
          <w:szCs w:val="28"/>
        </w:rPr>
        <w:t>муниципаль</w:t>
      </w:r>
      <w:r w:rsidRPr="0036526C">
        <w:rPr>
          <w:sz w:val="28"/>
          <w:szCs w:val="28"/>
        </w:rPr>
        <w:t xml:space="preserve">ным ценным бумагам </w:t>
      </w:r>
      <w:r w:rsidR="00273D3B" w:rsidRPr="0036526C">
        <w:rPr>
          <w:sz w:val="28"/>
          <w:szCs w:val="28"/>
        </w:rPr>
        <w:t>муниципального образовани</w:t>
      </w:r>
      <w:proofErr w:type="gramStart"/>
      <w:r w:rsidR="00273D3B" w:rsidRPr="0036526C">
        <w:rPr>
          <w:sz w:val="28"/>
          <w:szCs w:val="28"/>
        </w:rPr>
        <w:t>я</w:t>
      </w:r>
      <w:r w:rsidR="0071413A" w:rsidRPr="0036526C">
        <w:rPr>
          <w:sz w:val="28"/>
          <w:szCs w:val="28"/>
        </w:rPr>
        <w:t>-</w:t>
      </w:r>
      <w:proofErr w:type="gramEnd"/>
      <w:r w:rsidR="0071413A" w:rsidRPr="0036526C">
        <w:rPr>
          <w:sz w:val="28"/>
          <w:szCs w:val="28"/>
        </w:rPr>
        <w:t xml:space="preserve"> согласно </w:t>
      </w:r>
      <w:hyperlink w:anchor="sub_10102" w:history="1">
        <w:r w:rsidRPr="0036526C">
          <w:rPr>
            <w:rStyle w:val="ae"/>
            <w:color w:val="auto"/>
            <w:sz w:val="28"/>
            <w:szCs w:val="28"/>
            <w:u w:val="none"/>
          </w:rPr>
          <w:t>раздел</w:t>
        </w:r>
        <w:r w:rsidR="0071413A" w:rsidRPr="0036526C">
          <w:rPr>
            <w:rStyle w:val="ae"/>
            <w:color w:val="auto"/>
            <w:sz w:val="28"/>
            <w:szCs w:val="28"/>
            <w:u w:val="none"/>
          </w:rPr>
          <w:t>у</w:t>
        </w:r>
        <w:r w:rsidRPr="0036526C">
          <w:rPr>
            <w:rStyle w:val="ae"/>
            <w:color w:val="auto"/>
            <w:sz w:val="28"/>
            <w:szCs w:val="28"/>
            <w:u w:val="none"/>
          </w:rPr>
          <w:t xml:space="preserve"> 2</w:t>
        </w:r>
      </w:hyperlink>
      <w:r w:rsidRPr="0036526C">
        <w:rPr>
          <w:sz w:val="28"/>
          <w:szCs w:val="28"/>
        </w:rPr>
        <w:t>.</w:t>
      </w:r>
    </w:p>
    <w:p w:rsidR="00B976B3" w:rsidRPr="0036526C" w:rsidRDefault="00B976B3" w:rsidP="00DF6319">
      <w:pPr>
        <w:ind w:firstLine="709"/>
        <w:jc w:val="both"/>
        <w:rPr>
          <w:spacing w:val="-2"/>
          <w:sz w:val="28"/>
          <w:szCs w:val="28"/>
        </w:rPr>
      </w:pPr>
      <w:bookmarkStart w:id="3" w:name="sub_12013"/>
      <w:bookmarkEnd w:id="2"/>
      <w:r w:rsidRPr="0036526C">
        <w:rPr>
          <w:spacing w:val="-2"/>
          <w:sz w:val="28"/>
          <w:szCs w:val="28"/>
        </w:rPr>
        <w:t xml:space="preserve">2.1.3. По бюджетным кредитам, привлеченным в </w:t>
      </w:r>
      <w:r w:rsidR="00F4446B" w:rsidRPr="0036526C">
        <w:rPr>
          <w:spacing w:val="-2"/>
          <w:sz w:val="28"/>
          <w:szCs w:val="28"/>
        </w:rPr>
        <w:t xml:space="preserve">бюджет муниципального образования (далее - </w:t>
      </w:r>
      <w:r w:rsidR="00273D3B" w:rsidRPr="0036526C">
        <w:rPr>
          <w:spacing w:val="-2"/>
          <w:sz w:val="28"/>
          <w:szCs w:val="28"/>
        </w:rPr>
        <w:t>местны</w:t>
      </w:r>
      <w:r w:rsidRPr="0036526C">
        <w:rPr>
          <w:spacing w:val="-2"/>
          <w:sz w:val="28"/>
          <w:szCs w:val="28"/>
        </w:rPr>
        <w:t>й бюджет</w:t>
      </w:r>
      <w:r w:rsidR="00F4446B" w:rsidRPr="0036526C">
        <w:rPr>
          <w:spacing w:val="-2"/>
          <w:sz w:val="28"/>
          <w:szCs w:val="28"/>
        </w:rPr>
        <w:t>)</w:t>
      </w:r>
      <w:r w:rsidRPr="0036526C">
        <w:rPr>
          <w:spacing w:val="-2"/>
          <w:sz w:val="28"/>
          <w:szCs w:val="28"/>
        </w:rPr>
        <w:t xml:space="preserve"> от других бюджетов бюджетной системы Российской Федерации</w:t>
      </w:r>
      <w:r w:rsidR="0071413A" w:rsidRPr="0036526C">
        <w:rPr>
          <w:spacing w:val="-2"/>
          <w:sz w:val="28"/>
          <w:szCs w:val="28"/>
        </w:rPr>
        <w:t xml:space="preserve"> - согласно</w:t>
      </w:r>
      <w:r w:rsidRPr="0036526C">
        <w:rPr>
          <w:spacing w:val="-2"/>
          <w:sz w:val="28"/>
          <w:szCs w:val="28"/>
        </w:rPr>
        <w:t xml:space="preserve"> </w:t>
      </w:r>
      <w:hyperlink w:anchor="sub_1013" w:history="1">
        <w:r w:rsidRPr="0036526C">
          <w:rPr>
            <w:rStyle w:val="ae"/>
            <w:color w:val="auto"/>
            <w:spacing w:val="-2"/>
            <w:sz w:val="28"/>
            <w:szCs w:val="28"/>
            <w:u w:val="none"/>
          </w:rPr>
          <w:t>раздел</w:t>
        </w:r>
        <w:r w:rsidR="0071413A" w:rsidRPr="0036526C">
          <w:rPr>
            <w:rStyle w:val="ae"/>
            <w:color w:val="auto"/>
            <w:spacing w:val="-2"/>
            <w:sz w:val="28"/>
            <w:szCs w:val="28"/>
            <w:u w:val="none"/>
          </w:rPr>
          <w:t xml:space="preserve">у </w:t>
        </w:r>
        <w:r w:rsidRPr="0036526C">
          <w:rPr>
            <w:rStyle w:val="ae"/>
            <w:color w:val="auto"/>
            <w:spacing w:val="-2"/>
            <w:sz w:val="28"/>
            <w:szCs w:val="28"/>
            <w:u w:val="none"/>
          </w:rPr>
          <w:t>3</w:t>
        </w:r>
      </w:hyperlink>
      <w:r w:rsidRPr="0036526C">
        <w:rPr>
          <w:spacing w:val="-2"/>
          <w:sz w:val="28"/>
          <w:szCs w:val="28"/>
        </w:rPr>
        <w:t>.</w:t>
      </w:r>
    </w:p>
    <w:p w:rsidR="00B976B3" w:rsidRPr="0036526C" w:rsidRDefault="00B976B3" w:rsidP="00DF6319">
      <w:pPr>
        <w:ind w:firstLine="709"/>
        <w:jc w:val="both"/>
        <w:rPr>
          <w:sz w:val="28"/>
          <w:szCs w:val="28"/>
        </w:rPr>
      </w:pPr>
      <w:bookmarkStart w:id="4" w:name="sub_12014"/>
      <w:bookmarkEnd w:id="3"/>
      <w:r w:rsidRPr="0036526C">
        <w:rPr>
          <w:sz w:val="28"/>
          <w:szCs w:val="28"/>
        </w:rPr>
        <w:t xml:space="preserve">2.1.4. По </w:t>
      </w:r>
      <w:r w:rsidR="00273D3B" w:rsidRPr="0036526C">
        <w:rPr>
          <w:sz w:val="28"/>
          <w:szCs w:val="28"/>
        </w:rPr>
        <w:t>муниципаль</w:t>
      </w:r>
      <w:r w:rsidRPr="0036526C">
        <w:rPr>
          <w:sz w:val="28"/>
          <w:szCs w:val="28"/>
        </w:rPr>
        <w:t xml:space="preserve">ным гарантиям </w:t>
      </w:r>
      <w:r w:rsidR="00273D3B" w:rsidRPr="0036526C">
        <w:rPr>
          <w:sz w:val="28"/>
          <w:szCs w:val="28"/>
        </w:rPr>
        <w:t>муниципального образования</w:t>
      </w:r>
      <w:r w:rsidR="0071413A" w:rsidRPr="0036526C">
        <w:rPr>
          <w:sz w:val="28"/>
          <w:szCs w:val="28"/>
        </w:rPr>
        <w:t xml:space="preserve"> -</w:t>
      </w:r>
      <w:r w:rsidR="000F555A" w:rsidRPr="0036526C">
        <w:rPr>
          <w:sz w:val="28"/>
          <w:szCs w:val="28"/>
        </w:rPr>
        <w:t xml:space="preserve">     </w:t>
      </w:r>
      <w:r w:rsidR="0071413A" w:rsidRPr="0036526C">
        <w:rPr>
          <w:sz w:val="28"/>
          <w:szCs w:val="28"/>
        </w:rPr>
        <w:t xml:space="preserve"> согласно </w:t>
      </w:r>
      <w:hyperlink w:anchor="sub_10104" w:history="1">
        <w:r w:rsidRPr="0036526C">
          <w:rPr>
            <w:rStyle w:val="ae"/>
            <w:color w:val="auto"/>
            <w:sz w:val="28"/>
            <w:szCs w:val="28"/>
            <w:u w:val="none"/>
          </w:rPr>
          <w:t>раздел</w:t>
        </w:r>
        <w:r w:rsidR="0071413A" w:rsidRPr="0036526C">
          <w:rPr>
            <w:rStyle w:val="ae"/>
            <w:color w:val="auto"/>
            <w:sz w:val="28"/>
            <w:szCs w:val="28"/>
            <w:u w:val="none"/>
          </w:rPr>
          <w:t>у</w:t>
        </w:r>
        <w:r w:rsidRPr="0036526C">
          <w:rPr>
            <w:rStyle w:val="ae"/>
            <w:color w:val="auto"/>
            <w:sz w:val="28"/>
            <w:szCs w:val="28"/>
            <w:u w:val="none"/>
          </w:rPr>
          <w:t xml:space="preserve"> 4</w:t>
        </w:r>
      </w:hyperlink>
      <w:r w:rsidRPr="0036526C">
        <w:rPr>
          <w:sz w:val="28"/>
          <w:szCs w:val="28"/>
        </w:rPr>
        <w:t>.</w:t>
      </w:r>
    </w:p>
    <w:p w:rsidR="00B976B3" w:rsidRPr="0036526C" w:rsidRDefault="00B976B3" w:rsidP="00DF6319">
      <w:pPr>
        <w:ind w:firstLine="709"/>
        <w:jc w:val="both"/>
        <w:rPr>
          <w:sz w:val="28"/>
          <w:szCs w:val="28"/>
        </w:rPr>
      </w:pPr>
      <w:bookmarkStart w:id="5" w:name="sub_1202"/>
      <w:bookmarkEnd w:id="4"/>
      <w:r w:rsidRPr="0036526C">
        <w:rPr>
          <w:sz w:val="28"/>
          <w:szCs w:val="28"/>
        </w:rPr>
        <w:t xml:space="preserve">2.2. В объем </w:t>
      </w:r>
      <w:r w:rsidR="007D2E83" w:rsidRPr="0036526C">
        <w:rPr>
          <w:sz w:val="28"/>
          <w:szCs w:val="28"/>
        </w:rPr>
        <w:t>муниципаль</w:t>
      </w:r>
      <w:r w:rsidRPr="0036526C">
        <w:rPr>
          <w:sz w:val="28"/>
          <w:szCs w:val="28"/>
        </w:rPr>
        <w:t xml:space="preserve">ного долга </w:t>
      </w:r>
      <w:r w:rsidR="000F555A" w:rsidRPr="0036526C">
        <w:rPr>
          <w:sz w:val="28"/>
          <w:szCs w:val="28"/>
        </w:rPr>
        <w:t>муниципального образования</w:t>
      </w:r>
      <w:r w:rsidRPr="0036526C">
        <w:rPr>
          <w:sz w:val="28"/>
          <w:szCs w:val="28"/>
        </w:rPr>
        <w:t xml:space="preserve">, подлежащего отражению в Долговой книге, включается объем долговых обязательств </w:t>
      </w:r>
      <w:r w:rsidR="00330A75" w:rsidRPr="0036526C">
        <w:rPr>
          <w:sz w:val="28"/>
          <w:szCs w:val="28"/>
        </w:rPr>
        <w:t>муниципального образования</w:t>
      </w:r>
      <w:r w:rsidR="001C0BA7">
        <w:rPr>
          <w:sz w:val="28"/>
          <w:szCs w:val="28"/>
        </w:rPr>
        <w:t xml:space="preserve"> в соответствии с</w:t>
      </w:r>
      <w:r w:rsidR="00C0065F" w:rsidRPr="0036526C">
        <w:rPr>
          <w:sz w:val="28"/>
          <w:szCs w:val="28"/>
        </w:rPr>
        <w:t xml:space="preserve"> пунктом 3 статьи </w:t>
      </w:r>
      <w:r w:rsidR="00E93E74" w:rsidRPr="0036526C">
        <w:rPr>
          <w:sz w:val="28"/>
          <w:szCs w:val="28"/>
        </w:rPr>
        <w:t>100</w:t>
      </w:r>
      <w:r w:rsidR="009F41A9" w:rsidRPr="0036526C">
        <w:rPr>
          <w:sz w:val="28"/>
          <w:szCs w:val="28"/>
        </w:rPr>
        <w:t xml:space="preserve"> и </w:t>
      </w:r>
      <w:r w:rsidR="00C0065F" w:rsidRPr="0036526C">
        <w:rPr>
          <w:sz w:val="28"/>
          <w:szCs w:val="28"/>
        </w:rPr>
        <w:t xml:space="preserve">пунктом 4 статьи </w:t>
      </w:r>
      <w:r w:rsidR="009F41A9" w:rsidRPr="0036526C">
        <w:rPr>
          <w:sz w:val="28"/>
          <w:szCs w:val="28"/>
        </w:rPr>
        <w:t>117</w:t>
      </w:r>
      <w:r w:rsidRPr="0036526C">
        <w:rPr>
          <w:sz w:val="28"/>
          <w:szCs w:val="28"/>
        </w:rPr>
        <w:t xml:space="preserve"> Бюджетного кодекса Российской Федерации.</w:t>
      </w:r>
    </w:p>
    <w:p w:rsidR="00B976B3" w:rsidRPr="0036526C" w:rsidRDefault="00B976B3" w:rsidP="00DF6319">
      <w:pPr>
        <w:ind w:firstLine="709"/>
        <w:jc w:val="both"/>
        <w:rPr>
          <w:sz w:val="28"/>
          <w:szCs w:val="28"/>
        </w:rPr>
      </w:pPr>
      <w:bookmarkStart w:id="6" w:name="sub_1203"/>
      <w:bookmarkEnd w:id="5"/>
      <w:r w:rsidRPr="0036526C">
        <w:rPr>
          <w:sz w:val="28"/>
          <w:szCs w:val="28"/>
        </w:rPr>
        <w:t>2.3. В Долговой книге</w:t>
      </w:r>
      <w:r w:rsidR="00502523" w:rsidRPr="0036526C">
        <w:rPr>
          <w:sz w:val="28"/>
          <w:szCs w:val="28"/>
        </w:rPr>
        <w:t>,</w:t>
      </w:r>
      <w:r w:rsidRPr="0036526C">
        <w:rPr>
          <w:sz w:val="28"/>
          <w:szCs w:val="28"/>
        </w:rPr>
        <w:t xml:space="preserve"> в том числе</w:t>
      </w:r>
      <w:r w:rsidR="00502523" w:rsidRPr="0036526C">
        <w:rPr>
          <w:sz w:val="28"/>
          <w:szCs w:val="28"/>
        </w:rPr>
        <w:t>,</w:t>
      </w:r>
      <w:r w:rsidRPr="0036526C">
        <w:rPr>
          <w:sz w:val="28"/>
          <w:szCs w:val="28"/>
        </w:rPr>
        <w:t xml:space="preserve"> учитывается информация о просроченной задолженности по исполнению долговых обязательств </w:t>
      </w:r>
      <w:r w:rsidR="00B61D41">
        <w:rPr>
          <w:sz w:val="28"/>
          <w:szCs w:val="28"/>
        </w:rPr>
        <w:t>Белоглинского сельского поселения Белоглинского района</w:t>
      </w:r>
      <w:r w:rsidRPr="0036526C">
        <w:rPr>
          <w:sz w:val="28"/>
          <w:szCs w:val="28"/>
        </w:rPr>
        <w:t>.</w:t>
      </w:r>
    </w:p>
    <w:bookmarkEnd w:id="6"/>
    <w:p w:rsidR="00F4446B" w:rsidRPr="0070557E" w:rsidRDefault="00F4446B" w:rsidP="00DF6319">
      <w:pPr>
        <w:ind w:firstLine="709"/>
        <w:jc w:val="both"/>
        <w:rPr>
          <w:sz w:val="28"/>
          <w:szCs w:val="28"/>
        </w:rPr>
      </w:pPr>
    </w:p>
    <w:p w:rsidR="00223D1D" w:rsidRDefault="00460C86" w:rsidP="00DF6319">
      <w:pPr>
        <w:ind w:firstLine="709"/>
        <w:jc w:val="center"/>
        <w:rPr>
          <w:sz w:val="28"/>
          <w:szCs w:val="28"/>
        </w:rPr>
      </w:pPr>
      <w:r w:rsidRPr="0070557E">
        <w:rPr>
          <w:sz w:val="28"/>
          <w:szCs w:val="28"/>
        </w:rPr>
        <w:t xml:space="preserve">3. Порядок и сроки внесения информации </w:t>
      </w:r>
    </w:p>
    <w:p w:rsidR="00460C86" w:rsidRPr="0070557E" w:rsidRDefault="00460C86" w:rsidP="00DF6319">
      <w:pPr>
        <w:ind w:firstLine="709"/>
        <w:jc w:val="center"/>
        <w:rPr>
          <w:sz w:val="28"/>
          <w:szCs w:val="28"/>
        </w:rPr>
      </w:pPr>
      <w:r w:rsidRPr="0070557E">
        <w:rPr>
          <w:sz w:val="28"/>
          <w:szCs w:val="28"/>
        </w:rPr>
        <w:t>в Долговую книгу</w:t>
      </w:r>
    </w:p>
    <w:p w:rsidR="00460C86" w:rsidRPr="0070557E" w:rsidRDefault="00460C86" w:rsidP="00DF6319">
      <w:pPr>
        <w:ind w:firstLine="709"/>
        <w:jc w:val="both"/>
        <w:rPr>
          <w:sz w:val="28"/>
          <w:szCs w:val="28"/>
        </w:rPr>
      </w:pPr>
    </w:p>
    <w:p w:rsidR="00460C86" w:rsidRPr="0070557E" w:rsidRDefault="00DF6319" w:rsidP="00DF63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460C86" w:rsidRPr="0070557E">
        <w:rPr>
          <w:sz w:val="28"/>
          <w:szCs w:val="28"/>
        </w:rPr>
        <w:t xml:space="preserve">Информация о долговых обязательствах муниципального образования </w:t>
      </w:r>
      <w:r w:rsidR="009F41A9">
        <w:rPr>
          <w:sz w:val="28"/>
          <w:szCs w:val="28"/>
        </w:rPr>
        <w:t xml:space="preserve"> (за исключением обязательств по муниципальным гарантиям) </w:t>
      </w:r>
      <w:r w:rsidR="00460C86" w:rsidRPr="0070557E">
        <w:rPr>
          <w:sz w:val="28"/>
          <w:szCs w:val="28"/>
        </w:rPr>
        <w:t xml:space="preserve">вносится в Долговую книгу в срок, </w:t>
      </w:r>
      <w:r w:rsidR="00BC6247" w:rsidRPr="009E7A23">
        <w:rPr>
          <w:sz w:val="28"/>
          <w:szCs w:val="28"/>
        </w:rPr>
        <w:t xml:space="preserve">в течение пяти рабочих дней с момента получения финансовым органом муниципального образования сведений о </w:t>
      </w:r>
      <w:r w:rsidR="00BC6247" w:rsidRPr="009E7A23">
        <w:rPr>
          <w:sz w:val="28"/>
          <w:szCs w:val="28"/>
        </w:rPr>
        <w:lastRenderedPageBreak/>
        <w:t>фактическом возникновении (увеличении) или прекращении (уменьшении) обязатель</w:t>
      </w:r>
      <w:proofErr w:type="gramStart"/>
      <w:r w:rsidR="00BC6247" w:rsidRPr="009E7A23">
        <w:rPr>
          <w:sz w:val="28"/>
          <w:szCs w:val="28"/>
        </w:rPr>
        <w:t>ств пр</w:t>
      </w:r>
      <w:proofErr w:type="gramEnd"/>
      <w:r w:rsidR="00BC6247" w:rsidRPr="009E7A23">
        <w:rPr>
          <w:sz w:val="28"/>
          <w:szCs w:val="28"/>
        </w:rPr>
        <w:t>инципала, обеспеченных муниципальной гарантией</w:t>
      </w:r>
      <w:r w:rsidR="00460C86" w:rsidRPr="009E7A23">
        <w:rPr>
          <w:sz w:val="28"/>
          <w:szCs w:val="28"/>
        </w:rPr>
        <w:t>,</w:t>
      </w:r>
      <w:r w:rsidR="00460C86" w:rsidRPr="0070557E">
        <w:rPr>
          <w:sz w:val="28"/>
          <w:szCs w:val="28"/>
        </w:rPr>
        <w:t xml:space="preserve"> на основании:</w:t>
      </w:r>
    </w:p>
    <w:p w:rsidR="00460C86" w:rsidRPr="0070557E" w:rsidRDefault="00460C86" w:rsidP="00DF6319">
      <w:pPr>
        <w:ind w:firstLine="709"/>
        <w:jc w:val="both"/>
        <w:rPr>
          <w:sz w:val="28"/>
          <w:szCs w:val="28"/>
        </w:rPr>
      </w:pPr>
      <w:r w:rsidRPr="0070557E">
        <w:rPr>
          <w:sz w:val="28"/>
          <w:szCs w:val="28"/>
        </w:rPr>
        <w:t xml:space="preserve">нормативных правовых актов муниципального образования </w:t>
      </w:r>
      <w:r w:rsidR="00B61D41">
        <w:rPr>
          <w:sz w:val="28"/>
          <w:szCs w:val="28"/>
        </w:rPr>
        <w:t>Белоглинское сельское поселение Белоглинского района</w:t>
      </w:r>
      <w:r w:rsidRPr="0070557E">
        <w:rPr>
          <w:sz w:val="28"/>
          <w:szCs w:val="28"/>
        </w:rPr>
        <w:t xml:space="preserve">; </w:t>
      </w:r>
    </w:p>
    <w:p w:rsidR="00460C86" w:rsidRPr="00F4446B" w:rsidRDefault="009F41A9" w:rsidP="00DF6319">
      <w:pPr>
        <w:ind w:firstLine="709"/>
        <w:jc w:val="both"/>
        <w:rPr>
          <w:sz w:val="28"/>
          <w:szCs w:val="28"/>
        </w:rPr>
      </w:pPr>
      <w:r w:rsidRPr="00F4446B">
        <w:rPr>
          <w:sz w:val="28"/>
          <w:szCs w:val="28"/>
        </w:rPr>
        <w:t>заключе</w:t>
      </w:r>
      <w:r w:rsidR="00460C86" w:rsidRPr="00F4446B">
        <w:rPr>
          <w:sz w:val="28"/>
          <w:szCs w:val="28"/>
        </w:rPr>
        <w:t xml:space="preserve">нных </w:t>
      </w:r>
      <w:r w:rsidR="00E93E74" w:rsidRPr="00F4446B">
        <w:rPr>
          <w:sz w:val="28"/>
          <w:szCs w:val="28"/>
        </w:rPr>
        <w:t xml:space="preserve">муниципальных контрактов, </w:t>
      </w:r>
      <w:r w:rsidR="00460C86" w:rsidRPr="00F4446B">
        <w:rPr>
          <w:sz w:val="28"/>
          <w:szCs w:val="28"/>
        </w:rPr>
        <w:t>договоров</w:t>
      </w:r>
      <w:r w:rsidR="00E93E74" w:rsidRPr="00F4446B">
        <w:rPr>
          <w:sz w:val="28"/>
          <w:szCs w:val="28"/>
        </w:rPr>
        <w:t>,</w:t>
      </w:r>
      <w:r w:rsidR="00460C86" w:rsidRPr="00F4446B">
        <w:rPr>
          <w:sz w:val="28"/>
          <w:szCs w:val="28"/>
        </w:rPr>
        <w:t xml:space="preserve"> соглашений</w:t>
      </w:r>
      <w:r w:rsidR="00E93E74" w:rsidRPr="00F4446B">
        <w:rPr>
          <w:sz w:val="28"/>
          <w:szCs w:val="28"/>
        </w:rPr>
        <w:t xml:space="preserve">, </w:t>
      </w:r>
      <w:r w:rsidR="00F4446B" w:rsidRPr="00F4446B">
        <w:rPr>
          <w:sz w:val="28"/>
          <w:szCs w:val="28"/>
        </w:rPr>
        <w:t xml:space="preserve">                </w:t>
      </w:r>
      <w:r w:rsidR="00E93E74" w:rsidRPr="00F4446B">
        <w:rPr>
          <w:sz w:val="28"/>
          <w:szCs w:val="28"/>
        </w:rPr>
        <w:t>дополнительных соглашений</w:t>
      </w:r>
      <w:r w:rsidR="00460C86" w:rsidRPr="00F4446B">
        <w:rPr>
          <w:sz w:val="28"/>
          <w:szCs w:val="28"/>
        </w:rPr>
        <w:t xml:space="preserve">; </w:t>
      </w:r>
      <w:bookmarkStart w:id="7" w:name="_GoBack"/>
      <w:bookmarkEnd w:id="7"/>
    </w:p>
    <w:p w:rsidR="00E93E74" w:rsidRPr="00F4446B" w:rsidRDefault="00E93E74" w:rsidP="00DF6319">
      <w:pPr>
        <w:ind w:firstLine="709"/>
        <w:jc w:val="both"/>
        <w:rPr>
          <w:sz w:val="28"/>
          <w:szCs w:val="28"/>
        </w:rPr>
      </w:pPr>
      <w:r w:rsidRPr="00F4446B">
        <w:rPr>
          <w:sz w:val="28"/>
          <w:szCs w:val="28"/>
        </w:rPr>
        <w:t>оригиналов или копий платежных документов, выписок по счетам, актов сверки задолженности;</w:t>
      </w:r>
    </w:p>
    <w:p w:rsidR="009F41A9" w:rsidRPr="00F4446B" w:rsidRDefault="00460C86" w:rsidP="00DF6319">
      <w:pPr>
        <w:ind w:firstLine="709"/>
        <w:jc w:val="both"/>
        <w:rPr>
          <w:sz w:val="28"/>
          <w:szCs w:val="28"/>
        </w:rPr>
      </w:pPr>
      <w:r w:rsidRPr="00F4446B">
        <w:rPr>
          <w:sz w:val="28"/>
          <w:szCs w:val="28"/>
        </w:rPr>
        <w:t xml:space="preserve">иных предусмотренных законодательством </w:t>
      </w:r>
      <w:r w:rsidR="009F41A9" w:rsidRPr="00F4446B">
        <w:rPr>
          <w:sz w:val="28"/>
          <w:szCs w:val="28"/>
        </w:rPr>
        <w:t>РФ документов;</w:t>
      </w:r>
    </w:p>
    <w:p w:rsidR="00460C86" w:rsidRPr="00F4446B" w:rsidRDefault="00864DA6" w:rsidP="00DF6319">
      <w:pPr>
        <w:ind w:firstLine="709"/>
        <w:jc w:val="both"/>
        <w:rPr>
          <w:sz w:val="28"/>
          <w:szCs w:val="28"/>
        </w:rPr>
      </w:pPr>
      <w:r w:rsidRPr="00F4446B">
        <w:rPr>
          <w:sz w:val="28"/>
          <w:szCs w:val="28"/>
        </w:rPr>
        <w:t>информация о долговых обязательствах по муниципальным гарантиям  вносится в Долговую книгу в течение пяти рабочих дней</w:t>
      </w:r>
      <w:r w:rsidR="00C0065F" w:rsidRPr="00F4446B">
        <w:rPr>
          <w:sz w:val="28"/>
          <w:szCs w:val="28"/>
        </w:rPr>
        <w:t xml:space="preserve"> </w:t>
      </w:r>
      <w:r w:rsidRPr="00F4446B">
        <w:rPr>
          <w:sz w:val="28"/>
          <w:szCs w:val="28"/>
        </w:rPr>
        <w:t>с момента получения сведений о фактическом возникновении (увеличении) или прекращении (уменьшении) обязатель</w:t>
      </w:r>
      <w:proofErr w:type="gramStart"/>
      <w:r w:rsidRPr="00F4446B">
        <w:rPr>
          <w:sz w:val="28"/>
          <w:szCs w:val="28"/>
        </w:rPr>
        <w:t>ств пр</w:t>
      </w:r>
      <w:proofErr w:type="gramEnd"/>
      <w:r w:rsidRPr="00F4446B">
        <w:rPr>
          <w:sz w:val="28"/>
          <w:szCs w:val="28"/>
        </w:rPr>
        <w:t>инципала, обеспеченных муниципальной гарантией муниципального образования</w:t>
      </w:r>
      <w:r w:rsidR="00460C86" w:rsidRPr="00F4446B">
        <w:rPr>
          <w:sz w:val="28"/>
          <w:szCs w:val="28"/>
        </w:rPr>
        <w:t xml:space="preserve">. </w:t>
      </w:r>
    </w:p>
    <w:p w:rsidR="00460C86" w:rsidRDefault="00460C86" w:rsidP="00DF6319">
      <w:pPr>
        <w:ind w:firstLine="709"/>
        <w:jc w:val="both"/>
        <w:rPr>
          <w:sz w:val="28"/>
          <w:szCs w:val="28"/>
        </w:rPr>
      </w:pPr>
    </w:p>
    <w:p w:rsidR="00F4446B" w:rsidRDefault="00460C86" w:rsidP="00DF6319">
      <w:pPr>
        <w:ind w:firstLine="709"/>
        <w:jc w:val="center"/>
        <w:rPr>
          <w:sz w:val="28"/>
          <w:szCs w:val="28"/>
        </w:rPr>
      </w:pPr>
      <w:r w:rsidRPr="0070557E">
        <w:rPr>
          <w:sz w:val="28"/>
          <w:szCs w:val="28"/>
        </w:rPr>
        <w:t xml:space="preserve">4. Предоставление информации и отчетности о состоянии </w:t>
      </w:r>
    </w:p>
    <w:p w:rsidR="00460C86" w:rsidRPr="0070557E" w:rsidRDefault="00460C86" w:rsidP="00DF6319">
      <w:pPr>
        <w:ind w:firstLine="709"/>
        <w:jc w:val="center"/>
        <w:rPr>
          <w:sz w:val="28"/>
          <w:szCs w:val="28"/>
        </w:rPr>
      </w:pPr>
      <w:r w:rsidRPr="0070557E">
        <w:rPr>
          <w:sz w:val="28"/>
          <w:szCs w:val="28"/>
        </w:rPr>
        <w:t xml:space="preserve">и </w:t>
      </w:r>
      <w:proofErr w:type="gramStart"/>
      <w:r w:rsidRPr="0070557E">
        <w:rPr>
          <w:sz w:val="28"/>
          <w:szCs w:val="28"/>
        </w:rPr>
        <w:t>изменении</w:t>
      </w:r>
      <w:proofErr w:type="gramEnd"/>
      <w:r w:rsidRPr="0070557E">
        <w:rPr>
          <w:sz w:val="28"/>
          <w:szCs w:val="28"/>
        </w:rPr>
        <w:t xml:space="preserve"> муниципального долга муниципального образования</w:t>
      </w:r>
    </w:p>
    <w:p w:rsidR="00460C86" w:rsidRPr="0070557E" w:rsidRDefault="00460C86" w:rsidP="00DF6319">
      <w:pPr>
        <w:ind w:firstLine="709"/>
        <w:jc w:val="center"/>
        <w:rPr>
          <w:sz w:val="28"/>
          <w:szCs w:val="28"/>
        </w:rPr>
      </w:pPr>
    </w:p>
    <w:p w:rsidR="00B26827" w:rsidRPr="00F4446B" w:rsidRDefault="00460C86" w:rsidP="00DF6319">
      <w:pPr>
        <w:ind w:firstLine="709"/>
        <w:jc w:val="both"/>
        <w:rPr>
          <w:sz w:val="28"/>
          <w:szCs w:val="28"/>
        </w:rPr>
      </w:pPr>
      <w:r w:rsidRPr="00F4446B">
        <w:rPr>
          <w:sz w:val="28"/>
          <w:szCs w:val="28"/>
        </w:rPr>
        <w:t>4.</w:t>
      </w:r>
      <w:r w:rsidR="000F0083" w:rsidRPr="00F4446B">
        <w:rPr>
          <w:sz w:val="28"/>
          <w:szCs w:val="28"/>
        </w:rPr>
        <w:t>1</w:t>
      </w:r>
      <w:r w:rsidRPr="00F4446B">
        <w:rPr>
          <w:sz w:val="28"/>
          <w:szCs w:val="28"/>
        </w:rPr>
        <w:t xml:space="preserve">. </w:t>
      </w:r>
      <w:r w:rsidR="00B26827" w:rsidRPr="00F4446B">
        <w:rPr>
          <w:sz w:val="28"/>
          <w:szCs w:val="28"/>
        </w:rPr>
        <w:t xml:space="preserve">Информация о долговых обязательствах </w:t>
      </w:r>
      <w:r w:rsidR="00C0065F" w:rsidRPr="00F4446B">
        <w:rPr>
          <w:sz w:val="28"/>
          <w:szCs w:val="28"/>
        </w:rPr>
        <w:t>муниципального образования, отраженная в Долговой книге</w:t>
      </w:r>
      <w:r w:rsidR="002A67BA" w:rsidRPr="00F4446B">
        <w:rPr>
          <w:sz w:val="28"/>
          <w:szCs w:val="28"/>
        </w:rPr>
        <w:t>, подлежит передаче в</w:t>
      </w:r>
      <w:r w:rsidR="00221E87">
        <w:rPr>
          <w:sz w:val="28"/>
          <w:szCs w:val="28"/>
        </w:rPr>
        <w:t xml:space="preserve"> Фина</w:t>
      </w:r>
      <w:r w:rsidR="00DD54AA">
        <w:rPr>
          <w:sz w:val="28"/>
          <w:szCs w:val="28"/>
        </w:rPr>
        <w:t>н</w:t>
      </w:r>
      <w:r w:rsidR="00221E87">
        <w:rPr>
          <w:sz w:val="28"/>
          <w:szCs w:val="28"/>
        </w:rPr>
        <w:t xml:space="preserve">совое </w:t>
      </w:r>
      <w:r w:rsidR="002A67BA" w:rsidRPr="00F4446B">
        <w:rPr>
          <w:sz w:val="28"/>
          <w:szCs w:val="28"/>
        </w:rPr>
        <w:t xml:space="preserve"> </w:t>
      </w:r>
      <w:r w:rsidR="00221E87">
        <w:rPr>
          <w:sz w:val="28"/>
          <w:szCs w:val="28"/>
        </w:rPr>
        <w:t xml:space="preserve">управление муниципального образования Белоглинский район </w:t>
      </w:r>
      <w:r w:rsidR="002A67BA" w:rsidRPr="00F4446B">
        <w:rPr>
          <w:sz w:val="28"/>
          <w:szCs w:val="28"/>
        </w:rPr>
        <w:t>в составе, порядке и сроки, устан</w:t>
      </w:r>
      <w:r w:rsidR="00CF4C30" w:rsidRPr="00F4446B">
        <w:rPr>
          <w:sz w:val="28"/>
          <w:szCs w:val="28"/>
        </w:rPr>
        <w:t>а</w:t>
      </w:r>
      <w:r w:rsidR="002A67BA" w:rsidRPr="00F4446B">
        <w:rPr>
          <w:sz w:val="28"/>
          <w:szCs w:val="28"/>
        </w:rPr>
        <w:t xml:space="preserve">вливаемые </w:t>
      </w:r>
      <w:r w:rsidR="00DD54AA" w:rsidRPr="00DD54AA">
        <w:rPr>
          <w:sz w:val="28"/>
          <w:szCs w:val="28"/>
        </w:rPr>
        <w:t>Фина</w:t>
      </w:r>
      <w:r w:rsidR="00DD54AA">
        <w:rPr>
          <w:sz w:val="28"/>
          <w:szCs w:val="28"/>
        </w:rPr>
        <w:t>н</w:t>
      </w:r>
      <w:r w:rsidR="00DD54AA" w:rsidRPr="00DD54AA">
        <w:rPr>
          <w:sz w:val="28"/>
          <w:szCs w:val="28"/>
        </w:rPr>
        <w:t>сов</w:t>
      </w:r>
      <w:r w:rsidR="00DD54AA">
        <w:rPr>
          <w:sz w:val="28"/>
          <w:szCs w:val="28"/>
        </w:rPr>
        <w:t>ым</w:t>
      </w:r>
      <w:r w:rsidR="00DD54AA" w:rsidRPr="00DD54AA">
        <w:rPr>
          <w:sz w:val="28"/>
          <w:szCs w:val="28"/>
        </w:rPr>
        <w:t xml:space="preserve">  управление</w:t>
      </w:r>
      <w:r w:rsidR="00DD54AA">
        <w:rPr>
          <w:sz w:val="28"/>
          <w:szCs w:val="28"/>
        </w:rPr>
        <w:t>м</w:t>
      </w:r>
      <w:r w:rsidR="00DD54AA" w:rsidRPr="00DD54AA">
        <w:rPr>
          <w:sz w:val="28"/>
          <w:szCs w:val="28"/>
        </w:rPr>
        <w:t xml:space="preserve"> муниципального образования Белоглинский район</w:t>
      </w:r>
      <w:r w:rsidR="002A67BA" w:rsidRPr="00F4446B">
        <w:rPr>
          <w:sz w:val="28"/>
          <w:szCs w:val="28"/>
        </w:rPr>
        <w:t xml:space="preserve">.  </w:t>
      </w:r>
      <w:r w:rsidR="00B26827" w:rsidRPr="00F4446B">
        <w:rPr>
          <w:sz w:val="28"/>
          <w:szCs w:val="28"/>
        </w:rPr>
        <w:t xml:space="preserve"> </w:t>
      </w:r>
    </w:p>
    <w:p w:rsidR="00460C86" w:rsidRPr="0070557E" w:rsidRDefault="00B26827" w:rsidP="00DF63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460C86" w:rsidRPr="0070557E">
        <w:rPr>
          <w:sz w:val="28"/>
          <w:szCs w:val="28"/>
        </w:rPr>
        <w:t xml:space="preserve">Кредиторы </w:t>
      </w:r>
      <w:r w:rsidR="00DD54AA">
        <w:rPr>
          <w:sz w:val="28"/>
          <w:szCs w:val="28"/>
        </w:rPr>
        <w:t>Белоглинского сельского поселения Белоглинского района</w:t>
      </w:r>
      <w:r w:rsidR="00460C86" w:rsidRPr="0070557E">
        <w:rPr>
          <w:sz w:val="28"/>
          <w:szCs w:val="28"/>
        </w:rPr>
        <w:t xml:space="preserve"> и кредиторы получателей муниципальных гарантий </w:t>
      </w:r>
      <w:r w:rsidR="0062387A" w:rsidRPr="0062387A">
        <w:rPr>
          <w:sz w:val="28"/>
          <w:szCs w:val="28"/>
        </w:rPr>
        <w:t xml:space="preserve">Белоглинского сельского поселения Белоглинского района </w:t>
      </w:r>
      <w:r w:rsidR="00460C86" w:rsidRPr="0070557E">
        <w:rPr>
          <w:sz w:val="28"/>
          <w:szCs w:val="28"/>
        </w:rPr>
        <w:t>имеют право получить выписку из Долговой книги - документ, подтверждающий регистрацию долгового обязательства. Выписка из Долговой книги предоставляется на основании письменного запроса за подписью уполномоченного лица кредитора, если иной порядок не предусмотрен</w:t>
      </w:r>
      <w:r w:rsidR="00F4446B">
        <w:rPr>
          <w:sz w:val="28"/>
          <w:szCs w:val="28"/>
        </w:rPr>
        <w:t xml:space="preserve">        </w:t>
      </w:r>
      <w:r w:rsidR="00460C86" w:rsidRPr="0070557E">
        <w:rPr>
          <w:sz w:val="28"/>
          <w:szCs w:val="28"/>
        </w:rPr>
        <w:t xml:space="preserve"> </w:t>
      </w:r>
      <w:r w:rsidR="00E93E74">
        <w:rPr>
          <w:sz w:val="28"/>
          <w:szCs w:val="28"/>
        </w:rPr>
        <w:t xml:space="preserve">муниципальным контрактом, </w:t>
      </w:r>
      <w:r w:rsidR="00460C86" w:rsidRPr="0070557E">
        <w:rPr>
          <w:sz w:val="28"/>
          <w:szCs w:val="28"/>
        </w:rPr>
        <w:t>договором</w:t>
      </w:r>
      <w:r w:rsidR="001C21A5">
        <w:rPr>
          <w:sz w:val="28"/>
          <w:szCs w:val="28"/>
        </w:rPr>
        <w:t>, иными предусмотренными законодательством документами, на основании которых возникают долговые обязательства</w:t>
      </w:r>
      <w:r w:rsidR="00460C86" w:rsidRPr="0070557E">
        <w:rPr>
          <w:sz w:val="28"/>
          <w:szCs w:val="28"/>
        </w:rPr>
        <w:t>.</w:t>
      </w:r>
    </w:p>
    <w:p w:rsidR="00460C86" w:rsidRPr="0070557E" w:rsidRDefault="000F0083" w:rsidP="00DF6319">
      <w:pPr>
        <w:ind w:firstLine="709"/>
        <w:jc w:val="both"/>
        <w:rPr>
          <w:sz w:val="28"/>
          <w:szCs w:val="28"/>
        </w:rPr>
      </w:pPr>
      <w:r w:rsidRPr="00F83060">
        <w:rPr>
          <w:sz w:val="28"/>
          <w:szCs w:val="28"/>
        </w:rPr>
        <w:t>4.</w:t>
      </w:r>
      <w:r w:rsidR="00B26827" w:rsidRPr="00F83060">
        <w:rPr>
          <w:sz w:val="28"/>
          <w:szCs w:val="28"/>
        </w:rPr>
        <w:t>3</w:t>
      </w:r>
      <w:r w:rsidR="00460C86" w:rsidRPr="00F83060">
        <w:rPr>
          <w:sz w:val="28"/>
          <w:szCs w:val="28"/>
        </w:rPr>
        <w:t>.</w:t>
      </w:r>
      <w:r w:rsidR="002A67BA" w:rsidRPr="00F83060">
        <w:rPr>
          <w:sz w:val="28"/>
          <w:szCs w:val="28"/>
        </w:rPr>
        <w:t xml:space="preserve"> </w:t>
      </w:r>
      <w:r w:rsidR="00460C86" w:rsidRPr="00F83060">
        <w:rPr>
          <w:sz w:val="28"/>
          <w:szCs w:val="28"/>
        </w:rPr>
        <w:t xml:space="preserve"> Органы местного самоуправления муниципального образования </w:t>
      </w:r>
      <w:r w:rsidR="00F4446B" w:rsidRPr="00F83060">
        <w:rPr>
          <w:sz w:val="28"/>
          <w:szCs w:val="28"/>
        </w:rPr>
        <w:t xml:space="preserve">          </w:t>
      </w:r>
      <w:r w:rsidR="00460C86" w:rsidRPr="00F83060">
        <w:rPr>
          <w:sz w:val="28"/>
          <w:szCs w:val="28"/>
        </w:rPr>
        <w:t>Белоглинский район имеют право получить информацию из Долговой книги на основании мотивированного письменного запроса.</w:t>
      </w:r>
    </w:p>
    <w:p w:rsidR="00460C86" w:rsidRPr="0070557E" w:rsidRDefault="000F0083" w:rsidP="00DF63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26827">
        <w:rPr>
          <w:sz w:val="28"/>
          <w:szCs w:val="28"/>
        </w:rPr>
        <w:t>4</w:t>
      </w:r>
      <w:r w:rsidR="00460C86" w:rsidRPr="0070557E">
        <w:rPr>
          <w:sz w:val="28"/>
          <w:szCs w:val="28"/>
        </w:rPr>
        <w:t xml:space="preserve">. Иным юридическим лицам сведения, содержащиеся в Долговой книге, предоставляются на основании мотивированного письменного запроса по письменному указанию </w:t>
      </w:r>
      <w:r w:rsidR="0062387A">
        <w:rPr>
          <w:sz w:val="28"/>
          <w:szCs w:val="28"/>
        </w:rPr>
        <w:t>Главы Белоглинского сельского поселения Белоглинского района</w:t>
      </w:r>
      <w:r w:rsidR="001C21A5">
        <w:rPr>
          <w:sz w:val="28"/>
          <w:szCs w:val="28"/>
        </w:rPr>
        <w:t xml:space="preserve"> или его заместителя</w:t>
      </w:r>
      <w:r w:rsidR="00460C86" w:rsidRPr="0070557E">
        <w:rPr>
          <w:sz w:val="28"/>
          <w:szCs w:val="28"/>
        </w:rPr>
        <w:t>.</w:t>
      </w:r>
    </w:p>
    <w:p w:rsidR="002A67BA" w:rsidRPr="00F4446B" w:rsidRDefault="002A67BA" w:rsidP="00DF6319">
      <w:pPr>
        <w:ind w:firstLine="709"/>
        <w:jc w:val="both"/>
        <w:rPr>
          <w:sz w:val="28"/>
          <w:szCs w:val="28"/>
        </w:rPr>
      </w:pPr>
      <w:r w:rsidRPr="00F4446B">
        <w:rPr>
          <w:sz w:val="28"/>
          <w:szCs w:val="28"/>
        </w:rPr>
        <w:t>4.5.</w:t>
      </w:r>
      <w:r w:rsidR="00371E14" w:rsidRPr="00F4446B">
        <w:rPr>
          <w:sz w:val="28"/>
          <w:szCs w:val="28"/>
        </w:rPr>
        <w:t xml:space="preserve"> Ежемесячно, до </w:t>
      </w:r>
      <w:r w:rsidR="00F83060">
        <w:rPr>
          <w:sz w:val="28"/>
          <w:szCs w:val="28"/>
        </w:rPr>
        <w:t>3</w:t>
      </w:r>
      <w:r w:rsidR="00371E14" w:rsidRPr="00F4446B">
        <w:rPr>
          <w:sz w:val="28"/>
          <w:szCs w:val="28"/>
        </w:rPr>
        <w:t xml:space="preserve"> числа месяца, следующего за </w:t>
      </w:r>
      <w:proofErr w:type="gramStart"/>
      <w:r w:rsidR="00371E14" w:rsidRPr="00F4446B">
        <w:rPr>
          <w:sz w:val="28"/>
          <w:szCs w:val="28"/>
        </w:rPr>
        <w:t>отчетным</w:t>
      </w:r>
      <w:proofErr w:type="gramEnd"/>
      <w:r w:rsidR="00371E14" w:rsidRPr="00F4446B">
        <w:rPr>
          <w:sz w:val="28"/>
          <w:szCs w:val="28"/>
        </w:rPr>
        <w:t xml:space="preserve">, на основании данных долговой книги муниципального образования,  формируется информация о муниципальном долге </w:t>
      </w:r>
      <w:r w:rsidR="00FE7A32">
        <w:rPr>
          <w:sz w:val="28"/>
          <w:szCs w:val="28"/>
        </w:rPr>
        <w:t>Белоглинского сельского поселения</w:t>
      </w:r>
      <w:r w:rsidR="00371E14" w:rsidRPr="00F4446B">
        <w:rPr>
          <w:sz w:val="28"/>
          <w:szCs w:val="28"/>
        </w:rPr>
        <w:t xml:space="preserve"> Белоглинск</w:t>
      </w:r>
      <w:r w:rsidR="00FE7A32">
        <w:rPr>
          <w:sz w:val="28"/>
          <w:szCs w:val="28"/>
        </w:rPr>
        <w:t>ого</w:t>
      </w:r>
      <w:r w:rsidR="00371E14" w:rsidRPr="00F4446B">
        <w:rPr>
          <w:sz w:val="28"/>
          <w:szCs w:val="28"/>
        </w:rPr>
        <w:t xml:space="preserve"> район</w:t>
      </w:r>
      <w:r w:rsidR="00FE7A32">
        <w:rPr>
          <w:sz w:val="28"/>
          <w:szCs w:val="28"/>
        </w:rPr>
        <w:t xml:space="preserve">а и направляется в </w:t>
      </w:r>
      <w:r w:rsidR="00FE7A32" w:rsidRPr="00FE7A32">
        <w:rPr>
          <w:sz w:val="28"/>
          <w:szCs w:val="28"/>
        </w:rPr>
        <w:t>Финансовое  управление муниципального образования Белоглинский район</w:t>
      </w:r>
      <w:r w:rsidR="00371E14" w:rsidRPr="00F4446B">
        <w:rPr>
          <w:sz w:val="28"/>
          <w:szCs w:val="28"/>
        </w:rPr>
        <w:t xml:space="preserve">. </w:t>
      </w:r>
    </w:p>
    <w:p w:rsidR="00460C86" w:rsidRPr="00F4446B" w:rsidRDefault="000F0083" w:rsidP="00DF6319">
      <w:pPr>
        <w:ind w:firstLine="709"/>
        <w:jc w:val="both"/>
        <w:rPr>
          <w:sz w:val="28"/>
          <w:szCs w:val="28"/>
        </w:rPr>
      </w:pPr>
      <w:r w:rsidRPr="00F4446B">
        <w:rPr>
          <w:sz w:val="28"/>
          <w:szCs w:val="28"/>
        </w:rPr>
        <w:lastRenderedPageBreak/>
        <w:t>4.</w:t>
      </w:r>
      <w:r w:rsidR="00B26827" w:rsidRPr="00F4446B">
        <w:rPr>
          <w:sz w:val="28"/>
          <w:szCs w:val="28"/>
        </w:rPr>
        <w:t>6</w:t>
      </w:r>
      <w:r w:rsidRPr="00F4446B">
        <w:rPr>
          <w:sz w:val="28"/>
          <w:szCs w:val="28"/>
        </w:rPr>
        <w:t xml:space="preserve">. </w:t>
      </w:r>
      <w:r w:rsidR="00460C86" w:rsidRPr="00F4446B">
        <w:rPr>
          <w:sz w:val="28"/>
          <w:szCs w:val="28"/>
        </w:rPr>
        <w:t>Информация о состоянии</w:t>
      </w:r>
      <w:r w:rsidR="00460C86" w:rsidRPr="0070557E">
        <w:rPr>
          <w:sz w:val="28"/>
          <w:szCs w:val="28"/>
        </w:rPr>
        <w:t xml:space="preserve"> и изменении муниципального долга по итогам года </w:t>
      </w:r>
      <w:r w:rsidR="00460C86" w:rsidRPr="00F4446B">
        <w:rPr>
          <w:sz w:val="28"/>
          <w:szCs w:val="28"/>
        </w:rPr>
        <w:t xml:space="preserve">составляется в сроки составления </w:t>
      </w:r>
      <w:r w:rsidR="00CF4C30" w:rsidRPr="00F4446B">
        <w:rPr>
          <w:sz w:val="28"/>
          <w:szCs w:val="28"/>
        </w:rPr>
        <w:t xml:space="preserve">отчетности об исполнении бюджета </w:t>
      </w:r>
      <w:r w:rsidR="00460C86" w:rsidRPr="00F4446B">
        <w:rPr>
          <w:sz w:val="28"/>
          <w:szCs w:val="28"/>
        </w:rPr>
        <w:t>муниципального образования.</w:t>
      </w:r>
    </w:p>
    <w:p w:rsidR="00460C86" w:rsidRPr="00F4446B" w:rsidRDefault="00460C86" w:rsidP="00502523">
      <w:pPr>
        <w:ind w:firstLine="851"/>
        <w:jc w:val="both"/>
        <w:rPr>
          <w:sz w:val="28"/>
          <w:szCs w:val="28"/>
        </w:rPr>
      </w:pPr>
    </w:p>
    <w:p w:rsidR="00502523" w:rsidRDefault="00502523" w:rsidP="00502523">
      <w:pPr>
        <w:ind w:firstLine="851"/>
        <w:jc w:val="both"/>
        <w:rPr>
          <w:sz w:val="28"/>
          <w:szCs w:val="28"/>
        </w:rPr>
      </w:pPr>
    </w:p>
    <w:p w:rsidR="00502523" w:rsidRDefault="00502523" w:rsidP="00502523">
      <w:pPr>
        <w:ind w:firstLine="851"/>
        <w:jc w:val="both"/>
        <w:rPr>
          <w:sz w:val="28"/>
          <w:szCs w:val="28"/>
        </w:rPr>
      </w:pPr>
    </w:p>
    <w:p w:rsidR="00502523" w:rsidRPr="0070557E" w:rsidRDefault="00502523" w:rsidP="00502523">
      <w:pPr>
        <w:ind w:firstLine="851"/>
        <w:jc w:val="both"/>
        <w:rPr>
          <w:sz w:val="28"/>
          <w:szCs w:val="28"/>
        </w:rPr>
      </w:pPr>
    </w:p>
    <w:p w:rsidR="00460C86" w:rsidRPr="0070557E" w:rsidRDefault="00502523" w:rsidP="00460C86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460C86" w:rsidRPr="0070557E">
        <w:rPr>
          <w:sz w:val="28"/>
          <w:szCs w:val="28"/>
        </w:rPr>
        <w:t>ачальник финансового</w:t>
      </w:r>
      <w:r w:rsidR="00666A1B">
        <w:rPr>
          <w:sz w:val="28"/>
          <w:szCs w:val="28"/>
        </w:rPr>
        <w:t xml:space="preserve"> </w:t>
      </w:r>
      <w:r w:rsidR="00FE7A32">
        <w:rPr>
          <w:sz w:val="28"/>
          <w:szCs w:val="28"/>
        </w:rPr>
        <w:t>отдела</w:t>
      </w:r>
      <w:r w:rsidR="00460C86" w:rsidRPr="0070557E">
        <w:rPr>
          <w:sz w:val="28"/>
          <w:szCs w:val="28"/>
        </w:rPr>
        <w:t xml:space="preserve"> администрации </w:t>
      </w:r>
    </w:p>
    <w:p w:rsidR="00460C86" w:rsidRPr="0070557E" w:rsidRDefault="00FE7A32" w:rsidP="00460C86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460C86" w:rsidRPr="0070557E" w:rsidRDefault="00FE7A32" w:rsidP="0070557E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</w:t>
      </w:r>
      <w:r w:rsidR="00460C86" w:rsidRPr="0070557E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="00460C86" w:rsidRPr="0070557E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               </w:t>
      </w:r>
      <w:r w:rsidR="00460C86" w:rsidRPr="0070557E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="00460C86" w:rsidRPr="0070557E">
        <w:rPr>
          <w:sz w:val="28"/>
          <w:szCs w:val="28"/>
        </w:rPr>
        <w:t>.</w:t>
      </w:r>
      <w:r w:rsidR="00502523">
        <w:rPr>
          <w:sz w:val="28"/>
          <w:szCs w:val="28"/>
        </w:rPr>
        <w:t xml:space="preserve">В. </w:t>
      </w:r>
      <w:bookmarkEnd w:id="0"/>
      <w:r>
        <w:rPr>
          <w:sz w:val="28"/>
          <w:szCs w:val="28"/>
        </w:rPr>
        <w:t>Даньшина</w:t>
      </w:r>
    </w:p>
    <w:p w:rsidR="00460C86" w:rsidRPr="0070557E" w:rsidRDefault="00460C86" w:rsidP="00F72CDC">
      <w:pPr>
        <w:ind w:hanging="6"/>
        <w:jc w:val="both"/>
        <w:rPr>
          <w:sz w:val="28"/>
        </w:rPr>
        <w:sectPr w:rsidR="00460C86" w:rsidRPr="0070557E" w:rsidSect="00DB2512">
          <w:headerReference w:type="even" r:id="rId10"/>
          <w:pgSz w:w="11906" w:h="16838"/>
          <w:pgMar w:top="1134" w:right="567" w:bottom="964" w:left="1701" w:header="709" w:footer="709" w:gutter="0"/>
          <w:cols w:space="708"/>
          <w:titlePg/>
          <w:docGrid w:linePitch="360"/>
        </w:sectPr>
      </w:pPr>
    </w:p>
    <w:p w:rsidR="00460C86" w:rsidRPr="0070557E" w:rsidRDefault="00460C86" w:rsidP="009E7A23">
      <w:pPr>
        <w:ind w:left="8364"/>
        <w:rPr>
          <w:rStyle w:val="af"/>
          <w:b w:val="0"/>
          <w:color w:val="auto"/>
          <w:sz w:val="28"/>
          <w:szCs w:val="28"/>
        </w:rPr>
      </w:pPr>
      <w:r w:rsidRPr="0070557E">
        <w:rPr>
          <w:rStyle w:val="af"/>
          <w:b w:val="0"/>
          <w:color w:val="auto"/>
          <w:sz w:val="28"/>
          <w:szCs w:val="28"/>
        </w:rPr>
        <w:lastRenderedPageBreak/>
        <w:t xml:space="preserve">ПРИЛОЖЕНИЕ </w:t>
      </w:r>
    </w:p>
    <w:p w:rsidR="0023484C" w:rsidRDefault="00460C86" w:rsidP="009E7A23">
      <w:pPr>
        <w:ind w:left="8364"/>
        <w:rPr>
          <w:sz w:val="28"/>
          <w:szCs w:val="28"/>
        </w:rPr>
      </w:pPr>
      <w:r w:rsidRPr="0070557E">
        <w:rPr>
          <w:rStyle w:val="af"/>
          <w:b w:val="0"/>
          <w:color w:val="auto"/>
          <w:sz w:val="28"/>
          <w:szCs w:val="28"/>
        </w:rPr>
        <w:t xml:space="preserve">к </w:t>
      </w:r>
      <w:r w:rsidRPr="0070557E">
        <w:rPr>
          <w:sz w:val="28"/>
          <w:szCs w:val="28"/>
        </w:rPr>
        <w:t>Положению</w:t>
      </w:r>
      <w:r w:rsidRPr="0070557E">
        <w:rPr>
          <w:rStyle w:val="af"/>
          <w:b w:val="0"/>
          <w:color w:val="auto"/>
          <w:sz w:val="28"/>
          <w:szCs w:val="28"/>
        </w:rPr>
        <w:t xml:space="preserve"> о </w:t>
      </w:r>
      <w:r w:rsidR="0023484C" w:rsidRPr="0023484C">
        <w:rPr>
          <w:sz w:val="28"/>
          <w:szCs w:val="28"/>
        </w:rPr>
        <w:t xml:space="preserve">составе, порядке и сроках внесения </w:t>
      </w:r>
    </w:p>
    <w:p w:rsidR="0023484C" w:rsidRDefault="0023484C" w:rsidP="009E7A23">
      <w:pPr>
        <w:ind w:left="8364"/>
        <w:rPr>
          <w:sz w:val="28"/>
          <w:szCs w:val="28"/>
        </w:rPr>
      </w:pPr>
      <w:r w:rsidRPr="0023484C">
        <w:rPr>
          <w:sz w:val="28"/>
          <w:szCs w:val="28"/>
        </w:rPr>
        <w:t xml:space="preserve">информации в муниципальную долговую книгу </w:t>
      </w:r>
    </w:p>
    <w:p w:rsidR="0023484C" w:rsidRPr="0023484C" w:rsidRDefault="00B92ABD" w:rsidP="009E7A23">
      <w:pPr>
        <w:ind w:left="8364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  <w:r w:rsidR="0023484C" w:rsidRPr="0023484C">
        <w:rPr>
          <w:sz w:val="28"/>
          <w:szCs w:val="28"/>
        </w:rPr>
        <w:t>Белоглинск</w:t>
      </w:r>
      <w:r>
        <w:rPr>
          <w:sz w:val="28"/>
          <w:szCs w:val="28"/>
        </w:rPr>
        <w:t>ого</w:t>
      </w:r>
      <w:r w:rsidR="0023484C" w:rsidRPr="0023484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="0023484C" w:rsidRPr="0023484C">
        <w:rPr>
          <w:sz w:val="28"/>
          <w:szCs w:val="28"/>
        </w:rPr>
        <w:t xml:space="preserve"> </w:t>
      </w:r>
    </w:p>
    <w:p w:rsidR="0070557E" w:rsidRPr="0070557E" w:rsidRDefault="0070557E" w:rsidP="00460C86">
      <w:pPr>
        <w:jc w:val="center"/>
        <w:rPr>
          <w:rStyle w:val="af"/>
          <w:b w:val="0"/>
          <w:color w:val="auto"/>
          <w:sz w:val="28"/>
          <w:szCs w:val="28"/>
        </w:rPr>
      </w:pPr>
    </w:p>
    <w:p w:rsidR="00E30164" w:rsidRDefault="00E30164" w:rsidP="00460C86">
      <w:pPr>
        <w:jc w:val="center"/>
        <w:rPr>
          <w:rStyle w:val="af"/>
          <w:color w:val="auto"/>
          <w:sz w:val="28"/>
          <w:szCs w:val="28"/>
        </w:rPr>
      </w:pPr>
    </w:p>
    <w:p w:rsidR="00694043" w:rsidRDefault="00460C86" w:rsidP="00460C86">
      <w:pPr>
        <w:jc w:val="center"/>
        <w:rPr>
          <w:rStyle w:val="af"/>
          <w:color w:val="auto"/>
          <w:sz w:val="28"/>
          <w:szCs w:val="28"/>
        </w:rPr>
      </w:pPr>
      <w:r w:rsidRPr="00505357">
        <w:rPr>
          <w:rStyle w:val="af"/>
          <w:color w:val="auto"/>
          <w:sz w:val="28"/>
          <w:szCs w:val="28"/>
        </w:rPr>
        <w:t xml:space="preserve">Формы </w:t>
      </w:r>
    </w:p>
    <w:p w:rsidR="00460C86" w:rsidRPr="00505357" w:rsidRDefault="00460C86" w:rsidP="00460C86">
      <w:pPr>
        <w:jc w:val="center"/>
        <w:rPr>
          <w:rStyle w:val="af"/>
          <w:color w:val="auto"/>
          <w:sz w:val="28"/>
          <w:szCs w:val="28"/>
        </w:rPr>
      </w:pPr>
      <w:r w:rsidRPr="00505357">
        <w:rPr>
          <w:rStyle w:val="af"/>
          <w:color w:val="auto"/>
          <w:sz w:val="28"/>
          <w:szCs w:val="28"/>
        </w:rPr>
        <w:t xml:space="preserve">ведения муниципальной долговой книги </w:t>
      </w:r>
      <w:r w:rsidR="00B92ABD">
        <w:rPr>
          <w:rStyle w:val="af"/>
          <w:color w:val="auto"/>
          <w:sz w:val="28"/>
          <w:szCs w:val="28"/>
        </w:rPr>
        <w:t>Белоглинского сельского поселения</w:t>
      </w:r>
      <w:r w:rsidRPr="00505357">
        <w:rPr>
          <w:rStyle w:val="af"/>
          <w:color w:val="auto"/>
          <w:sz w:val="28"/>
          <w:szCs w:val="28"/>
        </w:rPr>
        <w:t xml:space="preserve"> Белоглинск</w:t>
      </w:r>
      <w:r w:rsidR="00B92ABD">
        <w:rPr>
          <w:rStyle w:val="af"/>
          <w:color w:val="auto"/>
          <w:sz w:val="28"/>
          <w:szCs w:val="28"/>
        </w:rPr>
        <w:t>ого</w:t>
      </w:r>
      <w:r w:rsidRPr="00505357">
        <w:rPr>
          <w:rStyle w:val="af"/>
          <w:color w:val="auto"/>
          <w:sz w:val="28"/>
          <w:szCs w:val="28"/>
        </w:rPr>
        <w:t xml:space="preserve"> район</w:t>
      </w:r>
      <w:r w:rsidR="00B92ABD">
        <w:rPr>
          <w:rStyle w:val="af"/>
          <w:color w:val="auto"/>
          <w:sz w:val="28"/>
          <w:szCs w:val="28"/>
        </w:rPr>
        <w:t>а</w:t>
      </w:r>
    </w:p>
    <w:p w:rsidR="00460C86" w:rsidRPr="0070557E" w:rsidRDefault="00460C86" w:rsidP="00460C86">
      <w:pPr>
        <w:jc w:val="center"/>
        <w:rPr>
          <w:rStyle w:val="af"/>
          <w:b w:val="0"/>
          <w:color w:val="auto"/>
          <w:sz w:val="18"/>
          <w:szCs w:val="18"/>
        </w:rPr>
      </w:pPr>
    </w:p>
    <w:p w:rsidR="00460C86" w:rsidRPr="0070557E" w:rsidRDefault="00460C86" w:rsidP="00460C86">
      <w:pPr>
        <w:rPr>
          <w:rStyle w:val="af"/>
          <w:b w:val="0"/>
          <w:color w:val="auto"/>
          <w:sz w:val="28"/>
          <w:szCs w:val="28"/>
        </w:rPr>
      </w:pPr>
      <w:r w:rsidRPr="0023484C">
        <w:rPr>
          <w:rStyle w:val="af"/>
          <w:color w:val="auto"/>
          <w:sz w:val="28"/>
          <w:szCs w:val="28"/>
        </w:rPr>
        <w:t>Раздел 1.</w:t>
      </w:r>
      <w:r w:rsidRPr="0070557E">
        <w:rPr>
          <w:rStyle w:val="af"/>
          <w:b w:val="0"/>
          <w:color w:val="auto"/>
          <w:sz w:val="28"/>
          <w:szCs w:val="28"/>
        </w:rPr>
        <w:t xml:space="preserve"> </w:t>
      </w:r>
      <w:r w:rsidRPr="00706525">
        <w:rPr>
          <w:rStyle w:val="af"/>
          <w:color w:val="auto"/>
          <w:sz w:val="28"/>
          <w:szCs w:val="28"/>
        </w:rPr>
        <w:t xml:space="preserve">Обязательства по кредитам, полученным </w:t>
      </w:r>
      <w:proofErr w:type="spellStart"/>
      <w:r w:rsidR="00B92ABD">
        <w:rPr>
          <w:rStyle w:val="af"/>
          <w:color w:val="auto"/>
          <w:sz w:val="28"/>
          <w:szCs w:val="28"/>
        </w:rPr>
        <w:t>Белоглинским</w:t>
      </w:r>
      <w:proofErr w:type="spellEnd"/>
      <w:r w:rsidR="00B92ABD">
        <w:rPr>
          <w:rStyle w:val="af"/>
          <w:color w:val="auto"/>
          <w:sz w:val="28"/>
          <w:szCs w:val="28"/>
        </w:rPr>
        <w:t xml:space="preserve"> сельским поселением Белоглинского</w:t>
      </w:r>
      <w:r w:rsidRPr="00706525">
        <w:rPr>
          <w:rStyle w:val="af"/>
          <w:color w:val="auto"/>
          <w:sz w:val="28"/>
          <w:szCs w:val="28"/>
        </w:rPr>
        <w:t xml:space="preserve"> район</w:t>
      </w:r>
      <w:r w:rsidR="00B92ABD">
        <w:rPr>
          <w:rStyle w:val="af"/>
          <w:color w:val="auto"/>
          <w:sz w:val="28"/>
          <w:szCs w:val="28"/>
        </w:rPr>
        <w:t>а</w:t>
      </w:r>
      <w:r w:rsidRPr="00706525">
        <w:rPr>
          <w:rStyle w:val="af"/>
          <w:color w:val="auto"/>
          <w:sz w:val="28"/>
          <w:szCs w:val="28"/>
        </w:rPr>
        <w:t xml:space="preserve"> от кредитных </w:t>
      </w:r>
      <w:r w:rsidR="0023484C" w:rsidRPr="00706525">
        <w:rPr>
          <w:rStyle w:val="af"/>
          <w:color w:val="auto"/>
          <w:sz w:val="28"/>
          <w:szCs w:val="28"/>
        </w:rPr>
        <w:t xml:space="preserve"> </w:t>
      </w:r>
      <w:r w:rsidRPr="00706525">
        <w:rPr>
          <w:rStyle w:val="af"/>
          <w:color w:val="auto"/>
          <w:sz w:val="28"/>
          <w:szCs w:val="28"/>
        </w:rPr>
        <w:t>организаций, иностранных банков и международных финансовых организаций</w:t>
      </w:r>
    </w:p>
    <w:p w:rsidR="00CF4C30" w:rsidRPr="00AE4D51" w:rsidRDefault="00931043" w:rsidP="00666A1B">
      <w:pPr>
        <w:pStyle w:val="af2"/>
        <w:ind w:left="0" w:right="-190" w:firstLine="709"/>
        <w:rPr>
          <w:rStyle w:val="af"/>
          <w:b w:val="0"/>
          <w:color w:val="auto"/>
          <w:sz w:val="28"/>
          <w:szCs w:val="28"/>
        </w:rPr>
      </w:pPr>
      <w:r w:rsidRPr="00931043">
        <w:rPr>
          <w:rStyle w:val="af"/>
          <w:b w:val="0"/>
          <w:color w:val="auto"/>
          <w:sz w:val="24"/>
          <w:szCs w:val="24"/>
        </w:rPr>
        <w:t>1</w:t>
      </w:r>
      <w:r w:rsidRPr="00AE4D51">
        <w:rPr>
          <w:rStyle w:val="af"/>
          <w:b w:val="0"/>
          <w:color w:val="auto"/>
          <w:sz w:val="24"/>
          <w:szCs w:val="24"/>
        </w:rPr>
        <w:t>.1.</w:t>
      </w:r>
      <w:r w:rsidRPr="00AE4D51">
        <w:rPr>
          <w:rStyle w:val="af"/>
          <w:b w:val="0"/>
          <w:color w:val="auto"/>
          <w:sz w:val="18"/>
          <w:szCs w:val="18"/>
        </w:rPr>
        <w:t xml:space="preserve">  </w:t>
      </w:r>
      <w:r w:rsidR="00CF4C30" w:rsidRPr="00AE4D51">
        <w:rPr>
          <w:rStyle w:val="af"/>
          <w:b w:val="0"/>
          <w:color w:val="auto"/>
          <w:sz w:val="28"/>
          <w:szCs w:val="28"/>
        </w:rPr>
        <w:t xml:space="preserve">Обязательства по кредитам, полученным </w:t>
      </w:r>
      <w:proofErr w:type="spellStart"/>
      <w:r w:rsidR="009F64D3" w:rsidRPr="009F64D3">
        <w:rPr>
          <w:rStyle w:val="af"/>
          <w:b w:val="0"/>
          <w:color w:val="auto"/>
          <w:sz w:val="28"/>
          <w:szCs w:val="28"/>
        </w:rPr>
        <w:t>Белоглинским</w:t>
      </w:r>
      <w:proofErr w:type="spellEnd"/>
      <w:r w:rsidR="009F64D3" w:rsidRPr="009F64D3">
        <w:rPr>
          <w:rStyle w:val="af"/>
          <w:b w:val="0"/>
          <w:color w:val="auto"/>
          <w:sz w:val="28"/>
          <w:szCs w:val="28"/>
        </w:rPr>
        <w:t xml:space="preserve"> сельским поселением Белоглинского района </w:t>
      </w:r>
      <w:r w:rsidR="00CF4C30" w:rsidRPr="00AE4D51">
        <w:rPr>
          <w:rStyle w:val="af"/>
          <w:b w:val="0"/>
          <w:color w:val="auto"/>
          <w:sz w:val="28"/>
          <w:szCs w:val="28"/>
        </w:rPr>
        <w:t>от кредитных  организаций, иностранных банков и международных финансовых организаций</w:t>
      </w:r>
      <w:r w:rsidR="00694043" w:rsidRPr="00AE4D51">
        <w:rPr>
          <w:rStyle w:val="af"/>
          <w:b w:val="0"/>
          <w:color w:val="auto"/>
          <w:sz w:val="28"/>
          <w:szCs w:val="28"/>
        </w:rPr>
        <w:t>, выраженные в валюте Российской Федерации</w:t>
      </w:r>
    </w:p>
    <w:p w:rsidR="00460C86" w:rsidRPr="00AE4D51" w:rsidRDefault="00CF4C30" w:rsidP="00CF4C30">
      <w:pPr>
        <w:ind w:right="-190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460C86" w:rsidRPr="00AE4D51">
        <w:rPr>
          <w:rStyle w:val="af"/>
          <w:b w:val="0"/>
          <w:color w:val="auto"/>
          <w:sz w:val="28"/>
          <w:szCs w:val="28"/>
        </w:rPr>
        <w:t>руб.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992"/>
        <w:gridCol w:w="1276"/>
        <w:gridCol w:w="1134"/>
        <w:gridCol w:w="992"/>
        <w:gridCol w:w="993"/>
        <w:gridCol w:w="992"/>
        <w:gridCol w:w="1134"/>
        <w:gridCol w:w="1276"/>
        <w:gridCol w:w="1134"/>
        <w:gridCol w:w="1275"/>
        <w:gridCol w:w="1134"/>
        <w:gridCol w:w="1134"/>
      </w:tblGrid>
      <w:tr w:rsidR="00E013D1" w:rsidRPr="00AE4D51" w:rsidTr="00B241BC">
        <w:tc>
          <w:tcPr>
            <w:tcW w:w="1384" w:type="dxa"/>
          </w:tcPr>
          <w:p w:rsidR="00E013D1" w:rsidRPr="00AE4D51" w:rsidRDefault="00E013D1" w:rsidP="00694043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Наиме-нование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заемщика</w:t>
            </w: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Наиме-нование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креди-тора</w:t>
            </w:r>
            <w:proofErr w:type="spellEnd"/>
          </w:p>
        </w:tc>
        <w:tc>
          <w:tcPr>
            <w:tcW w:w="1276" w:type="dxa"/>
          </w:tcPr>
          <w:p w:rsidR="00E013D1" w:rsidRPr="00AE4D51" w:rsidRDefault="00E013D1" w:rsidP="00B241B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Номер и дата муниципального контракта (дополнительного соглашения) </w:t>
            </w:r>
          </w:p>
        </w:tc>
        <w:tc>
          <w:tcPr>
            <w:tcW w:w="1134" w:type="dxa"/>
          </w:tcPr>
          <w:p w:rsidR="00E013D1" w:rsidRPr="00AE4D51" w:rsidRDefault="00E013D1" w:rsidP="00EF6D38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возникновения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обяза-тельства</w:t>
            </w:r>
            <w:proofErr w:type="spellEnd"/>
            <w:proofErr w:type="gramEnd"/>
          </w:p>
        </w:tc>
        <w:tc>
          <w:tcPr>
            <w:tcW w:w="992" w:type="dxa"/>
          </w:tcPr>
          <w:p w:rsidR="00B241BC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Объем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обяза-тельства</w:t>
            </w:r>
            <w:proofErr w:type="spellEnd"/>
            <w:proofErr w:type="gramEnd"/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, </w:t>
            </w:r>
          </w:p>
          <w:p w:rsidR="00E013D1" w:rsidRPr="00AE4D51" w:rsidRDefault="00B241BC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руб.</w:t>
            </w:r>
          </w:p>
        </w:tc>
        <w:tc>
          <w:tcPr>
            <w:tcW w:w="993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Процент-ная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ставка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по кредиту</w:t>
            </w:r>
          </w:p>
        </w:tc>
        <w:tc>
          <w:tcPr>
            <w:tcW w:w="992" w:type="dxa"/>
          </w:tcPr>
          <w:p w:rsidR="00E013D1" w:rsidRPr="00AE4D51" w:rsidRDefault="00B241BC" w:rsidP="00B241B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Дата</w:t>
            </w:r>
            <w:r w:rsidR="00E013D1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E013D1" w:rsidRPr="00AE4D51">
              <w:rPr>
                <w:rStyle w:val="af"/>
                <w:b w:val="0"/>
                <w:color w:val="auto"/>
                <w:sz w:val="22"/>
                <w:szCs w:val="22"/>
              </w:rPr>
              <w:t>пога-шения</w:t>
            </w:r>
            <w:proofErr w:type="spellEnd"/>
            <w:proofErr w:type="gramEnd"/>
            <w:r w:rsidR="00E013D1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B26827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(график погашения)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обязательства</w:t>
            </w:r>
          </w:p>
        </w:tc>
        <w:tc>
          <w:tcPr>
            <w:tcW w:w="1134" w:type="dxa"/>
          </w:tcPr>
          <w:p w:rsidR="00E013D1" w:rsidRPr="00AE4D51" w:rsidRDefault="00E013D1" w:rsidP="0023484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исполнения 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обязательства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полностью или частично</w:t>
            </w:r>
          </w:p>
        </w:tc>
        <w:tc>
          <w:tcPr>
            <w:tcW w:w="1276" w:type="dxa"/>
          </w:tcPr>
          <w:p w:rsidR="00E013D1" w:rsidRPr="00AE4D51" w:rsidRDefault="00E013D1" w:rsidP="00B241B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Факти-ческая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сумма 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>привлечения кредита, руб.</w:t>
            </w:r>
          </w:p>
        </w:tc>
        <w:tc>
          <w:tcPr>
            <w:tcW w:w="1134" w:type="dxa"/>
          </w:tcPr>
          <w:p w:rsidR="00E013D1" w:rsidRPr="00AE4D51" w:rsidRDefault="00E013D1" w:rsidP="00B241B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Форма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обеспече-ния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обязательства</w:t>
            </w:r>
          </w:p>
        </w:tc>
        <w:tc>
          <w:tcPr>
            <w:tcW w:w="1275" w:type="dxa"/>
          </w:tcPr>
          <w:p w:rsidR="00E013D1" w:rsidRPr="00AE4D51" w:rsidRDefault="00E013D1" w:rsidP="00505357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Остаток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задолжен-ности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по </w:t>
            </w:r>
            <w:proofErr w:type="spellStart"/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>ередиту</w:t>
            </w:r>
            <w:proofErr w:type="spellEnd"/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</w:t>
            </w:r>
            <w:proofErr w:type="gramEnd"/>
          </w:p>
          <w:p w:rsidR="00E013D1" w:rsidRPr="00AE4D51" w:rsidRDefault="00E013D1" w:rsidP="00B241B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1-е число 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>отчетно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го месяца</w:t>
            </w:r>
          </w:p>
        </w:tc>
        <w:tc>
          <w:tcPr>
            <w:tcW w:w="1134" w:type="dxa"/>
          </w:tcPr>
          <w:p w:rsidR="00E013D1" w:rsidRPr="00AE4D51" w:rsidRDefault="00E013D1" w:rsidP="00DD1CCC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Изменение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задолжен-ности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по кредиту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за 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отчетный месяц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месяц</w:t>
            </w:r>
            <w:proofErr w:type="spellEnd"/>
            <w:proofErr w:type="gramEnd"/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>, руб.*</w:t>
            </w:r>
          </w:p>
        </w:tc>
        <w:tc>
          <w:tcPr>
            <w:tcW w:w="1134" w:type="dxa"/>
          </w:tcPr>
          <w:p w:rsidR="00E013D1" w:rsidRPr="00AE4D51" w:rsidRDefault="00E013D1" w:rsidP="00DD1CCC">
            <w:pPr>
              <w:ind w:right="-108"/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Остаток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задолжен-ности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по кредиту 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 отчетную дату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(на конец отчетного месяца), руб.</w:t>
            </w:r>
          </w:p>
        </w:tc>
      </w:tr>
      <w:tr w:rsidR="00E013D1" w:rsidRPr="00AE4D51" w:rsidTr="00B241BC">
        <w:tc>
          <w:tcPr>
            <w:tcW w:w="138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E013D1" w:rsidRPr="00AE4D51" w:rsidRDefault="00B241BC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E013D1" w:rsidRPr="00AE4D51" w:rsidRDefault="00B241BC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E013D1" w:rsidRPr="00AE4D51" w:rsidRDefault="00B241BC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E013D1" w:rsidRPr="00AE4D51" w:rsidRDefault="00B241BC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E013D1" w:rsidRPr="00AE4D51" w:rsidRDefault="00B241BC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E013D1" w:rsidRPr="00AE4D51" w:rsidRDefault="00B241BC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E013D1" w:rsidRPr="00AE4D51" w:rsidRDefault="00B241BC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:rsidR="00E013D1" w:rsidRPr="00AE4D51" w:rsidRDefault="00E013D1" w:rsidP="00B241B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1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E013D1" w:rsidRPr="00AE4D51" w:rsidRDefault="00E013D1" w:rsidP="00B241B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1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E013D1" w:rsidRPr="00AE4D51" w:rsidRDefault="00E013D1" w:rsidP="00B241B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1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E013D1" w:rsidRPr="00AE4D51" w:rsidRDefault="00E013D1" w:rsidP="00B241B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1</w:t>
            </w:r>
            <w:r w:rsidR="00B241BC" w:rsidRPr="00AE4D51">
              <w:rPr>
                <w:rStyle w:val="af"/>
                <w:b w:val="0"/>
                <w:color w:val="auto"/>
                <w:sz w:val="22"/>
                <w:szCs w:val="22"/>
              </w:rPr>
              <w:t>3</w:t>
            </w:r>
          </w:p>
        </w:tc>
      </w:tr>
      <w:tr w:rsidR="00E013D1" w:rsidRPr="00AE4D51" w:rsidTr="00B241BC">
        <w:tc>
          <w:tcPr>
            <w:tcW w:w="138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</w:tr>
      <w:tr w:rsidR="00E013D1" w:rsidRPr="00AE4D51" w:rsidTr="00B241BC">
        <w:tc>
          <w:tcPr>
            <w:tcW w:w="138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</w:tr>
      <w:tr w:rsidR="00E013D1" w:rsidRPr="00AE4D51" w:rsidTr="00B241BC">
        <w:tc>
          <w:tcPr>
            <w:tcW w:w="138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 том числе просроченная задолженность</w:t>
            </w: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013D1" w:rsidRPr="00AE4D51" w:rsidRDefault="00E013D1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</w:tr>
    </w:tbl>
    <w:p w:rsidR="00460C86" w:rsidRPr="00AE4D51" w:rsidRDefault="0060758F" w:rsidP="00460C86">
      <w:pPr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>______________________________</w:t>
      </w:r>
    </w:p>
    <w:tbl>
      <w:tblPr>
        <w:tblW w:w="14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980"/>
      </w:tblGrid>
      <w:tr w:rsidR="0060758F" w:rsidRPr="00AE4D51" w:rsidTr="00694043"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</w:tcPr>
          <w:p w:rsidR="0060758F" w:rsidRPr="00AE4D51" w:rsidRDefault="0060758F" w:rsidP="0060758F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sub_1111"/>
            <w:r w:rsidRPr="00AE4D51">
              <w:rPr>
                <w:rFonts w:ascii="Times New Roman" w:hAnsi="Times New Roman" w:cs="Times New Roman"/>
                <w:sz w:val="20"/>
                <w:szCs w:val="20"/>
              </w:rPr>
              <w:t xml:space="preserve">* Указывается объем привлечения, погашения, списания основной суммы долга по кредиту, полученному </w:t>
            </w:r>
            <w:proofErr w:type="spellStart"/>
            <w:r w:rsidR="00FA2030" w:rsidRPr="00FA2030">
              <w:rPr>
                <w:rFonts w:ascii="Times New Roman" w:hAnsi="Times New Roman" w:cs="Times New Roman"/>
                <w:sz w:val="20"/>
                <w:szCs w:val="20"/>
              </w:rPr>
              <w:t>Белоглинским</w:t>
            </w:r>
            <w:proofErr w:type="spellEnd"/>
            <w:r w:rsidR="00FA2030" w:rsidRPr="00FA2030">
              <w:rPr>
                <w:rFonts w:ascii="Times New Roman" w:hAnsi="Times New Roman" w:cs="Times New Roman"/>
                <w:sz w:val="20"/>
                <w:szCs w:val="20"/>
              </w:rPr>
              <w:t xml:space="preserve"> сельским поселением Белоглинского района</w:t>
            </w:r>
            <w:bookmarkEnd w:id="8"/>
          </w:p>
          <w:p w:rsidR="00694043" w:rsidRPr="00AE4D51" w:rsidRDefault="00694043" w:rsidP="00694043">
            <w:pPr>
              <w:rPr>
                <w:sz w:val="22"/>
                <w:szCs w:val="22"/>
              </w:rPr>
            </w:pPr>
          </w:p>
        </w:tc>
      </w:tr>
    </w:tbl>
    <w:p w:rsidR="00694043" w:rsidRPr="00AE4D51" w:rsidRDefault="00931043" w:rsidP="00666A1B">
      <w:pPr>
        <w:pStyle w:val="af2"/>
        <w:ind w:left="0" w:right="-190" w:firstLine="709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lastRenderedPageBreak/>
        <w:t xml:space="preserve">1.2. </w:t>
      </w:r>
      <w:r w:rsidR="00694043" w:rsidRPr="00AE4D51">
        <w:rPr>
          <w:rStyle w:val="af"/>
          <w:b w:val="0"/>
          <w:color w:val="auto"/>
          <w:sz w:val="28"/>
          <w:szCs w:val="28"/>
        </w:rPr>
        <w:t xml:space="preserve">Обязательства по кредитам, полученным </w:t>
      </w:r>
      <w:proofErr w:type="spellStart"/>
      <w:r w:rsidR="009F64D3" w:rsidRPr="009F64D3">
        <w:rPr>
          <w:rStyle w:val="af"/>
          <w:b w:val="0"/>
          <w:color w:val="auto"/>
          <w:sz w:val="28"/>
          <w:szCs w:val="28"/>
        </w:rPr>
        <w:t>Белоглинским</w:t>
      </w:r>
      <w:proofErr w:type="spellEnd"/>
      <w:r w:rsidR="009F64D3" w:rsidRPr="009F64D3">
        <w:rPr>
          <w:rStyle w:val="af"/>
          <w:b w:val="0"/>
          <w:color w:val="auto"/>
          <w:sz w:val="28"/>
          <w:szCs w:val="28"/>
        </w:rPr>
        <w:t xml:space="preserve"> сельским поселением Белоглинского района </w:t>
      </w:r>
      <w:r w:rsidR="00694043" w:rsidRPr="00AE4D51">
        <w:rPr>
          <w:rStyle w:val="af"/>
          <w:b w:val="0"/>
          <w:color w:val="auto"/>
          <w:sz w:val="28"/>
          <w:szCs w:val="28"/>
        </w:rPr>
        <w:t>от  международных финансовых организаций и иностранных банков, выраженные в  иностранной  валюте</w:t>
      </w:r>
    </w:p>
    <w:p w:rsidR="00EF6D38" w:rsidRPr="00AE4D51" w:rsidRDefault="00694043" w:rsidP="00694043">
      <w:pPr>
        <w:ind w:right="-190"/>
        <w:rPr>
          <w:rStyle w:val="af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руб.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992"/>
        <w:gridCol w:w="1276"/>
        <w:gridCol w:w="1134"/>
        <w:gridCol w:w="992"/>
        <w:gridCol w:w="993"/>
        <w:gridCol w:w="992"/>
        <w:gridCol w:w="1134"/>
        <w:gridCol w:w="1276"/>
        <w:gridCol w:w="1134"/>
        <w:gridCol w:w="1275"/>
        <w:gridCol w:w="1134"/>
        <w:gridCol w:w="1134"/>
      </w:tblGrid>
      <w:tr w:rsidR="00694043" w:rsidRPr="00AE4D51" w:rsidTr="00E609C6">
        <w:tc>
          <w:tcPr>
            <w:tcW w:w="138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Наиме-нование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заемщика</w:t>
            </w: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Наиме-нование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креди-тора</w:t>
            </w:r>
            <w:proofErr w:type="spellEnd"/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Номер и дата муниципального контракта (дополнительного соглашения) </w:t>
            </w: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возникновения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обяза-тельства</w:t>
            </w:r>
            <w:proofErr w:type="spellEnd"/>
            <w:proofErr w:type="gramEnd"/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Объем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обяза-тельства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, </w:t>
            </w:r>
          </w:p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руб.</w:t>
            </w:r>
          </w:p>
        </w:tc>
        <w:tc>
          <w:tcPr>
            <w:tcW w:w="993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Процент-ная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ставка по кредиту</w:t>
            </w:r>
          </w:p>
        </w:tc>
        <w:tc>
          <w:tcPr>
            <w:tcW w:w="992" w:type="dxa"/>
          </w:tcPr>
          <w:p w:rsidR="00694043" w:rsidRPr="00AE4D51" w:rsidRDefault="00694043" w:rsidP="00694043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пога-шения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обязательства</w:t>
            </w: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Дата исполнения обязательства полностью или частично</w:t>
            </w:r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Факти-ческая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сумма привлечения кредита, руб.</w:t>
            </w: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Форма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обеспече-ния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обязательства</w:t>
            </w:r>
          </w:p>
        </w:tc>
        <w:tc>
          <w:tcPr>
            <w:tcW w:w="1275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Остаток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задолжен-ности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по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ередиту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</w:t>
            </w:r>
            <w:proofErr w:type="gramEnd"/>
          </w:p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1-е число отчетного месяца</w:t>
            </w:r>
          </w:p>
        </w:tc>
        <w:tc>
          <w:tcPr>
            <w:tcW w:w="1134" w:type="dxa"/>
          </w:tcPr>
          <w:p w:rsidR="00694043" w:rsidRPr="00AE4D51" w:rsidRDefault="00694043" w:rsidP="0004435E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Изменение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задолжен-ности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по кредиту за отчетный месяц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месяц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, </w:t>
            </w:r>
            <w:r w:rsidR="009A570D" w:rsidRPr="00AE4D51">
              <w:rPr>
                <w:rStyle w:val="af"/>
                <w:b w:val="0"/>
                <w:color w:val="auto"/>
                <w:sz w:val="22"/>
                <w:szCs w:val="22"/>
              </w:rPr>
              <w:t>валюта обязательства</w:t>
            </w:r>
            <w:r w:rsidR="0004435E" w:rsidRPr="00AE4D51">
              <w:rPr>
                <w:bCs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1134" w:type="dxa"/>
          </w:tcPr>
          <w:p w:rsidR="00694043" w:rsidRPr="00AE4D51" w:rsidRDefault="00694043" w:rsidP="001149AD">
            <w:pPr>
              <w:ind w:right="-108"/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Остаток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задолжен-ности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по кредиту  на отчетную дату (на конец отчетного месяца), </w:t>
            </w:r>
            <w:r w:rsidR="001149AD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валюта обязательства</w:t>
            </w:r>
          </w:p>
        </w:tc>
      </w:tr>
      <w:tr w:rsidR="00694043" w:rsidRPr="00AE4D51" w:rsidTr="00E609C6">
        <w:tc>
          <w:tcPr>
            <w:tcW w:w="138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12</w:t>
            </w: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13</w:t>
            </w:r>
          </w:p>
        </w:tc>
      </w:tr>
      <w:tr w:rsidR="00694043" w:rsidRPr="00AE4D51" w:rsidTr="00E609C6">
        <w:tc>
          <w:tcPr>
            <w:tcW w:w="138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</w:tr>
      <w:tr w:rsidR="00694043" w:rsidRPr="00AE4D51" w:rsidTr="00E609C6">
        <w:tc>
          <w:tcPr>
            <w:tcW w:w="1384" w:type="dxa"/>
          </w:tcPr>
          <w:p w:rsidR="00694043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Итого в валюте обязательства</w:t>
            </w: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</w:tr>
      <w:tr w:rsidR="00694043" w:rsidRPr="00AE4D51" w:rsidTr="00E609C6">
        <w:tc>
          <w:tcPr>
            <w:tcW w:w="1384" w:type="dxa"/>
          </w:tcPr>
          <w:p w:rsidR="00694043" w:rsidRPr="00AE4D51" w:rsidRDefault="009A570D" w:rsidP="0004435E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Итого в рублях</w:t>
            </w:r>
            <w:proofErr w:type="gramStart"/>
            <w:r w:rsidR="0004435E" w:rsidRPr="00AE4D51">
              <w:rPr>
                <w:bCs/>
                <w:sz w:val="22"/>
                <w:szCs w:val="22"/>
                <w:vertAlign w:val="superscript"/>
              </w:rPr>
              <w:t>2</w:t>
            </w:r>
            <w:proofErr w:type="gramEnd"/>
            <w:r w:rsidR="0004435E" w:rsidRPr="00AE4D51">
              <w:rPr>
                <w:bCs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694043" w:rsidRPr="00AE4D51" w:rsidRDefault="00694043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</w:tr>
      <w:tr w:rsidR="009A570D" w:rsidRPr="00AE4D51" w:rsidTr="00E609C6">
        <w:tc>
          <w:tcPr>
            <w:tcW w:w="1384" w:type="dxa"/>
          </w:tcPr>
          <w:p w:rsidR="009A570D" w:rsidRPr="00AE4D51" w:rsidRDefault="009A570D" w:rsidP="009A570D">
            <w:pPr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 т.ч. просроченная задолженность</w:t>
            </w:r>
          </w:p>
        </w:tc>
        <w:tc>
          <w:tcPr>
            <w:tcW w:w="992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</w:tr>
      <w:tr w:rsidR="009A570D" w:rsidRPr="00AE4D51" w:rsidTr="00E609C6">
        <w:tc>
          <w:tcPr>
            <w:tcW w:w="138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70D" w:rsidRPr="00AE4D51" w:rsidRDefault="009A570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</w:tr>
    </w:tbl>
    <w:p w:rsidR="00694043" w:rsidRPr="00AE4D51" w:rsidRDefault="00694043" w:rsidP="00694043">
      <w:pPr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>______________________________</w:t>
      </w:r>
    </w:p>
    <w:p w:rsidR="00793C8F" w:rsidRPr="00AE4D51" w:rsidRDefault="00793C8F" w:rsidP="00793C8F">
      <w:pPr>
        <w:pStyle w:val="af0"/>
        <w:rPr>
          <w:rFonts w:ascii="Times New Roman" w:hAnsi="Times New Roman" w:cs="Times New Roman"/>
          <w:sz w:val="20"/>
          <w:szCs w:val="20"/>
        </w:rPr>
      </w:pPr>
      <w:r w:rsidRPr="00AE4D51">
        <w:rPr>
          <w:bCs/>
          <w:sz w:val="22"/>
          <w:szCs w:val="22"/>
          <w:vertAlign w:val="superscript"/>
        </w:rPr>
        <w:t>1)</w:t>
      </w:r>
      <w:r w:rsidRPr="00AE4D51">
        <w:rPr>
          <w:rFonts w:ascii="Times New Roman" w:hAnsi="Times New Roman" w:cs="Times New Roman"/>
          <w:sz w:val="20"/>
          <w:szCs w:val="20"/>
        </w:rPr>
        <w:t>Указывается объем привлечения, погашения, списания основной суммы д</w:t>
      </w:r>
      <w:r w:rsidR="00FA2030">
        <w:rPr>
          <w:rFonts w:ascii="Times New Roman" w:hAnsi="Times New Roman" w:cs="Times New Roman"/>
          <w:sz w:val="20"/>
          <w:szCs w:val="20"/>
        </w:rPr>
        <w:t xml:space="preserve">олга по кредиту, привлеченному </w:t>
      </w:r>
      <w:proofErr w:type="spellStart"/>
      <w:r w:rsidR="00FA2030" w:rsidRPr="00FA2030">
        <w:rPr>
          <w:rFonts w:ascii="Times New Roman" w:hAnsi="Times New Roman" w:cs="Times New Roman"/>
          <w:sz w:val="20"/>
          <w:szCs w:val="20"/>
        </w:rPr>
        <w:t>Белоглинским</w:t>
      </w:r>
      <w:proofErr w:type="spellEnd"/>
      <w:r w:rsidR="00FA2030" w:rsidRPr="00FA2030">
        <w:rPr>
          <w:rFonts w:ascii="Times New Roman" w:hAnsi="Times New Roman" w:cs="Times New Roman"/>
          <w:sz w:val="20"/>
          <w:szCs w:val="20"/>
        </w:rPr>
        <w:t xml:space="preserve"> сельским поселением Белоглинского района</w:t>
      </w:r>
    </w:p>
    <w:p w:rsidR="00793C8F" w:rsidRPr="00AE4D51" w:rsidRDefault="00793C8F" w:rsidP="00793C8F">
      <w:pPr>
        <w:pStyle w:val="af0"/>
        <w:rPr>
          <w:rFonts w:ascii="Times New Roman" w:hAnsi="Times New Roman" w:cs="Times New Roman"/>
          <w:sz w:val="20"/>
          <w:szCs w:val="20"/>
        </w:rPr>
      </w:pPr>
      <w:r w:rsidRPr="00AE4D51">
        <w:rPr>
          <w:bCs/>
          <w:sz w:val="22"/>
          <w:szCs w:val="22"/>
          <w:vertAlign w:val="superscript"/>
        </w:rPr>
        <w:t>2)</w:t>
      </w:r>
      <w:proofErr w:type="gramStart"/>
      <w:r w:rsidRPr="00AE4D51">
        <w:rPr>
          <w:bCs/>
          <w:sz w:val="22"/>
          <w:szCs w:val="22"/>
          <w:vertAlign w:val="superscript"/>
        </w:rPr>
        <w:t xml:space="preserve"> )</w:t>
      </w:r>
      <w:proofErr w:type="gramEnd"/>
      <w:r w:rsidRPr="00AE4D51">
        <w:rPr>
          <w:rFonts w:ascii="Times New Roman" w:hAnsi="Times New Roman" w:cs="Times New Roman"/>
          <w:sz w:val="20"/>
          <w:szCs w:val="20"/>
        </w:rPr>
        <w:t xml:space="preserve">Указывается объем привлечения, погашения, списания основной суммы долга по кредиту, привлеченному </w:t>
      </w:r>
      <w:proofErr w:type="spellStart"/>
      <w:r w:rsidR="00FA2030" w:rsidRPr="00FA2030">
        <w:rPr>
          <w:rFonts w:ascii="Times New Roman" w:hAnsi="Times New Roman" w:cs="Times New Roman"/>
          <w:sz w:val="20"/>
          <w:szCs w:val="20"/>
        </w:rPr>
        <w:t>Белоглинским</w:t>
      </w:r>
      <w:proofErr w:type="spellEnd"/>
      <w:r w:rsidR="00FA2030" w:rsidRPr="00FA2030">
        <w:rPr>
          <w:rFonts w:ascii="Times New Roman" w:hAnsi="Times New Roman" w:cs="Times New Roman"/>
          <w:sz w:val="20"/>
          <w:szCs w:val="20"/>
        </w:rPr>
        <w:t xml:space="preserve"> сельским поселением Белоглинского района</w:t>
      </w:r>
    </w:p>
    <w:p w:rsidR="00793C8F" w:rsidRPr="00AE4D51" w:rsidRDefault="00793C8F" w:rsidP="00793C8F">
      <w:pPr>
        <w:rPr>
          <w:rStyle w:val="af"/>
          <w:color w:val="auto"/>
          <w:sz w:val="28"/>
          <w:szCs w:val="28"/>
        </w:rPr>
      </w:pPr>
    </w:p>
    <w:p w:rsidR="00EF6D38" w:rsidRPr="00AE4D51" w:rsidRDefault="00EF6D38" w:rsidP="00460C86">
      <w:pPr>
        <w:rPr>
          <w:rStyle w:val="af"/>
          <w:color w:val="auto"/>
          <w:sz w:val="28"/>
          <w:szCs w:val="28"/>
        </w:rPr>
      </w:pPr>
    </w:p>
    <w:p w:rsidR="00E30164" w:rsidRPr="00AE4D51" w:rsidRDefault="00E30164" w:rsidP="00460C86">
      <w:pPr>
        <w:rPr>
          <w:rStyle w:val="af"/>
          <w:color w:val="auto"/>
          <w:sz w:val="28"/>
          <w:szCs w:val="28"/>
        </w:rPr>
      </w:pPr>
    </w:p>
    <w:p w:rsidR="009A570D" w:rsidRPr="00AE4D51" w:rsidRDefault="009A570D" w:rsidP="00460C86">
      <w:pPr>
        <w:rPr>
          <w:rStyle w:val="af"/>
          <w:color w:val="auto"/>
          <w:sz w:val="28"/>
          <w:szCs w:val="28"/>
        </w:rPr>
      </w:pPr>
    </w:p>
    <w:p w:rsidR="00460C86" w:rsidRPr="00AE4D51" w:rsidRDefault="009F659A" w:rsidP="00460C86">
      <w:pPr>
        <w:rPr>
          <w:rStyle w:val="af"/>
          <w:color w:val="auto"/>
          <w:sz w:val="28"/>
          <w:szCs w:val="28"/>
        </w:rPr>
      </w:pPr>
      <w:r w:rsidRPr="009F659A">
        <w:rPr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3" type="#_x0000_t202" style="position:absolute;margin-left:370.5pt;margin-top:-32.7pt;width:27pt;height:24pt;z-index:251658752" stroked="f">
            <v:textbox style="mso-next-textbox:#_x0000_s1053">
              <w:txbxContent>
                <w:p w:rsidR="002A6819" w:rsidRPr="00365115" w:rsidRDefault="002A6819" w:rsidP="00365115"/>
              </w:txbxContent>
            </v:textbox>
          </v:shape>
        </w:pict>
      </w:r>
      <w:r w:rsidR="00460C86" w:rsidRPr="00AE4D51">
        <w:rPr>
          <w:rStyle w:val="af"/>
          <w:color w:val="auto"/>
          <w:sz w:val="28"/>
          <w:szCs w:val="28"/>
        </w:rPr>
        <w:t>Раздел 2.</w:t>
      </w:r>
      <w:r w:rsidR="00460C86" w:rsidRPr="00AE4D51">
        <w:rPr>
          <w:rStyle w:val="af"/>
          <w:b w:val="0"/>
          <w:color w:val="auto"/>
          <w:sz w:val="28"/>
          <w:szCs w:val="28"/>
        </w:rPr>
        <w:t xml:space="preserve"> </w:t>
      </w:r>
      <w:r w:rsidR="00460C86" w:rsidRPr="00AE4D51">
        <w:rPr>
          <w:rStyle w:val="af"/>
          <w:color w:val="auto"/>
          <w:sz w:val="28"/>
          <w:szCs w:val="28"/>
        </w:rPr>
        <w:t xml:space="preserve">Обязательства по муниципальным ценным бумагам </w:t>
      </w:r>
      <w:proofErr w:type="spellStart"/>
      <w:r w:rsidR="009F64D3" w:rsidRPr="009F64D3">
        <w:rPr>
          <w:rStyle w:val="af"/>
          <w:color w:val="auto"/>
          <w:sz w:val="28"/>
          <w:szCs w:val="28"/>
        </w:rPr>
        <w:t>Белоглинским</w:t>
      </w:r>
      <w:proofErr w:type="spellEnd"/>
      <w:r w:rsidR="009F64D3" w:rsidRPr="009F64D3">
        <w:rPr>
          <w:rStyle w:val="af"/>
          <w:color w:val="auto"/>
          <w:sz w:val="28"/>
          <w:szCs w:val="28"/>
        </w:rPr>
        <w:t xml:space="preserve"> сельским поселением Белоглинского района</w:t>
      </w:r>
    </w:p>
    <w:p w:rsidR="00B64D92" w:rsidRPr="00AE4D51" w:rsidRDefault="00B64D92" w:rsidP="00666A1B">
      <w:pPr>
        <w:ind w:right="-314" w:firstLine="709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 xml:space="preserve">2.1. Обязательства по муниципальным ценным бумагам муниципального образования Белоглинский район, выраженные в валюте Российской Федерации </w:t>
      </w:r>
    </w:p>
    <w:p w:rsidR="00460C86" w:rsidRPr="00AE4D51" w:rsidRDefault="00460C86" w:rsidP="00666A1B">
      <w:pPr>
        <w:ind w:left="12036" w:right="-314" w:firstLine="708"/>
        <w:jc w:val="center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 xml:space="preserve">       руб.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"/>
        <w:gridCol w:w="993"/>
        <w:gridCol w:w="850"/>
        <w:gridCol w:w="1134"/>
        <w:gridCol w:w="1134"/>
        <w:gridCol w:w="709"/>
        <w:gridCol w:w="850"/>
        <w:gridCol w:w="851"/>
        <w:gridCol w:w="850"/>
        <w:gridCol w:w="189"/>
        <w:gridCol w:w="612"/>
        <w:gridCol w:w="900"/>
        <w:gridCol w:w="900"/>
        <w:gridCol w:w="900"/>
        <w:gridCol w:w="828"/>
        <w:gridCol w:w="900"/>
        <w:gridCol w:w="792"/>
        <w:gridCol w:w="642"/>
        <w:gridCol w:w="850"/>
        <w:gridCol w:w="96"/>
      </w:tblGrid>
      <w:tr w:rsidR="00460C86" w:rsidRPr="00AE4D51" w:rsidTr="00D86932">
        <w:trPr>
          <w:gridAfter w:val="1"/>
          <w:wAfter w:w="96" w:type="dxa"/>
          <w:trHeight w:val="5448"/>
        </w:trPr>
        <w:tc>
          <w:tcPr>
            <w:tcW w:w="1101" w:type="dxa"/>
            <w:gridSpan w:val="2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Наиме-нование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эмитента и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гене-рального</w:t>
            </w:r>
            <w:proofErr w:type="spellEnd"/>
          </w:p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агента</w:t>
            </w:r>
            <w:r w:rsidR="004176F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(агента)</w:t>
            </w:r>
          </w:p>
        </w:tc>
        <w:tc>
          <w:tcPr>
            <w:tcW w:w="85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Наиме-нование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регист-ратора</w:t>
            </w:r>
            <w:proofErr w:type="spellEnd"/>
          </w:p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или депозитария</w:t>
            </w:r>
            <w:r w:rsidR="004176F8" w:rsidRPr="00AE4D51">
              <w:rPr>
                <w:rStyle w:val="af"/>
                <w:b w:val="0"/>
                <w:color w:val="auto"/>
                <w:sz w:val="22"/>
                <w:szCs w:val="22"/>
              </w:rPr>
              <w:t>,</w:t>
            </w:r>
          </w:p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организа-тора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тор-говли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на рынке ценных бумаг</w:t>
            </w:r>
          </w:p>
        </w:tc>
        <w:tc>
          <w:tcPr>
            <w:tcW w:w="1134" w:type="dxa"/>
          </w:tcPr>
          <w:p w:rsidR="00460C86" w:rsidRPr="00AE4D51" w:rsidRDefault="004176F8" w:rsidP="004176F8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Наименование, </w:t>
            </w:r>
            <w:r w:rsidR="00460C86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и номер </w:t>
            </w:r>
            <w:proofErr w:type="spellStart"/>
            <w:proofErr w:type="gramStart"/>
            <w:r w:rsidR="00460C86" w:rsidRPr="00AE4D51">
              <w:rPr>
                <w:rStyle w:val="af"/>
                <w:b w:val="0"/>
                <w:color w:val="auto"/>
                <w:sz w:val="22"/>
                <w:szCs w:val="22"/>
              </w:rPr>
              <w:t>право-вого</w:t>
            </w:r>
            <w:proofErr w:type="spellEnd"/>
            <w:proofErr w:type="gramEnd"/>
            <w:r w:rsidR="00460C86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акта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, которым утверждено решение об эмиссии выпуска ценных бумаг (дополнительного выпуска)</w:t>
            </w:r>
          </w:p>
        </w:tc>
        <w:tc>
          <w:tcPr>
            <w:tcW w:w="1134" w:type="dxa"/>
          </w:tcPr>
          <w:p w:rsidR="00460C86" w:rsidRPr="00AE4D51" w:rsidRDefault="00460C86" w:rsidP="00365115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</w:t>
            </w:r>
            <w:r w:rsidR="004176F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государственной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регистра-ции</w:t>
            </w:r>
            <w:proofErr w:type="spellEnd"/>
            <w:proofErr w:type="gramEnd"/>
            <w:r w:rsidR="004176F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условной эмиссии (изменения в условия эмиссии)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, вид, форма,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коли-чество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номи-нал</w:t>
            </w:r>
            <w:r w:rsidR="004176F8" w:rsidRPr="00AE4D51">
              <w:rPr>
                <w:rStyle w:val="af"/>
                <w:b w:val="0"/>
                <w:color w:val="auto"/>
                <w:sz w:val="22"/>
                <w:szCs w:val="22"/>
              </w:rPr>
              <w:t>ьная</w:t>
            </w:r>
            <w:proofErr w:type="spellEnd"/>
            <w:r w:rsidR="004176F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стоимость одной ценной бумаги</w:t>
            </w:r>
          </w:p>
        </w:tc>
        <w:tc>
          <w:tcPr>
            <w:tcW w:w="709" w:type="dxa"/>
          </w:tcPr>
          <w:p w:rsidR="00460C86" w:rsidRPr="00AE4D51" w:rsidRDefault="004176F8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возник-новения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обяза-тельст-ва</w:t>
            </w:r>
            <w:proofErr w:type="spellEnd"/>
          </w:p>
        </w:tc>
        <w:tc>
          <w:tcPr>
            <w:tcW w:w="851" w:type="dxa"/>
          </w:tcPr>
          <w:p w:rsidR="00460C86" w:rsidRPr="00AE4D51" w:rsidRDefault="00460C86" w:rsidP="00FA681D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</w:t>
            </w:r>
            <w:r w:rsidR="004176F8" w:rsidRPr="00AE4D51">
              <w:rPr>
                <w:rStyle w:val="af"/>
                <w:b w:val="0"/>
                <w:color w:val="auto"/>
                <w:sz w:val="22"/>
                <w:szCs w:val="22"/>
              </w:rPr>
              <w:t>ъявленный объ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ем </w:t>
            </w:r>
            <w:r w:rsidR="004176F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выпуска ценных бумаг по номинальной стоимости, руб. </w:t>
            </w:r>
            <w:r w:rsidR="00FA681D" w:rsidRPr="00AE4D51">
              <w:rPr>
                <w:bCs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50" w:type="dxa"/>
          </w:tcPr>
          <w:p w:rsidR="00460C86" w:rsidRPr="00AE4D51" w:rsidRDefault="00460C86" w:rsidP="00365115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Процентная ставка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купон-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>ного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доход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>а, даты выплаты купонного дохода</w:t>
            </w:r>
          </w:p>
        </w:tc>
        <w:tc>
          <w:tcPr>
            <w:tcW w:w="801" w:type="dxa"/>
            <w:gridSpan w:val="2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Купон-ный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до-ход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в </w:t>
            </w:r>
          </w:p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расчете</w:t>
            </w:r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на одну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облига-цию</w:t>
            </w:r>
            <w:proofErr w:type="spellEnd"/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>, руб.</w:t>
            </w:r>
          </w:p>
        </w:tc>
        <w:tc>
          <w:tcPr>
            <w:tcW w:w="900" w:type="dxa"/>
          </w:tcPr>
          <w:p w:rsidR="00460C86" w:rsidRPr="00AE4D51" w:rsidRDefault="00460C86" w:rsidP="00365115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Форма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обеспе-чения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обязательства</w:t>
            </w:r>
          </w:p>
        </w:tc>
        <w:tc>
          <w:tcPr>
            <w:tcW w:w="900" w:type="dxa"/>
          </w:tcPr>
          <w:p w:rsidR="00460C86" w:rsidRPr="00AE4D51" w:rsidRDefault="00460C86" w:rsidP="00365115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Срок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пога-шения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обязательства</w:t>
            </w:r>
          </w:p>
        </w:tc>
        <w:tc>
          <w:tcPr>
            <w:tcW w:w="900" w:type="dxa"/>
          </w:tcPr>
          <w:p w:rsidR="00460C86" w:rsidRPr="00AE4D51" w:rsidRDefault="00460C86" w:rsidP="00365115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испол-нения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обязательства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пол-ностью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или частично</w:t>
            </w:r>
          </w:p>
        </w:tc>
        <w:tc>
          <w:tcPr>
            <w:tcW w:w="828" w:type="dxa"/>
          </w:tcPr>
          <w:p w:rsidR="00460C86" w:rsidRPr="00AE4D51" w:rsidRDefault="00365115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Размещенный объем выпуска (доп. выпуска) ценных бумаг по номинальной стоимости, руб. </w:t>
            </w:r>
          </w:p>
        </w:tc>
        <w:tc>
          <w:tcPr>
            <w:tcW w:w="90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Госу-дарст-венный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реги-страци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-</w:t>
            </w:r>
          </w:p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оный номер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выпус-ка</w:t>
            </w:r>
            <w:proofErr w:type="spellEnd"/>
            <w:proofErr w:type="gramEnd"/>
          </w:p>
        </w:tc>
        <w:tc>
          <w:tcPr>
            <w:tcW w:w="792" w:type="dxa"/>
          </w:tcPr>
          <w:p w:rsidR="00460C86" w:rsidRPr="00AE4D51" w:rsidRDefault="00460C86" w:rsidP="00365115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Оста-ток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задол-жен-ности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по  ценным бумагам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на 1-е число 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>отчетного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месяца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>, руб.</w:t>
            </w:r>
          </w:p>
        </w:tc>
        <w:tc>
          <w:tcPr>
            <w:tcW w:w="642" w:type="dxa"/>
          </w:tcPr>
          <w:p w:rsidR="00460C86" w:rsidRPr="00AE4D51" w:rsidRDefault="00460C86" w:rsidP="00FA681D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Изменение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за-должен-ности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по ценным бумагам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отчетный месяц, руб.</w:t>
            </w:r>
            <w:r w:rsidR="00FA681D" w:rsidRPr="00AE4D51">
              <w:rPr>
                <w:bCs/>
                <w:sz w:val="22"/>
                <w:szCs w:val="22"/>
                <w:vertAlign w:val="superscript"/>
              </w:rPr>
              <w:t xml:space="preserve"> 2)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Оста-ток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задол-жен-ности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по ценным бумагам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на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отчет-ную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дату</w:t>
            </w:r>
            <w:r w:rsidR="00365115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(на конец отчетного месяца), руб.</w:t>
            </w:r>
          </w:p>
        </w:tc>
      </w:tr>
      <w:tr w:rsidR="00460C86" w:rsidRPr="00AE4D51" w:rsidTr="00D86932">
        <w:trPr>
          <w:gridAfter w:val="1"/>
          <w:wAfter w:w="96" w:type="dxa"/>
        </w:trPr>
        <w:tc>
          <w:tcPr>
            <w:tcW w:w="1101" w:type="dxa"/>
            <w:gridSpan w:val="2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</w:t>
            </w:r>
          </w:p>
        </w:tc>
        <w:tc>
          <w:tcPr>
            <w:tcW w:w="85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2</w:t>
            </w:r>
          </w:p>
        </w:tc>
        <w:tc>
          <w:tcPr>
            <w:tcW w:w="1134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3</w:t>
            </w:r>
          </w:p>
        </w:tc>
        <w:tc>
          <w:tcPr>
            <w:tcW w:w="1134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4</w:t>
            </w:r>
          </w:p>
        </w:tc>
        <w:tc>
          <w:tcPr>
            <w:tcW w:w="709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5</w:t>
            </w:r>
          </w:p>
        </w:tc>
        <w:tc>
          <w:tcPr>
            <w:tcW w:w="85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6</w:t>
            </w:r>
          </w:p>
        </w:tc>
        <w:tc>
          <w:tcPr>
            <w:tcW w:w="851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7</w:t>
            </w:r>
          </w:p>
        </w:tc>
        <w:tc>
          <w:tcPr>
            <w:tcW w:w="85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8</w:t>
            </w:r>
          </w:p>
        </w:tc>
        <w:tc>
          <w:tcPr>
            <w:tcW w:w="801" w:type="dxa"/>
            <w:gridSpan w:val="2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9</w:t>
            </w:r>
          </w:p>
        </w:tc>
        <w:tc>
          <w:tcPr>
            <w:tcW w:w="90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10</w:t>
            </w:r>
          </w:p>
        </w:tc>
        <w:tc>
          <w:tcPr>
            <w:tcW w:w="90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11</w:t>
            </w:r>
          </w:p>
        </w:tc>
        <w:tc>
          <w:tcPr>
            <w:tcW w:w="90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12</w:t>
            </w:r>
          </w:p>
        </w:tc>
        <w:tc>
          <w:tcPr>
            <w:tcW w:w="828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13</w:t>
            </w:r>
          </w:p>
        </w:tc>
        <w:tc>
          <w:tcPr>
            <w:tcW w:w="900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14</w:t>
            </w:r>
          </w:p>
        </w:tc>
        <w:tc>
          <w:tcPr>
            <w:tcW w:w="792" w:type="dxa"/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15</w:t>
            </w:r>
          </w:p>
        </w:tc>
        <w:tc>
          <w:tcPr>
            <w:tcW w:w="642" w:type="dxa"/>
          </w:tcPr>
          <w:p w:rsidR="00460C86" w:rsidRPr="00AE4D51" w:rsidRDefault="00460C86" w:rsidP="00DD1CCC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0C86" w:rsidRPr="00AE4D51" w:rsidRDefault="00460C86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17</w:t>
            </w:r>
          </w:p>
        </w:tc>
      </w:tr>
      <w:tr w:rsidR="00365115" w:rsidRPr="00AE4D51" w:rsidTr="00D86932">
        <w:trPr>
          <w:gridAfter w:val="1"/>
          <w:wAfter w:w="96" w:type="dxa"/>
        </w:trPr>
        <w:tc>
          <w:tcPr>
            <w:tcW w:w="1101" w:type="dxa"/>
            <w:gridSpan w:val="2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09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1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01" w:type="dxa"/>
            <w:gridSpan w:val="2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28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92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642" w:type="dxa"/>
          </w:tcPr>
          <w:p w:rsidR="00365115" w:rsidRPr="00AE4D51" w:rsidRDefault="00365115" w:rsidP="00DD1CCC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365115" w:rsidRPr="00AE4D51" w:rsidTr="00D86932">
        <w:trPr>
          <w:gridAfter w:val="1"/>
          <w:wAfter w:w="96" w:type="dxa"/>
        </w:trPr>
        <w:tc>
          <w:tcPr>
            <w:tcW w:w="1101" w:type="dxa"/>
            <w:gridSpan w:val="2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Итого</w:t>
            </w:r>
          </w:p>
        </w:tc>
        <w:tc>
          <w:tcPr>
            <w:tcW w:w="85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09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1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01" w:type="dxa"/>
            <w:gridSpan w:val="2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28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92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642" w:type="dxa"/>
          </w:tcPr>
          <w:p w:rsidR="00365115" w:rsidRPr="00AE4D51" w:rsidRDefault="00365115" w:rsidP="00DD1CCC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365115" w:rsidRPr="00AE4D51" w:rsidTr="00D86932">
        <w:trPr>
          <w:gridAfter w:val="1"/>
          <w:wAfter w:w="96" w:type="dxa"/>
        </w:trPr>
        <w:tc>
          <w:tcPr>
            <w:tcW w:w="1101" w:type="dxa"/>
            <w:gridSpan w:val="2"/>
          </w:tcPr>
          <w:p w:rsidR="00365115" w:rsidRPr="00AE4D51" w:rsidRDefault="00365115" w:rsidP="00365115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в т.ч. просроченная задолженность</w:t>
            </w:r>
          </w:p>
        </w:tc>
        <w:tc>
          <w:tcPr>
            <w:tcW w:w="85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09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1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01" w:type="dxa"/>
            <w:gridSpan w:val="2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28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92" w:type="dxa"/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642" w:type="dxa"/>
          </w:tcPr>
          <w:p w:rsidR="00365115" w:rsidRPr="00AE4D51" w:rsidRDefault="00365115" w:rsidP="00DD1CCC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65115" w:rsidRPr="00AE4D51" w:rsidRDefault="00365115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EF6D38" w:rsidRPr="00AE4D51" w:rsidTr="00AE4C08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wBefore w:w="108" w:type="dxa"/>
        </w:trPr>
        <w:tc>
          <w:tcPr>
            <w:tcW w:w="75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6D38" w:rsidRPr="00AE4D51" w:rsidRDefault="00EF6D38" w:rsidP="00152FE2">
            <w:pPr>
              <w:pStyle w:val="af0"/>
            </w:pPr>
          </w:p>
        </w:tc>
        <w:tc>
          <w:tcPr>
            <w:tcW w:w="742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F6D38" w:rsidRPr="00AE4D51" w:rsidRDefault="00EF6D38" w:rsidP="00152FE2">
            <w:pPr>
              <w:pStyle w:val="af0"/>
            </w:pPr>
          </w:p>
        </w:tc>
      </w:tr>
      <w:tr w:rsidR="00EF6D38" w:rsidRPr="00AE4D51" w:rsidTr="00AE4C08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wBefore w:w="108" w:type="dxa"/>
        </w:trPr>
        <w:tc>
          <w:tcPr>
            <w:tcW w:w="1498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F6D38" w:rsidRPr="00AE4D51" w:rsidRDefault="00FA681D" w:rsidP="00152FE2">
            <w:pPr>
              <w:rPr>
                <w:sz w:val="20"/>
                <w:szCs w:val="20"/>
              </w:rPr>
            </w:pPr>
            <w:bookmarkStart w:id="9" w:name="sub_11111"/>
            <w:r w:rsidRPr="00AE4D51">
              <w:rPr>
                <w:bCs/>
                <w:sz w:val="22"/>
                <w:szCs w:val="22"/>
                <w:vertAlign w:val="superscript"/>
              </w:rPr>
              <w:t>1)</w:t>
            </w:r>
            <w:r w:rsidR="00EF6D38" w:rsidRPr="00AE4D51">
              <w:rPr>
                <w:sz w:val="20"/>
                <w:szCs w:val="20"/>
              </w:rPr>
              <w:t xml:space="preserve"> В соответствии с решением об эмиссии выпуска муниципальных ценных бумаг </w:t>
            </w:r>
            <w:r w:rsidR="00FA2030" w:rsidRPr="00FA2030">
              <w:rPr>
                <w:sz w:val="20"/>
                <w:szCs w:val="20"/>
              </w:rPr>
              <w:t>Белоглинск</w:t>
            </w:r>
            <w:r w:rsidR="00FA2030">
              <w:rPr>
                <w:sz w:val="20"/>
                <w:szCs w:val="20"/>
              </w:rPr>
              <w:t>ого сельского</w:t>
            </w:r>
            <w:r w:rsidR="00FA2030" w:rsidRPr="00FA2030">
              <w:rPr>
                <w:sz w:val="20"/>
                <w:szCs w:val="20"/>
              </w:rPr>
              <w:t xml:space="preserve"> поселени</w:t>
            </w:r>
            <w:r w:rsidR="00FA2030">
              <w:rPr>
                <w:sz w:val="20"/>
                <w:szCs w:val="20"/>
              </w:rPr>
              <w:t>я</w:t>
            </w:r>
            <w:r w:rsidR="00FA2030" w:rsidRPr="00FA2030">
              <w:rPr>
                <w:sz w:val="20"/>
                <w:szCs w:val="20"/>
              </w:rPr>
              <w:t xml:space="preserve"> Белоглинского района</w:t>
            </w:r>
            <w:r w:rsidR="00EF6D38" w:rsidRPr="00AE4D51">
              <w:rPr>
                <w:sz w:val="20"/>
                <w:szCs w:val="20"/>
              </w:rPr>
              <w:t xml:space="preserve"> (дополнительного выпуска).</w:t>
            </w:r>
            <w:bookmarkEnd w:id="9"/>
          </w:p>
          <w:p w:rsidR="00EF6D38" w:rsidRPr="00AE4D51" w:rsidRDefault="00FA681D" w:rsidP="00150C3C">
            <w:bookmarkStart w:id="10" w:name="sub_2222"/>
            <w:r w:rsidRPr="00AE4D51">
              <w:rPr>
                <w:bCs/>
                <w:sz w:val="22"/>
                <w:szCs w:val="22"/>
                <w:vertAlign w:val="superscript"/>
              </w:rPr>
              <w:t>2)</w:t>
            </w:r>
            <w:r w:rsidR="00EF6D38" w:rsidRPr="00AE4D51">
              <w:rPr>
                <w:sz w:val="20"/>
                <w:szCs w:val="20"/>
              </w:rPr>
              <w:t xml:space="preserve"> Указывается объем размещения, погашения, списания долга по </w:t>
            </w:r>
            <w:r w:rsidR="00150C3C" w:rsidRPr="00AE4D51">
              <w:rPr>
                <w:sz w:val="20"/>
                <w:szCs w:val="20"/>
              </w:rPr>
              <w:t>муниципаль</w:t>
            </w:r>
            <w:r w:rsidR="00EF6D38" w:rsidRPr="00AE4D51">
              <w:rPr>
                <w:sz w:val="20"/>
                <w:szCs w:val="20"/>
              </w:rPr>
              <w:t xml:space="preserve">ным ценным бумагам </w:t>
            </w:r>
            <w:r w:rsidR="00FA2030" w:rsidRPr="00FA2030">
              <w:rPr>
                <w:sz w:val="20"/>
                <w:szCs w:val="20"/>
              </w:rPr>
              <w:t>Белоглинск</w:t>
            </w:r>
            <w:r w:rsidR="00FA2030">
              <w:rPr>
                <w:sz w:val="20"/>
                <w:szCs w:val="20"/>
              </w:rPr>
              <w:t>ого сельского</w:t>
            </w:r>
            <w:r w:rsidR="00FA2030" w:rsidRPr="00FA2030">
              <w:rPr>
                <w:sz w:val="20"/>
                <w:szCs w:val="20"/>
              </w:rPr>
              <w:t xml:space="preserve"> поселени</w:t>
            </w:r>
            <w:r w:rsidR="00FA2030">
              <w:rPr>
                <w:sz w:val="20"/>
                <w:szCs w:val="20"/>
              </w:rPr>
              <w:t>я</w:t>
            </w:r>
            <w:r w:rsidR="00FA2030" w:rsidRPr="00FA2030">
              <w:rPr>
                <w:sz w:val="20"/>
                <w:szCs w:val="20"/>
              </w:rPr>
              <w:t xml:space="preserve"> Белоглинского района</w:t>
            </w:r>
            <w:r w:rsidR="00FA2030" w:rsidRPr="00AE4D51">
              <w:rPr>
                <w:sz w:val="20"/>
                <w:szCs w:val="20"/>
              </w:rPr>
              <w:t xml:space="preserve"> </w:t>
            </w:r>
            <w:r w:rsidR="00EF6D38" w:rsidRPr="00AE4D51">
              <w:rPr>
                <w:sz w:val="20"/>
                <w:szCs w:val="20"/>
              </w:rPr>
              <w:t xml:space="preserve">по </w:t>
            </w:r>
            <w:r w:rsidR="00EF6D38" w:rsidRPr="00AE4D51">
              <w:rPr>
                <w:sz w:val="20"/>
                <w:szCs w:val="20"/>
              </w:rPr>
              <w:lastRenderedPageBreak/>
              <w:t>номинальной стоимости.</w:t>
            </w:r>
            <w:bookmarkEnd w:id="10"/>
          </w:p>
        </w:tc>
      </w:tr>
    </w:tbl>
    <w:p w:rsidR="00FA681D" w:rsidRPr="00AE4D51" w:rsidRDefault="00FA681D" w:rsidP="00666A1B">
      <w:pPr>
        <w:ind w:right="-314" w:firstLine="709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lastRenderedPageBreak/>
        <w:t xml:space="preserve">2.2. Обязательства по муниципальным ценным бумагам </w:t>
      </w:r>
      <w:proofErr w:type="spellStart"/>
      <w:r w:rsidR="009F64D3" w:rsidRPr="009F64D3">
        <w:rPr>
          <w:rStyle w:val="af"/>
          <w:b w:val="0"/>
          <w:color w:val="auto"/>
          <w:sz w:val="28"/>
          <w:szCs w:val="28"/>
        </w:rPr>
        <w:t>Белоглинским</w:t>
      </w:r>
      <w:proofErr w:type="spellEnd"/>
      <w:r w:rsidR="009F64D3" w:rsidRPr="009F64D3">
        <w:rPr>
          <w:rStyle w:val="af"/>
          <w:b w:val="0"/>
          <w:color w:val="auto"/>
          <w:sz w:val="28"/>
          <w:szCs w:val="28"/>
        </w:rPr>
        <w:t xml:space="preserve"> сельским поселением Белоглинского района</w:t>
      </w:r>
      <w:r w:rsidRPr="00AE4D51">
        <w:rPr>
          <w:rStyle w:val="af"/>
          <w:b w:val="0"/>
          <w:color w:val="auto"/>
          <w:sz w:val="28"/>
          <w:szCs w:val="28"/>
        </w:rPr>
        <w:t xml:space="preserve">, выраженные в иностранной валюте   </w:t>
      </w:r>
    </w:p>
    <w:p w:rsidR="00FA681D" w:rsidRPr="00AE4D51" w:rsidRDefault="00666A1B" w:rsidP="00666A1B">
      <w:pPr>
        <w:ind w:left="12036" w:right="-314" w:firstLine="708"/>
        <w:jc w:val="center"/>
        <w:rPr>
          <w:rStyle w:val="af"/>
          <w:b w:val="0"/>
          <w:color w:val="auto"/>
          <w:sz w:val="28"/>
          <w:szCs w:val="28"/>
        </w:rPr>
      </w:pPr>
      <w:r>
        <w:rPr>
          <w:rStyle w:val="af"/>
          <w:b w:val="0"/>
          <w:color w:val="auto"/>
          <w:sz w:val="28"/>
          <w:szCs w:val="28"/>
        </w:rPr>
        <w:t xml:space="preserve">     </w:t>
      </w:r>
      <w:r w:rsidR="00FA681D" w:rsidRPr="00AE4D51">
        <w:rPr>
          <w:rStyle w:val="af"/>
          <w:b w:val="0"/>
          <w:color w:val="auto"/>
          <w:sz w:val="28"/>
          <w:szCs w:val="28"/>
        </w:rPr>
        <w:t xml:space="preserve"> руб.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"/>
        <w:gridCol w:w="993"/>
        <w:gridCol w:w="850"/>
        <w:gridCol w:w="1134"/>
        <w:gridCol w:w="1134"/>
        <w:gridCol w:w="709"/>
        <w:gridCol w:w="850"/>
        <w:gridCol w:w="851"/>
        <w:gridCol w:w="850"/>
        <w:gridCol w:w="189"/>
        <w:gridCol w:w="612"/>
        <w:gridCol w:w="900"/>
        <w:gridCol w:w="900"/>
        <w:gridCol w:w="900"/>
        <w:gridCol w:w="828"/>
        <w:gridCol w:w="900"/>
        <w:gridCol w:w="792"/>
        <w:gridCol w:w="642"/>
        <w:gridCol w:w="850"/>
        <w:gridCol w:w="96"/>
      </w:tblGrid>
      <w:tr w:rsidR="00FA681D" w:rsidRPr="00AE4D51" w:rsidTr="00150C3C">
        <w:trPr>
          <w:gridAfter w:val="1"/>
          <w:wAfter w:w="96" w:type="dxa"/>
          <w:trHeight w:val="5820"/>
        </w:trPr>
        <w:tc>
          <w:tcPr>
            <w:tcW w:w="1101" w:type="dxa"/>
            <w:gridSpan w:val="2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Наиме-нование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эмитента и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гене-рального</w:t>
            </w:r>
            <w:proofErr w:type="spellEnd"/>
          </w:p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агента (агента)</w:t>
            </w:r>
          </w:p>
        </w:tc>
        <w:tc>
          <w:tcPr>
            <w:tcW w:w="85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Наиме-нование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регист-ратора</w:t>
            </w:r>
            <w:proofErr w:type="spellEnd"/>
          </w:p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или депозитария,</w:t>
            </w:r>
          </w:p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организа-тора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тор-говли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на рынке ценных бумаг</w:t>
            </w:r>
          </w:p>
        </w:tc>
        <w:tc>
          <w:tcPr>
            <w:tcW w:w="1134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Наименование, дата и номер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право-вого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акта, которым утверждено решение об эмиссии выпуска ценных бумаг (дополнительного выпуска)</w:t>
            </w:r>
          </w:p>
        </w:tc>
        <w:tc>
          <w:tcPr>
            <w:tcW w:w="1134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государственной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регистра-ции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условной эмиссии (изменения в условия эмиссии), вид, форма,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коли-чество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номи-нальная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стоимость одной ценной бумаги</w:t>
            </w:r>
          </w:p>
        </w:tc>
        <w:tc>
          <w:tcPr>
            <w:tcW w:w="709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возник-новения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обяза-тельст-ва</w:t>
            </w:r>
            <w:proofErr w:type="spellEnd"/>
          </w:p>
        </w:tc>
        <w:tc>
          <w:tcPr>
            <w:tcW w:w="851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Объявленный объем выпуска ценных бумаг по номинальной стоимости, руб. </w:t>
            </w:r>
            <w:r w:rsidRPr="00AE4D51">
              <w:rPr>
                <w:bCs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5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Процентная ставка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купон-ного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дохода, даты выплаты купонного дохода</w:t>
            </w:r>
          </w:p>
        </w:tc>
        <w:tc>
          <w:tcPr>
            <w:tcW w:w="801" w:type="dxa"/>
            <w:gridSpan w:val="2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Купон-ный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до-ход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в </w:t>
            </w:r>
          </w:p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расчете</w:t>
            </w:r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на одну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облига-цию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, руб.</w:t>
            </w: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Форма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обеспе-чения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обязательства</w:t>
            </w: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Срок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пога-шения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обязательства</w:t>
            </w: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испол-нения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обязательства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пол-ностью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или частично</w:t>
            </w:r>
          </w:p>
        </w:tc>
        <w:tc>
          <w:tcPr>
            <w:tcW w:w="828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Размещенный объем выпуска (доп. выпуска) ценных бумаг по номинальной стоимости, руб. </w:t>
            </w: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Госу-дарст-венный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реги-страци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-</w:t>
            </w:r>
          </w:p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оный номер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выпус-ка</w:t>
            </w:r>
            <w:proofErr w:type="spellEnd"/>
            <w:proofErr w:type="gramEnd"/>
          </w:p>
        </w:tc>
        <w:tc>
          <w:tcPr>
            <w:tcW w:w="792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Оста-ток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задол-жен-ности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по  ценным бумагам на 1-е число отчетного месяца, руб.</w:t>
            </w:r>
          </w:p>
        </w:tc>
        <w:tc>
          <w:tcPr>
            <w:tcW w:w="642" w:type="dxa"/>
          </w:tcPr>
          <w:p w:rsidR="00FA681D" w:rsidRPr="00AE4D51" w:rsidRDefault="00FA681D" w:rsidP="00E609C6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Изменение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за-должен-ности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по ценным бумагам за отчетный месяц, руб.</w:t>
            </w:r>
            <w:r w:rsidRPr="00AE4D51">
              <w:rPr>
                <w:bCs/>
                <w:sz w:val="22"/>
                <w:szCs w:val="22"/>
                <w:vertAlign w:val="superscript"/>
              </w:rPr>
              <w:t xml:space="preserve"> 2)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A681D" w:rsidRPr="00AE4D51" w:rsidRDefault="00FA681D" w:rsidP="001149AD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Оста-ток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задол-жен-ности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по ценным бумагам на </w:t>
            </w:r>
            <w:proofErr w:type="spell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отчет-ную</w:t>
            </w:r>
            <w:proofErr w:type="spell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дату (на конец отчетного месяца), </w:t>
            </w:r>
            <w:r w:rsidR="001149AD" w:rsidRPr="00AE4D51">
              <w:rPr>
                <w:rStyle w:val="af"/>
                <w:b w:val="0"/>
                <w:color w:val="auto"/>
                <w:sz w:val="22"/>
                <w:szCs w:val="22"/>
              </w:rPr>
              <w:t>валюта обязательства</w:t>
            </w:r>
          </w:p>
        </w:tc>
      </w:tr>
      <w:tr w:rsidR="00FA681D" w:rsidRPr="00AE4D51" w:rsidTr="00E609C6">
        <w:trPr>
          <w:gridAfter w:val="1"/>
          <w:wAfter w:w="96" w:type="dxa"/>
        </w:trPr>
        <w:tc>
          <w:tcPr>
            <w:tcW w:w="1101" w:type="dxa"/>
            <w:gridSpan w:val="2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</w:t>
            </w:r>
          </w:p>
        </w:tc>
        <w:tc>
          <w:tcPr>
            <w:tcW w:w="85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2</w:t>
            </w:r>
          </w:p>
        </w:tc>
        <w:tc>
          <w:tcPr>
            <w:tcW w:w="1134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3</w:t>
            </w:r>
          </w:p>
        </w:tc>
        <w:tc>
          <w:tcPr>
            <w:tcW w:w="1134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4</w:t>
            </w:r>
          </w:p>
        </w:tc>
        <w:tc>
          <w:tcPr>
            <w:tcW w:w="709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5</w:t>
            </w:r>
          </w:p>
        </w:tc>
        <w:tc>
          <w:tcPr>
            <w:tcW w:w="85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6</w:t>
            </w:r>
          </w:p>
        </w:tc>
        <w:tc>
          <w:tcPr>
            <w:tcW w:w="851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7</w:t>
            </w:r>
          </w:p>
        </w:tc>
        <w:tc>
          <w:tcPr>
            <w:tcW w:w="85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8</w:t>
            </w:r>
          </w:p>
        </w:tc>
        <w:tc>
          <w:tcPr>
            <w:tcW w:w="801" w:type="dxa"/>
            <w:gridSpan w:val="2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9</w:t>
            </w: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10</w:t>
            </w: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11</w:t>
            </w: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12</w:t>
            </w:r>
          </w:p>
        </w:tc>
        <w:tc>
          <w:tcPr>
            <w:tcW w:w="828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13</w:t>
            </w: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14</w:t>
            </w:r>
          </w:p>
        </w:tc>
        <w:tc>
          <w:tcPr>
            <w:tcW w:w="792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15</w:t>
            </w:r>
          </w:p>
        </w:tc>
        <w:tc>
          <w:tcPr>
            <w:tcW w:w="642" w:type="dxa"/>
          </w:tcPr>
          <w:p w:rsidR="00FA681D" w:rsidRPr="00AE4D51" w:rsidRDefault="00FA681D" w:rsidP="00E609C6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17</w:t>
            </w:r>
          </w:p>
        </w:tc>
      </w:tr>
      <w:tr w:rsidR="00FA681D" w:rsidRPr="00AE4D51" w:rsidTr="00E609C6">
        <w:trPr>
          <w:gridAfter w:val="1"/>
          <w:wAfter w:w="96" w:type="dxa"/>
        </w:trPr>
        <w:tc>
          <w:tcPr>
            <w:tcW w:w="1101" w:type="dxa"/>
            <w:gridSpan w:val="2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09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1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01" w:type="dxa"/>
            <w:gridSpan w:val="2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28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92" w:type="dxa"/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642" w:type="dxa"/>
          </w:tcPr>
          <w:p w:rsidR="00FA681D" w:rsidRPr="00AE4D51" w:rsidRDefault="00FA681D" w:rsidP="00E609C6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A681D" w:rsidRPr="00AE4D51" w:rsidRDefault="00FA681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150C3C" w:rsidRPr="00AE4D51" w:rsidTr="00E609C6">
        <w:trPr>
          <w:gridAfter w:val="1"/>
          <w:wAfter w:w="96" w:type="dxa"/>
        </w:trPr>
        <w:tc>
          <w:tcPr>
            <w:tcW w:w="1101" w:type="dxa"/>
            <w:gridSpan w:val="2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Итого в валюте обязательства</w:t>
            </w:r>
          </w:p>
        </w:tc>
        <w:tc>
          <w:tcPr>
            <w:tcW w:w="85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09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1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01" w:type="dxa"/>
            <w:gridSpan w:val="2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28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92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642" w:type="dxa"/>
          </w:tcPr>
          <w:p w:rsidR="00150C3C" w:rsidRPr="00AE4D51" w:rsidRDefault="00150C3C" w:rsidP="00E609C6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150C3C" w:rsidRPr="00AE4D51" w:rsidTr="00E609C6">
        <w:trPr>
          <w:gridAfter w:val="1"/>
          <w:wAfter w:w="96" w:type="dxa"/>
        </w:trPr>
        <w:tc>
          <w:tcPr>
            <w:tcW w:w="1101" w:type="dxa"/>
            <w:gridSpan w:val="2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Итого в рублях</w:t>
            </w:r>
            <w:r w:rsidRPr="00AE4D51">
              <w:rPr>
                <w:bCs/>
                <w:sz w:val="22"/>
                <w:szCs w:val="22"/>
                <w:vertAlign w:val="superscript"/>
              </w:rPr>
              <w:t>3)</w:t>
            </w:r>
            <w:proofErr w:type="gramEnd"/>
          </w:p>
        </w:tc>
        <w:tc>
          <w:tcPr>
            <w:tcW w:w="85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09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1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01" w:type="dxa"/>
            <w:gridSpan w:val="2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28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92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642" w:type="dxa"/>
          </w:tcPr>
          <w:p w:rsidR="00150C3C" w:rsidRPr="00AE4D51" w:rsidRDefault="00150C3C" w:rsidP="00E609C6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150C3C" w:rsidRPr="00AE4D51" w:rsidTr="00E609C6">
        <w:trPr>
          <w:gridAfter w:val="1"/>
          <w:wAfter w:w="96" w:type="dxa"/>
        </w:trPr>
        <w:tc>
          <w:tcPr>
            <w:tcW w:w="1101" w:type="dxa"/>
            <w:gridSpan w:val="2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 xml:space="preserve">в т.ч. просроченная </w:t>
            </w:r>
            <w:r w:rsidRPr="00AE4D51">
              <w:rPr>
                <w:rStyle w:val="af"/>
                <w:b w:val="0"/>
                <w:color w:val="auto"/>
              </w:rPr>
              <w:lastRenderedPageBreak/>
              <w:t>задолженность</w:t>
            </w:r>
          </w:p>
        </w:tc>
        <w:tc>
          <w:tcPr>
            <w:tcW w:w="85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134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09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1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01" w:type="dxa"/>
            <w:gridSpan w:val="2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28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900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792" w:type="dxa"/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642" w:type="dxa"/>
          </w:tcPr>
          <w:p w:rsidR="00150C3C" w:rsidRPr="00AE4D51" w:rsidRDefault="00150C3C" w:rsidP="00E609C6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50C3C" w:rsidRPr="00AE4D51" w:rsidRDefault="00150C3C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150C3C" w:rsidRPr="00AE4D51" w:rsidTr="00E609C6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wBefore w:w="108" w:type="dxa"/>
        </w:trPr>
        <w:tc>
          <w:tcPr>
            <w:tcW w:w="75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C3C" w:rsidRPr="00AE4D51" w:rsidRDefault="00150C3C" w:rsidP="00E609C6">
            <w:pPr>
              <w:pStyle w:val="af0"/>
            </w:pPr>
          </w:p>
        </w:tc>
        <w:tc>
          <w:tcPr>
            <w:tcW w:w="742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50C3C" w:rsidRPr="00AE4D51" w:rsidRDefault="00150C3C" w:rsidP="00E609C6">
            <w:pPr>
              <w:pStyle w:val="af0"/>
            </w:pPr>
          </w:p>
        </w:tc>
      </w:tr>
      <w:tr w:rsidR="00150C3C" w:rsidRPr="00AE4D51" w:rsidTr="00E609C6">
        <w:tblPrEx>
          <w:tblBorders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wBefore w:w="108" w:type="dxa"/>
        </w:trPr>
        <w:tc>
          <w:tcPr>
            <w:tcW w:w="1498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50C3C" w:rsidRPr="00AE4D51" w:rsidRDefault="00150C3C" w:rsidP="00E609C6">
            <w:pPr>
              <w:rPr>
                <w:sz w:val="20"/>
                <w:szCs w:val="20"/>
              </w:rPr>
            </w:pPr>
            <w:r w:rsidRPr="00AE4D51">
              <w:rPr>
                <w:bCs/>
                <w:sz w:val="22"/>
                <w:szCs w:val="22"/>
                <w:vertAlign w:val="superscript"/>
              </w:rPr>
              <w:t>1)</w:t>
            </w:r>
            <w:r w:rsidRPr="00AE4D51">
              <w:rPr>
                <w:sz w:val="20"/>
                <w:szCs w:val="20"/>
              </w:rPr>
              <w:t xml:space="preserve"> В соответствии с решением об эмиссии выпуска муниципальных ценных бумаг </w:t>
            </w:r>
            <w:r w:rsidR="00FA2030" w:rsidRPr="00FA2030">
              <w:rPr>
                <w:sz w:val="20"/>
                <w:szCs w:val="20"/>
              </w:rPr>
              <w:t>Белоглинск</w:t>
            </w:r>
            <w:r w:rsidR="00FA2030">
              <w:rPr>
                <w:sz w:val="20"/>
                <w:szCs w:val="20"/>
              </w:rPr>
              <w:t>ого сельского</w:t>
            </w:r>
            <w:r w:rsidR="00FA2030" w:rsidRPr="00FA2030">
              <w:rPr>
                <w:sz w:val="20"/>
                <w:szCs w:val="20"/>
              </w:rPr>
              <w:t xml:space="preserve"> поселени</w:t>
            </w:r>
            <w:r w:rsidR="00FA2030">
              <w:rPr>
                <w:sz w:val="20"/>
                <w:szCs w:val="20"/>
              </w:rPr>
              <w:t>я</w:t>
            </w:r>
            <w:r w:rsidR="00FA2030" w:rsidRPr="00FA2030">
              <w:rPr>
                <w:sz w:val="20"/>
                <w:szCs w:val="20"/>
              </w:rPr>
              <w:t xml:space="preserve"> Белоглинского района</w:t>
            </w:r>
            <w:r w:rsidRPr="00AE4D51">
              <w:rPr>
                <w:sz w:val="20"/>
                <w:szCs w:val="20"/>
              </w:rPr>
              <w:t xml:space="preserve"> (дополнительного выпуска).</w:t>
            </w:r>
          </w:p>
          <w:p w:rsidR="00150C3C" w:rsidRPr="00AE4D51" w:rsidRDefault="00150C3C" w:rsidP="00150C3C">
            <w:r w:rsidRPr="00AE4D51">
              <w:rPr>
                <w:bCs/>
                <w:sz w:val="22"/>
                <w:szCs w:val="22"/>
                <w:vertAlign w:val="superscript"/>
              </w:rPr>
              <w:t>2)</w:t>
            </w:r>
            <w:r w:rsidRPr="00AE4D51">
              <w:rPr>
                <w:sz w:val="20"/>
                <w:szCs w:val="20"/>
              </w:rPr>
              <w:t xml:space="preserve"> Указывается объем размещения, погашения, списания долга по муниципальным ценным бумагам </w:t>
            </w:r>
            <w:r w:rsidR="00FA2030" w:rsidRPr="00FA2030">
              <w:rPr>
                <w:sz w:val="20"/>
                <w:szCs w:val="20"/>
              </w:rPr>
              <w:t>Белоглинск</w:t>
            </w:r>
            <w:r w:rsidR="00FA2030">
              <w:rPr>
                <w:sz w:val="20"/>
                <w:szCs w:val="20"/>
              </w:rPr>
              <w:t>ого сельского</w:t>
            </w:r>
            <w:r w:rsidR="00FA2030" w:rsidRPr="00FA2030">
              <w:rPr>
                <w:sz w:val="20"/>
                <w:szCs w:val="20"/>
              </w:rPr>
              <w:t xml:space="preserve"> поселени</w:t>
            </w:r>
            <w:r w:rsidR="00FA2030">
              <w:rPr>
                <w:sz w:val="20"/>
                <w:szCs w:val="20"/>
              </w:rPr>
              <w:t>я</w:t>
            </w:r>
            <w:r w:rsidR="00FA2030" w:rsidRPr="00FA2030">
              <w:rPr>
                <w:sz w:val="20"/>
                <w:szCs w:val="20"/>
              </w:rPr>
              <w:t xml:space="preserve"> Белоглинского района</w:t>
            </w:r>
            <w:r w:rsidRPr="00AE4D51">
              <w:rPr>
                <w:sz w:val="20"/>
                <w:szCs w:val="20"/>
              </w:rPr>
              <w:t xml:space="preserve"> по номинальной стоимости.</w:t>
            </w:r>
          </w:p>
        </w:tc>
      </w:tr>
    </w:tbl>
    <w:p w:rsidR="00FA681D" w:rsidRPr="00AE4D51" w:rsidRDefault="00150C3C" w:rsidP="00FA681D">
      <w:pPr>
        <w:ind w:right="-314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 xml:space="preserve"> </w:t>
      </w:r>
      <w:r w:rsidR="00FA681D" w:rsidRPr="00AE4D51">
        <w:rPr>
          <w:rStyle w:val="af"/>
          <w:b w:val="0"/>
          <w:color w:val="auto"/>
          <w:sz w:val="28"/>
          <w:szCs w:val="28"/>
        </w:rPr>
        <w:t xml:space="preserve"> </w:t>
      </w:r>
      <w:r w:rsidRPr="00AE4D51">
        <w:rPr>
          <w:bCs/>
          <w:sz w:val="22"/>
          <w:szCs w:val="22"/>
          <w:vertAlign w:val="superscript"/>
        </w:rPr>
        <w:t xml:space="preserve">3) </w:t>
      </w:r>
      <w:r w:rsidRPr="00AE4D51">
        <w:rPr>
          <w:bCs/>
          <w:sz w:val="28"/>
          <w:szCs w:val="28"/>
          <w:vertAlign w:val="superscript"/>
        </w:rPr>
        <w:t xml:space="preserve"> </w:t>
      </w:r>
      <w:r w:rsidRPr="00AE4D51">
        <w:rPr>
          <w:rStyle w:val="af"/>
          <w:b w:val="0"/>
          <w:color w:val="auto"/>
        </w:rPr>
        <w:t>Пересчитывается по официальному курсу, установленному Центральным банком Российской Федерации на соответствующую отчетную дату</w:t>
      </w:r>
      <w:r w:rsidR="00FA681D" w:rsidRPr="00AE4D51">
        <w:rPr>
          <w:rStyle w:val="af"/>
          <w:b w:val="0"/>
          <w:color w:val="auto"/>
          <w:sz w:val="28"/>
          <w:szCs w:val="28"/>
        </w:rPr>
        <w:t xml:space="preserve">                                                         </w:t>
      </w:r>
    </w:p>
    <w:p w:rsidR="00460C86" w:rsidRPr="00AE4D51" w:rsidRDefault="00460C86" w:rsidP="00460C86">
      <w:pPr>
        <w:rPr>
          <w:rStyle w:val="af"/>
          <w:b w:val="0"/>
          <w:color w:val="auto"/>
          <w:sz w:val="28"/>
          <w:szCs w:val="28"/>
        </w:rPr>
      </w:pPr>
    </w:p>
    <w:p w:rsidR="00460C86" w:rsidRPr="00AE4D51" w:rsidRDefault="00460C86" w:rsidP="009F64D3">
      <w:pPr>
        <w:rPr>
          <w:rStyle w:val="af"/>
          <w:color w:val="auto"/>
          <w:sz w:val="28"/>
          <w:szCs w:val="28"/>
        </w:rPr>
      </w:pPr>
      <w:r w:rsidRPr="00AE4D51">
        <w:rPr>
          <w:rStyle w:val="af"/>
          <w:color w:val="auto"/>
          <w:sz w:val="28"/>
          <w:szCs w:val="28"/>
        </w:rPr>
        <w:t>Раздел 3.</w:t>
      </w:r>
      <w:r w:rsidRPr="00AE4D51">
        <w:rPr>
          <w:rStyle w:val="af"/>
          <w:b w:val="0"/>
          <w:color w:val="auto"/>
          <w:sz w:val="28"/>
          <w:szCs w:val="28"/>
        </w:rPr>
        <w:t xml:space="preserve"> </w:t>
      </w:r>
      <w:r w:rsidRPr="00AE4D51">
        <w:rPr>
          <w:rStyle w:val="af"/>
          <w:color w:val="auto"/>
          <w:sz w:val="28"/>
          <w:szCs w:val="28"/>
        </w:rPr>
        <w:t>Обязательства по бюджетным кредитам, привлеченным</w:t>
      </w:r>
      <w:r w:rsidR="00150C3C" w:rsidRPr="00AE4D51">
        <w:rPr>
          <w:rStyle w:val="af"/>
          <w:color w:val="auto"/>
          <w:sz w:val="28"/>
          <w:szCs w:val="28"/>
        </w:rPr>
        <w:t xml:space="preserve"> в бюджет </w:t>
      </w:r>
      <w:r w:rsidR="009F64D3" w:rsidRPr="009F64D3">
        <w:rPr>
          <w:rStyle w:val="af"/>
          <w:color w:val="auto"/>
          <w:sz w:val="28"/>
          <w:szCs w:val="28"/>
        </w:rPr>
        <w:t>Белоглинск</w:t>
      </w:r>
      <w:r w:rsidR="00AB0B9E">
        <w:rPr>
          <w:rStyle w:val="af"/>
          <w:color w:val="auto"/>
          <w:sz w:val="28"/>
          <w:szCs w:val="28"/>
        </w:rPr>
        <w:t>ого сельского</w:t>
      </w:r>
      <w:r w:rsidR="009F64D3" w:rsidRPr="009F64D3">
        <w:rPr>
          <w:rStyle w:val="af"/>
          <w:color w:val="auto"/>
          <w:sz w:val="28"/>
          <w:szCs w:val="28"/>
        </w:rPr>
        <w:t xml:space="preserve"> поселени</w:t>
      </w:r>
      <w:r w:rsidR="00AB0B9E">
        <w:rPr>
          <w:rStyle w:val="af"/>
          <w:color w:val="auto"/>
          <w:sz w:val="28"/>
          <w:szCs w:val="28"/>
        </w:rPr>
        <w:t>я</w:t>
      </w:r>
      <w:r w:rsidR="009F64D3" w:rsidRPr="009F64D3">
        <w:rPr>
          <w:rStyle w:val="af"/>
          <w:color w:val="auto"/>
          <w:sz w:val="28"/>
          <w:szCs w:val="28"/>
        </w:rPr>
        <w:t xml:space="preserve"> Белоглинского района</w:t>
      </w:r>
      <w:r w:rsidR="00150C3C" w:rsidRPr="00AE4D51">
        <w:rPr>
          <w:rStyle w:val="af"/>
          <w:color w:val="auto"/>
          <w:sz w:val="28"/>
          <w:szCs w:val="28"/>
        </w:rPr>
        <w:t xml:space="preserve"> </w:t>
      </w:r>
      <w:r w:rsidRPr="00AE4D51">
        <w:rPr>
          <w:rStyle w:val="af"/>
          <w:color w:val="auto"/>
          <w:sz w:val="28"/>
          <w:szCs w:val="28"/>
        </w:rPr>
        <w:t>от других бюджетов бюджетной системы Российской Федерации</w:t>
      </w:r>
    </w:p>
    <w:p w:rsidR="00931043" w:rsidRPr="00AE4D51" w:rsidRDefault="00931043" w:rsidP="00666A1B">
      <w:pPr>
        <w:ind w:firstLine="709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 xml:space="preserve">3.1. Обязательства по бюджетным кредитам, привлеченным в бюджет </w:t>
      </w:r>
      <w:r w:rsidR="00AB0B9E">
        <w:rPr>
          <w:rStyle w:val="af"/>
          <w:b w:val="0"/>
          <w:color w:val="auto"/>
          <w:sz w:val="28"/>
          <w:szCs w:val="28"/>
        </w:rPr>
        <w:t>Белоглинского сельского поселения</w:t>
      </w:r>
      <w:r w:rsidRPr="00AE4D51">
        <w:rPr>
          <w:rStyle w:val="af"/>
          <w:b w:val="0"/>
          <w:color w:val="auto"/>
          <w:sz w:val="28"/>
          <w:szCs w:val="28"/>
        </w:rPr>
        <w:t xml:space="preserve"> Белоглинск</w:t>
      </w:r>
      <w:r w:rsidR="00AB0B9E">
        <w:rPr>
          <w:rStyle w:val="af"/>
          <w:b w:val="0"/>
          <w:color w:val="auto"/>
          <w:sz w:val="28"/>
          <w:szCs w:val="28"/>
        </w:rPr>
        <w:t xml:space="preserve">ого </w:t>
      </w:r>
      <w:r w:rsidRPr="00AE4D51">
        <w:rPr>
          <w:rStyle w:val="af"/>
          <w:b w:val="0"/>
          <w:color w:val="auto"/>
          <w:sz w:val="28"/>
          <w:szCs w:val="28"/>
        </w:rPr>
        <w:t>район</w:t>
      </w:r>
      <w:r w:rsidR="002939DC">
        <w:rPr>
          <w:rStyle w:val="af"/>
          <w:b w:val="0"/>
          <w:color w:val="auto"/>
          <w:sz w:val="28"/>
          <w:szCs w:val="28"/>
        </w:rPr>
        <w:t>а</w:t>
      </w:r>
      <w:r w:rsidRPr="00AE4D51">
        <w:rPr>
          <w:rStyle w:val="af"/>
          <w:b w:val="0"/>
          <w:color w:val="auto"/>
          <w:sz w:val="28"/>
          <w:szCs w:val="28"/>
        </w:rPr>
        <w:t xml:space="preserve"> от других бюджетов бюджетной системы Российской Федерации, выраженные в валюте Российской Федерации</w:t>
      </w:r>
    </w:p>
    <w:p w:rsidR="00460C86" w:rsidRPr="00AE4D51" w:rsidRDefault="00460C86" w:rsidP="00666A1B">
      <w:pPr>
        <w:ind w:left="12036" w:firstLine="708"/>
        <w:jc w:val="center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>руб.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1461"/>
        <w:gridCol w:w="1463"/>
        <w:gridCol w:w="1417"/>
        <w:gridCol w:w="1417"/>
        <w:gridCol w:w="1330"/>
        <w:gridCol w:w="1276"/>
        <w:gridCol w:w="1275"/>
        <w:gridCol w:w="1276"/>
        <w:gridCol w:w="1276"/>
        <w:gridCol w:w="1559"/>
      </w:tblGrid>
      <w:tr w:rsidR="00152FE2" w:rsidRPr="00AE4D51" w:rsidTr="00B1457D">
        <w:tc>
          <w:tcPr>
            <w:tcW w:w="1242" w:type="dxa"/>
          </w:tcPr>
          <w:p w:rsidR="00AE4C08" w:rsidRPr="00AE4D51" w:rsidRDefault="00152FE2" w:rsidP="00152FE2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Номер и дата </w:t>
            </w:r>
          </w:p>
          <w:p w:rsidR="00152FE2" w:rsidRPr="00AE4D51" w:rsidRDefault="00152FE2" w:rsidP="00931043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договора/соглашения (дополнительного договора/соглашения)</w:t>
            </w:r>
          </w:p>
        </w:tc>
        <w:tc>
          <w:tcPr>
            <w:tcW w:w="1461" w:type="dxa"/>
          </w:tcPr>
          <w:p w:rsidR="00152FE2" w:rsidRPr="00AE4D51" w:rsidRDefault="00152FE2" w:rsidP="00AE4C08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возник-новения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обязательства</w:t>
            </w:r>
          </w:p>
        </w:tc>
        <w:tc>
          <w:tcPr>
            <w:tcW w:w="1463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Бюджет, из которого предоставлен бюджетный кредит </w:t>
            </w:r>
          </w:p>
        </w:tc>
        <w:tc>
          <w:tcPr>
            <w:tcW w:w="1417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Процентная ставка по бюджетному кредиту</w:t>
            </w:r>
          </w:p>
        </w:tc>
        <w:tc>
          <w:tcPr>
            <w:tcW w:w="1417" w:type="dxa"/>
          </w:tcPr>
          <w:p w:rsidR="00152FE2" w:rsidRPr="00AE4D51" w:rsidRDefault="00152FE2" w:rsidP="00B1457D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погашения </w:t>
            </w:r>
            <w:r w:rsidR="00931043" w:rsidRPr="00AE4D51">
              <w:rPr>
                <w:rStyle w:val="af"/>
                <w:b w:val="0"/>
                <w:color w:val="auto"/>
                <w:sz w:val="22"/>
                <w:szCs w:val="22"/>
              </w:rPr>
              <w:t>(график</w:t>
            </w:r>
            <w:r w:rsidR="00B1457D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погашения</w:t>
            </w:r>
            <w:r w:rsidR="00931043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) </w:t>
            </w:r>
            <w:r w:rsidR="00B1457D" w:rsidRPr="00AE4D51">
              <w:rPr>
                <w:rStyle w:val="af"/>
                <w:b w:val="0"/>
                <w:color w:val="auto"/>
                <w:sz w:val="22"/>
                <w:szCs w:val="22"/>
              </w:rPr>
              <w:t>обязательства</w:t>
            </w:r>
          </w:p>
        </w:tc>
        <w:tc>
          <w:tcPr>
            <w:tcW w:w="1330" w:type="dxa"/>
          </w:tcPr>
          <w:p w:rsidR="00B1457D" w:rsidRPr="00AE4D51" w:rsidRDefault="00152FE2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Объем</w:t>
            </w:r>
          </w:p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обязательства</w:t>
            </w:r>
          </w:p>
        </w:tc>
        <w:tc>
          <w:tcPr>
            <w:tcW w:w="1276" w:type="dxa"/>
          </w:tcPr>
          <w:p w:rsidR="00152FE2" w:rsidRPr="00AE4D51" w:rsidRDefault="00AE4C08" w:rsidP="0023484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Форма обеспечения обязательства</w:t>
            </w:r>
          </w:p>
        </w:tc>
        <w:tc>
          <w:tcPr>
            <w:tcW w:w="1275" w:type="dxa"/>
          </w:tcPr>
          <w:p w:rsidR="00152FE2" w:rsidRPr="00AE4D51" w:rsidRDefault="00AE4C08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Дата исполнения обязательства полностью или частично</w:t>
            </w:r>
          </w:p>
        </w:tc>
        <w:tc>
          <w:tcPr>
            <w:tcW w:w="1276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Остаток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задол-женности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</w:t>
            </w:r>
            <w:r w:rsidR="00AE4C0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по бюджетному кредиту </w:t>
            </w:r>
          </w:p>
          <w:p w:rsidR="00152FE2" w:rsidRPr="00AE4D51" w:rsidRDefault="00152FE2" w:rsidP="00AE4C08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на 1-е число </w:t>
            </w:r>
            <w:r w:rsidR="00AE4C08" w:rsidRPr="00AE4D51">
              <w:rPr>
                <w:rStyle w:val="af"/>
                <w:b w:val="0"/>
                <w:color w:val="auto"/>
                <w:sz w:val="22"/>
                <w:szCs w:val="22"/>
              </w:rPr>
              <w:t>отчетног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 месяца</w:t>
            </w:r>
            <w:r w:rsidR="00AE4C08" w:rsidRPr="00AE4D51">
              <w:rPr>
                <w:rStyle w:val="af"/>
                <w:b w:val="0"/>
                <w:color w:val="auto"/>
                <w:sz w:val="22"/>
                <w:szCs w:val="22"/>
              </w:rPr>
              <w:t>, руб.</w:t>
            </w:r>
          </w:p>
        </w:tc>
        <w:tc>
          <w:tcPr>
            <w:tcW w:w="1276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Изменение </w:t>
            </w:r>
          </w:p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задолженности </w:t>
            </w:r>
            <w:r w:rsidR="00AE4C0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по бюджетному кредиту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</w:t>
            </w:r>
            <w:r w:rsidR="00AE4C0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отчетный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месяц</w:t>
            </w:r>
            <w:r w:rsidR="00AE4C08" w:rsidRPr="00AE4D51">
              <w:rPr>
                <w:rStyle w:val="af"/>
                <w:b w:val="0"/>
                <w:color w:val="auto"/>
                <w:sz w:val="22"/>
                <w:szCs w:val="22"/>
              </w:rPr>
              <w:t>, руб. *</w:t>
            </w:r>
          </w:p>
        </w:tc>
        <w:tc>
          <w:tcPr>
            <w:tcW w:w="1559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Остаток </w:t>
            </w:r>
          </w:p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задолженности </w:t>
            </w:r>
            <w:r w:rsidR="00AE4C0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по бюджетному кредиту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 отчетную дату</w:t>
            </w:r>
            <w:r w:rsidR="00AE4C08"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(на конец отчетного месяца), руб.</w:t>
            </w:r>
          </w:p>
        </w:tc>
      </w:tr>
      <w:tr w:rsidR="00152FE2" w:rsidRPr="00AE4D51" w:rsidTr="00B1457D">
        <w:tc>
          <w:tcPr>
            <w:tcW w:w="1242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</w:t>
            </w:r>
          </w:p>
        </w:tc>
        <w:tc>
          <w:tcPr>
            <w:tcW w:w="1461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2</w:t>
            </w:r>
          </w:p>
        </w:tc>
        <w:tc>
          <w:tcPr>
            <w:tcW w:w="1463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3</w:t>
            </w:r>
          </w:p>
        </w:tc>
        <w:tc>
          <w:tcPr>
            <w:tcW w:w="1417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4</w:t>
            </w:r>
          </w:p>
        </w:tc>
        <w:tc>
          <w:tcPr>
            <w:tcW w:w="1417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5</w:t>
            </w:r>
          </w:p>
        </w:tc>
        <w:tc>
          <w:tcPr>
            <w:tcW w:w="1330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6</w:t>
            </w:r>
          </w:p>
        </w:tc>
        <w:tc>
          <w:tcPr>
            <w:tcW w:w="1276" w:type="dxa"/>
          </w:tcPr>
          <w:p w:rsidR="00152FE2" w:rsidRPr="00AE4D51" w:rsidRDefault="00152FE2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7</w:t>
            </w:r>
          </w:p>
        </w:tc>
        <w:tc>
          <w:tcPr>
            <w:tcW w:w="1275" w:type="dxa"/>
          </w:tcPr>
          <w:p w:rsidR="00152FE2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8</w:t>
            </w:r>
          </w:p>
        </w:tc>
        <w:tc>
          <w:tcPr>
            <w:tcW w:w="1276" w:type="dxa"/>
          </w:tcPr>
          <w:p w:rsidR="00152FE2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9</w:t>
            </w:r>
          </w:p>
        </w:tc>
        <w:tc>
          <w:tcPr>
            <w:tcW w:w="1276" w:type="dxa"/>
          </w:tcPr>
          <w:p w:rsidR="00152FE2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10</w:t>
            </w:r>
          </w:p>
        </w:tc>
        <w:tc>
          <w:tcPr>
            <w:tcW w:w="1559" w:type="dxa"/>
          </w:tcPr>
          <w:p w:rsidR="00152FE2" w:rsidRPr="00AE4D51" w:rsidRDefault="00152FE2" w:rsidP="00AE4C08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</w:t>
            </w:r>
            <w:r w:rsidR="00AE4C08" w:rsidRPr="00AE4D51">
              <w:rPr>
                <w:rStyle w:val="af"/>
                <w:b w:val="0"/>
                <w:color w:val="auto"/>
              </w:rPr>
              <w:t>1</w:t>
            </w:r>
          </w:p>
        </w:tc>
      </w:tr>
      <w:tr w:rsidR="00AE4C08" w:rsidRPr="00AE4D51" w:rsidTr="00B1457D">
        <w:tc>
          <w:tcPr>
            <w:tcW w:w="1242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61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63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330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5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559" w:type="dxa"/>
          </w:tcPr>
          <w:p w:rsidR="00AE4C08" w:rsidRPr="00AE4D51" w:rsidRDefault="00AE4C08" w:rsidP="00AE4C08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AE4C08" w:rsidRPr="00AE4D51" w:rsidTr="00B1457D">
        <w:tc>
          <w:tcPr>
            <w:tcW w:w="1242" w:type="dxa"/>
          </w:tcPr>
          <w:p w:rsidR="00AE4C08" w:rsidRPr="00AE4D51" w:rsidRDefault="00AE4C08" w:rsidP="00AE4C08">
            <w:pPr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1461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63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330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5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559" w:type="dxa"/>
          </w:tcPr>
          <w:p w:rsidR="00AE4C08" w:rsidRPr="00AE4D51" w:rsidRDefault="00AE4C08" w:rsidP="00AE4C08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AE4C08" w:rsidRPr="00AE4D51" w:rsidTr="00B1457D">
        <w:trPr>
          <w:trHeight w:val="1259"/>
        </w:trPr>
        <w:tc>
          <w:tcPr>
            <w:tcW w:w="1242" w:type="dxa"/>
          </w:tcPr>
          <w:p w:rsidR="00AE4C08" w:rsidRPr="00AE4D51" w:rsidRDefault="00AE4C08" w:rsidP="00AE4C08">
            <w:pPr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 том числе просроченная задолженность</w:t>
            </w:r>
          </w:p>
          <w:p w:rsidR="00AE4C08" w:rsidRPr="00AE4D51" w:rsidRDefault="00AE4C08" w:rsidP="00AE4C08">
            <w:pPr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461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63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330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5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AE4C08" w:rsidRPr="00AE4D51" w:rsidRDefault="00AE4C08" w:rsidP="00DD1CCC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559" w:type="dxa"/>
          </w:tcPr>
          <w:p w:rsidR="00AE4C08" w:rsidRPr="00AE4D51" w:rsidRDefault="00AE4C08" w:rsidP="00AE4C08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</w:tbl>
    <w:p w:rsidR="00460C86" w:rsidRPr="00AE4D51" w:rsidRDefault="00152FE2" w:rsidP="00152FE2">
      <w:pPr>
        <w:rPr>
          <w:rStyle w:val="af"/>
          <w:b w:val="0"/>
          <w:color w:val="auto"/>
        </w:rPr>
      </w:pPr>
      <w:r w:rsidRPr="00AE4D51">
        <w:rPr>
          <w:rStyle w:val="af"/>
          <w:b w:val="0"/>
          <w:color w:val="auto"/>
        </w:rPr>
        <w:t>_______________________</w:t>
      </w:r>
    </w:p>
    <w:p w:rsidR="00460C86" w:rsidRPr="00FA2030" w:rsidRDefault="00152FE2" w:rsidP="00152FE2">
      <w:pPr>
        <w:rPr>
          <w:rStyle w:val="af"/>
          <w:b w:val="0"/>
          <w:color w:val="auto"/>
        </w:rPr>
      </w:pPr>
      <w:bookmarkStart w:id="11" w:name="sub_3333"/>
      <w:r w:rsidRPr="00FA2030">
        <w:rPr>
          <w:sz w:val="20"/>
          <w:szCs w:val="20"/>
        </w:rPr>
        <w:t>* 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  <w:bookmarkEnd w:id="11"/>
    </w:p>
    <w:p w:rsidR="00FA2030" w:rsidRDefault="00B1457D" w:rsidP="00B1457D">
      <w:pPr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 xml:space="preserve">    </w:t>
      </w:r>
    </w:p>
    <w:p w:rsidR="00B1457D" w:rsidRPr="00AE4D51" w:rsidRDefault="00B1457D" w:rsidP="00666A1B">
      <w:pPr>
        <w:ind w:firstLine="709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lastRenderedPageBreak/>
        <w:t xml:space="preserve">3.2. Обязательства по бюджетным кредитам, привлеченным в бюджет </w:t>
      </w:r>
      <w:r w:rsidR="00AB0B9E">
        <w:rPr>
          <w:rStyle w:val="af"/>
          <w:b w:val="0"/>
          <w:color w:val="auto"/>
          <w:sz w:val="28"/>
          <w:szCs w:val="28"/>
        </w:rPr>
        <w:t>Белоглинского</w:t>
      </w:r>
      <w:r w:rsidR="009F64D3" w:rsidRPr="009F64D3">
        <w:rPr>
          <w:rStyle w:val="af"/>
          <w:b w:val="0"/>
          <w:color w:val="auto"/>
          <w:sz w:val="28"/>
          <w:szCs w:val="28"/>
        </w:rPr>
        <w:t xml:space="preserve"> сельск</w:t>
      </w:r>
      <w:r w:rsidR="00AB0B9E">
        <w:rPr>
          <w:rStyle w:val="af"/>
          <w:b w:val="0"/>
          <w:color w:val="auto"/>
          <w:sz w:val="28"/>
          <w:szCs w:val="28"/>
        </w:rPr>
        <w:t>ого</w:t>
      </w:r>
      <w:r w:rsidR="009F64D3" w:rsidRPr="009F64D3">
        <w:rPr>
          <w:rStyle w:val="af"/>
          <w:b w:val="0"/>
          <w:color w:val="auto"/>
          <w:sz w:val="28"/>
          <w:szCs w:val="28"/>
        </w:rPr>
        <w:t xml:space="preserve"> поселени</w:t>
      </w:r>
      <w:r w:rsidR="00AB0B9E">
        <w:rPr>
          <w:rStyle w:val="af"/>
          <w:b w:val="0"/>
          <w:color w:val="auto"/>
          <w:sz w:val="28"/>
          <w:szCs w:val="28"/>
        </w:rPr>
        <w:t>я</w:t>
      </w:r>
      <w:r w:rsidR="009F64D3" w:rsidRPr="009F64D3">
        <w:rPr>
          <w:rStyle w:val="af"/>
          <w:b w:val="0"/>
          <w:color w:val="auto"/>
          <w:sz w:val="28"/>
          <w:szCs w:val="28"/>
        </w:rPr>
        <w:t xml:space="preserve"> Белоглинского района </w:t>
      </w:r>
      <w:r w:rsidRPr="00AE4D51">
        <w:rPr>
          <w:rStyle w:val="af"/>
          <w:b w:val="0"/>
          <w:color w:val="auto"/>
          <w:sz w:val="28"/>
          <w:szCs w:val="28"/>
        </w:rPr>
        <w:t xml:space="preserve">в иностранной валюте в рамках использования целевых иностранных кредитов </w:t>
      </w:r>
    </w:p>
    <w:p w:rsidR="00B1457D" w:rsidRPr="00AE4D51" w:rsidRDefault="00B1457D" w:rsidP="00B1457D">
      <w:pPr>
        <w:jc w:val="right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>руб.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1461"/>
        <w:gridCol w:w="1463"/>
        <w:gridCol w:w="1417"/>
        <w:gridCol w:w="1417"/>
        <w:gridCol w:w="1330"/>
        <w:gridCol w:w="1276"/>
        <w:gridCol w:w="1275"/>
        <w:gridCol w:w="1276"/>
        <w:gridCol w:w="1276"/>
        <w:gridCol w:w="1559"/>
      </w:tblGrid>
      <w:tr w:rsidR="00B1457D" w:rsidRPr="00AE4D51" w:rsidTr="001149AD">
        <w:tc>
          <w:tcPr>
            <w:tcW w:w="1242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Номер и дата </w:t>
            </w:r>
          </w:p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договора/соглашения (дополнительного договора/соглашения)</w:t>
            </w:r>
          </w:p>
        </w:tc>
        <w:tc>
          <w:tcPr>
            <w:tcW w:w="1461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возник-новения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обязательства</w:t>
            </w:r>
          </w:p>
        </w:tc>
        <w:tc>
          <w:tcPr>
            <w:tcW w:w="1463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Бюджет, из которого предоставлен бюджетный кредит </w:t>
            </w: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Процентная ставка по бюджетному кредиту</w:t>
            </w: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Дата погашения (график погашения) обязательства</w:t>
            </w:r>
          </w:p>
        </w:tc>
        <w:tc>
          <w:tcPr>
            <w:tcW w:w="1330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Объем</w:t>
            </w:r>
          </w:p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обязательства</w:t>
            </w: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Форма обеспечения обязательства</w:t>
            </w:r>
          </w:p>
        </w:tc>
        <w:tc>
          <w:tcPr>
            <w:tcW w:w="1275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Дата исполнения обязательства полностью или частично</w:t>
            </w: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Остаток </w:t>
            </w:r>
            <w:proofErr w:type="spellStart"/>
            <w:proofErr w:type="gramStart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задол-женности</w:t>
            </w:r>
            <w:proofErr w:type="spellEnd"/>
            <w:proofErr w:type="gramEnd"/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  по бюджетному кредиту </w:t>
            </w:r>
          </w:p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на 1-е число отчетного месяца, руб.</w:t>
            </w: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Изменение </w:t>
            </w:r>
          </w:p>
          <w:p w:rsidR="00B1457D" w:rsidRPr="00AE4D51" w:rsidRDefault="00B1457D" w:rsidP="001149AD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задолженности по бюджетному кредиту за отчетный  месяц, </w:t>
            </w:r>
            <w:r w:rsidR="001149AD" w:rsidRPr="00AE4D51">
              <w:rPr>
                <w:bCs/>
                <w:sz w:val="22"/>
                <w:szCs w:val="22"/>
                <w:vertAlign w:val="superscript"/>
              </w:rPr>
              <w:t>1)</w:t>
            </w:r>
            <w:r w:rsidR="001149AD" w:rsidRPr="00AE4D51">
              <w:rPr>
                <w:sz w:val="20"/>
                <w:szCs w:val="20"/>
              </w:rPr>
              <w:t xml:space="preserve"> </w:t>
            </w: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руб. </w:t>
            </w:r>
          </w:p>
        </w:tc>
        <w:tc>
          <w:tcPr>
            <w:tcW w:w="1559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 xml:space="preserve">Остаток </w:t>
            </w:r>
          </w:p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задолженности по бюджетному кредиту на отчетную дату (на конец отчетного месяца), валюта обязательства</w:t>
            </w:r>
          </w:p>
        </w:tc>
      </w:tr>
      <w:tr w:rsidR="00B1457D" w:rsidRPr="00AE4D51" w:rsidTr="001149AD">
        <w:tc>
          <w:tcPr>
            <w:tcW w:w="1242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</w:t>
            </w:r>
          </w:p>
        </w:tc>
        <w:tc>
          <w:tcPr>
            <w:tcW w:w="1461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2</w:t>
            </w:r>
          </w:p>
        </w:tc>
        <w:tc>
          <w:tcPr>
            <w:tcW w:w="1463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3</w:t>
            </w: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4</w:t>
            </w: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5</w:t>
            </w:r>
          </w:p>
        </w:tc>
        <w:tc>
          <w:tcPr>
            <w:tcW w:w="1330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6</w:t>
            </w: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7</w:t>
            </w:r>
          </w:p>
        </w:tc>
        <w:tc>
          <w:tcPr>
            <w:tcW w:w="1275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8</w:t>
            </w: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9</w:t>
            </w: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10</w:t>
            </w:r>
          </w:p>
        </w:tc>
        <w:tc>
          <w:tcPr>
            <w:tcW w:w="1559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  <w:r w:rsidRPr="00AE4D51">
              <w:rPr>
                <w:rStyle w:val="af"/>
                <w:b w:val="0"/>
                <w:color w:val="auto"/>
              </w:rPr>
              <w:t>11</w:t>
            </w:r>
          </w:p>
        </w:tc>
      </w:tr>
      <w:tr w:rsidR="00B1457D" w:rsidRPr="00AE4D51" w:rsidTr="001149AD">
        <w:tc>
          <w:tcPr>
            <w:tcW w:w="1242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61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63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330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5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559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B1457D" w:rsidRPr="00AE4D51" w:rsidTr="001149AD">
        <w:tc>
          <w:tcPr>
            <w:tcW w:w="1242" w:type="dxa"/>
          </w:tcPr>
          <w:p w:rsidR="00B1457D" w:rsidRPr="00AE4D51" w:rsidRDefault="00B1457D" w:rsidP="00E609C6">
            <w:pPr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Итого в валюте обязательства</w:t>
            </w:r>
          </w:p>
        </w:tc>
        <w:tc>
          <w:tcPr>
            <w:tcW w:w="1461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63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330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5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559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B1457D" w:rsidRPr="00AE4D51" w:rsidTr="001149AD">
        <w:tc>
          <w:tcPr>
            <w:tcW w:w="1242" w:type="dxa"/>
          </w:tcPr>
          <w:p w:rsidR="00B1457D" w:rsidRPr="00AE4D51" w:rsidRDefault="00B1457D" w:rsidP="001149AD">
            <w:pPr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Итого в рублях</w:t>
            </w:r>
            <w:r w:rsidR="001149AD" w:rsidRPr="00AE4D51">
              <w:rPr>
                <w:bCs/>
                <w:sz w:val="22"/>
                <w:szCs w:val="22"/>
                <w:vertAlign w:val="superscript"/>
              </w:rPr>
              <w:t>12</w:t>
            </w:r>
          </w:p>
        </w:tc>
        <w:tc>
          <w:tcPr>
            <w:tcW w:w="1461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63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330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5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559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  <w:tr w:rsidR="00B1457D" w:rsidRPr="00AE4D51" w:rsidTr="001149AD">
        <w:tc>
          <w:tcPr>
            <w:tcW w:w="1242" w:type="dxa"/>
          </w:tcPr>
          <w:p w:rsidR="00B1457D" w:rsidRPr="00AE4D51" w:rsidRDefault="00B1457D" w:rsidP="00E609C6">
            <w:pPr>
              <w:rPr>
                <w:rStyle w:val="af"/>
                <w:b w:val="0"/>
                <w:color w:val="auto"/>
                <w:sz w:val="22"/>
                <w:szCs w:val="22"/>
              </w:rPr>
            </w:pPr>
            <w:r w:rsidRPr="00AE4D51">
              <w:rPr>
                <w:rStyle w:val="af"/>
                <w:b w:val="0"/>
                <w:color w:val="auto"/>
                <w:sz w:val="22"/>
                <w:szCs w:val="22"/>
              </w:rPr>
              <w:t>в том числе просроченная задолженность</w:t>
            </w:r>
          </w:p>
          <w:p w:rsidR="00B1457D" w:rsidRPr="00AE4D51" w:rsidRDefault="00B1457D" w:rsidP="00E609C6">
            <w:pPr>
              <w:rPr>
                <w:rStyle w:val="af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461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63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417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330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5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276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  <w:tc>
          <w:tcPr>
            <w:tcW w:w="1559" w:type="dxa"/>
          </w:tcPr>
          <w:p w:rsidR="00B1457D" w:rsidRPr="00AE4D51" w:rsidRDefault="00B1457D" w:rsidP="00E609C6">
            <w:pPr>
              <w:jc w:val="center"/>
              <w:rPr>
                <w:rStyle w:val="af"/>
                <w:b w:val="0"/>
                <w:color w:val="auto"/>
              </w:rPr>
            </w:pPr>
          </w:p>
        </w:tc>
      </w:tr>
    </w:tbl>
    <w:p w:rsidR="00B1457D" w:rsidRPr="00AE4D51" w:rsidRDefault="00B1457D" w:rsidP="00B1457D">
      <w:pPr>
        <w:rPr>
          <w:rStyle w:val="af"/>
          <w:b w:val="0"/>
          <w:color w:val="auto"/>
        </w:rPr>
      </w:pPr>
    </w:p>
    <w:p w:rsidR="00B1457D" w:rsidRPr="00AE4D51" w:rsidRDefault="00B1457D" w:rsidP="00B1457D">
      <w:pPr>
        <w:rPr>
          <w:rStyle w:val="af"/>
          <w:b w:val="0"/>
          <w:color w:val="auto"/>
        </w:rPr>
      </w:pPr>
    </w:p>
    <w:p w:rsidR="00B1457D" w:rsidRPr="00AE4D51" w:rsidRDefault="00B1457D" w:rsidP="00B1457D">
      <w:pPr>
        <w:rPr>
          <w:rStyle w:val="af"/>
          <w:b w:val="0"/>
          <w:color w:val="auto"/>
        </w:rPr>
      </w:pPr>
      <w:r w:rsidRPr="00AE4D51">
        <w:rPr>
          <w:rStyle w:val="af"/>
          <w:b w:val="0"/>
          <w:color w:val="auto"/>
        </w:rPr>
        <w:t>_______________________</w:t>
      </w:r>
    </w:p>
    <w:p w:rsidR="00B1457D" w:rsidRPr="00FA2030" w:rsidRDefault="001149AD" w:rsidP="00B1457D">
      <w:pPr>
        <w:rPr>
          <w:rStyle w:val="af"/>
          <w:b w:val="0"/>
          <w:color w:val="auto"/>
        </w:rPr>
      </w:pPr>
      <w:r w:rsidRPr="00FA2030">
        <w:rPr>
          <w:bCs/>
          <w:sz w:val="20"/>
          <w:szCs w:val="20"/>
          <w:vertAlign w:val="superscript"/>
        </w:rPr>
        <w:t>1)</w:t>
      </w:r>
      <w:r w:rsidRPr="00FA2030">
        <w:rPr>
          <w:sz w:val="20"/>
          <w:szCs w:val="20"/>
        </w:rPr>
        <w:t xml:space="preserve"> </w:t>
      </w:r>
      <w:r w:rsidR="00B1457D" w:rsidRPr="00FA2030">
        <w:rPr>
          <w:sz w:val="20"/>
          <w:szCs w:val="20"/>
        </w:rPr>
        <w:t xml:space="preserve"> 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B1457D" w:rsidRPr="00FA2030" w:rsidRDefault="001149AD" w:rsidP="00B1457D">
      <w:pPr>
        <w:rPr>
          <w:rStyle w:val="af"/>
          <w:color w:val="auto"/>
        </w:rPr>
      </w:pPr>
      <w:r w:rsidRPr="00FA2030">
        <w:rPr>
          <w:bCs/>
          <w:sz w:val="20"/>
          <w:szCs w:val="20"/>
          <w:vertAlign w:val="superscript"/>
        </w:rPr>
        <w:t xml:space="preserve">2)  </w:t>
      </w:r>
      <w:r w:rsidRPr="00FA2030">
        <w:rPr>
          <w:rStyle w:val="af"/>
          <w:b w:val="0"/>
          <w:color w:val="auto"/>
        </w:rPr>
        <w:t xml:space="preserve">Пересчитывается по официальному курсу, установленному Центральным банком Российской Федерации на соответствующую отчетную дату   </w:t>
      </w:r>
    </w:p>
    <w:p w:rsidR="00152FE2" w:rsidRPr="00AE4D51" w:rsidRDefault="00152FE2" w:rsidP="00460C86">
      <w:pPr>
        <w:rPr>
          <w:rStyle w:val="af"/>
          <w:color w:val="auto"/>
          <w:sz w:val="28"/>
          <w:szCs w:val="28"/>
        </w:rPr>
      </w:pPr>
    </w:p>
    <w:p w:rsidR="00AE4C08" w:rsidRPr="00AE4D51" w:rsidRDefault="00AE4C08" w:rsidP="00460C86">
      <w:pPr>
        <w:rPr>
          <w:rStyle w:val="af"/>
          <w:color w:val="auto"/>
          <w:sz w:val="28"/>
          <w:szCs w:val="28"/>
        </w:rPr>
      </w:pPr>
    </w:p>
    <w:p w:rsidR="001149AD" w:rsidRPr="00AE4D51" w:rsidRDefault="001149AD" w:rsidP="00460C86">
      <w:pPr>
        <w:rPr>
          <w:rStyle w:val="af"/>
          <w:color w:val="auto"/>
          <w:sz w:val="28"/>
          <w:szCs w:val="28"/>
        </w:rPr>
      </w:pPr>
    </w:p>
    <w:p w:rsidR="00460C86" w:rsidRPr="00AE4D51" w:rsidRDefault="00460C86" w:rsidP="00460C86">
      <w:pPr>
        <w:rPr>
          <w:rStyle w:val="af"/>
          <w:color w:val="auto"/>
          <w:sz w:val="28"/>
          <w:szCs w:val="28"/>
        </w:rPr>
      </w:pPr>
      <w:r w:rsidRPr="00AE4D51">
        <w:rPr>
          <w:rStyle w:val="af"/>
          <w:color w:val="auto"/>
          <w:sz w:val="28"/>
          <w:szCs w:val="28"/>
        </w:rPr>
        <w:lastRenderedPageBreak/>
        <w:t>Раздел 4.</w:t>
      </w:r>
      <w:r w:rsidRPr="00AE4D51">
        <w:rPr>
          <w:rStyle w:val="af"/>
          <w:b w:val="0"/>
          <w:color w:val="auto"/>
          <w:sz w:val="28"/>
          <w:szCs w:val="28"/>
        </w:rPr>
        <w:t xml:space="preserve"> </w:t>
      </w:r>
      <w:r w:rsidRPr="00AE4D51">
        <w:rPr>
          <w:rStyle w:val="af"/>
          <w:color w:val="auto"/>
          <w:sz w:val="28"/>
          <w:szCs w:val="28"/>
        </w:rPr>
        <w:t xml:space="preserve">Обязательства по муниципальным гарантиям  </w:t>
      </w:r>
      <w:r w:rsidR="009F64D3" w:rsidRPr="009F64D3">
        <w:rPr>
          <w:rStyle w:val="af"/>
          <w:color w:val="auto"/>
          <w:sz w:val="28"/>
          <w:szCs w:val="28"/>
        </w:rPr>
        <w:t>Белоглинск</w:t>
      </w:r>
      <w:r w:rsidR="00AB0B9E">
        <w:rPr>
          <w:rStyle w:val="af"/>
          <w:color w:val="auto"/>
          <w:sz w:val="28"/>
          <w:szCs w:val="28"/>
        </w:rPr>
        <w:t>ого сельского поселения</w:t>
      </w:r>
      <w:r w:rsidR="009F64D3" w:rsidRPr="009F64D3">
        <w:rPr>
          <w:rStyle w:val="af"/>
          <w:color w:val="auto"/>
          <w:sz w:val="28"/>
          <w:szCs w:val="28"/>
        </w:rPr>
        <w:t xml:space="preserve"> Белоглинского района</w:t>
      </w:r>
    </w:p>
    <w:p w:rsidR="00E609C6" w:rsidRPr="00AE4D51" w:rsidRDefault="001149AD" w:rsidP="00E609C6">
      <w:pPr>
        <w:ind w:right="141" w:firstLine="709"/>
        <w:jc w:val="both"/>
        <w:rPr>
          <w:bCs/>
          <w:sz w:val="28"/>
          <w:szCs w:val="28"/>
        </w:rPr>
      </w:pPr>
      <w:r w:rsidRPr="00AE4D51">
        <w:rPr>
          <w:rStyle w:val="af"/>
          <w:color w:val="auto"/>
          <w:sz w:val="28"/>
          <w:szCs w:val="28"/>
        </w:rPr>
        <w:t xml:space="preserve"> </w:t>
      </w:r>
      <w:r w:rsidR="00E609C6" w:rsidRPr="00AE4D51">
        <w:rPr>
          <w:bCs/>
          <w:sz w:val="28"/>
          <w:szCs w:val="28"/>
        </w:rPr>
        <w:t>4.1. Обязательства по муниципальным гарантиям</w:t>
      </w:r>
      <w:r w:rsidR="00E609C6" w:rsidRPr="00AE4D51">
        <w:rPr>
          <w:rStyle w:val="af"/>
          <w:b w:val="0"/>
          <w:color w:val="auto"/>
          <w:sz w:val="28"/>
          <w:szCs w:val="28"/>
        </w:rPr>
        <w:t xml:space="preserve"> </w:t>
      </w:r>
      <w:r w:rsidR="00AB0B9E" w:rsidRPr="00AB0B9E">
        <w:rPr>
          <w:rStyle w:val="af"/>
          <w:b w:val="0"/>
          <w:color w:val="auto"/>
          <w:sz w:val="28"/>
          <w:szCs w:val="28"/>
        </w:rPr>
        <w:t>Белоглинского сельс</w:t>
      </w:r>
      <w:r w:rsidR="00AB0B9E">
        <w:rPr>
          <w:rStyle w:val="af"/>
          <w:b w:val="0"/>
          <w:color w:val="auto"/>
          <w:sz w:val="28"/>
          <w:szCs w:val="28"/>
        </w:rPr>
        <w:t>к</w:t>
      </w:r>
      <w:r w:rsidR="00AB0B9E" w:rsidRPr="00AB0B9E">
        <w:rPr>
          <w:rStyle w:val="af"/>
          <w:b w:val="0"/>
          <w:color w:val="auto"/>
          <w:sz w:val="28"/>
          <w:szCs w:val="28"/>
        </w:rPr>
        <w:t>ого поселения Белоглинского района</w:t>
      </w:r>
      <w:r w:rsidR="00E609C6" w:rsidRPr="00AE4D51">
        <w:rPr>
          <w:bCs/>
          <w:sz w:val="28"/>
          <w:szCs w:val="28"/>
        </w:rPr>
        <w:t>, выраженные в валюте Российской Федерации</w:t>
      </w:r>
    </w:p>
    <w:p w:rsidR="00E609C6" w:rsidRPr="00AE4D51" w:rsidRDefault="00E609C6" w:rsidP="00E609C6">
      <w:pPr>
        <w:ind w:firstLine="709"/>
        <w:jc w:val="both"/>
        <w:rPr>
          <w:bCs/>
          <w:sz w:val="28"/>
          <w:szCs w:val="28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992"/>
        <w:gridCol w:w="1276"/>
        <w:gridCol w:w="709"/>
        <w:gridCol w:w="708"/>
        <w:gridCol w:w="851"/>
        <w:gridCol w:w="992"/>
        <w:gridCol w:w="992"/>
        <w:gridCol w:w="709"/>
        <w:gridCol w:w="709"/>
        <w:gridCol w:w="708"/>
        <w:gridCol w:w="993"/>
        <w:gridCol w:w="992"/>
        <w:gridCol w:w="992"/>
        <w:gridCol w:w="992"/>
        <w:gridCol w:w="993"/>
      </w:tblGrid>
      <w:tr w:rsidR="00E609C6" w:rsidRPr="00AE4D51" w:rsidTr="00E609C6">
        <w:trPr>
          <w:cantSplit/>
          <w:trHeight w:val="46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Наименование принципала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108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Наименование бенефициара,</w:t>
            </w:r>
          </w:p>
          <w:p w:rsidR="00E609C6" w:rsidRPr="00AE4D51" w:rsidRDefault="00E609C6" w:rsidP="00E609C6">
            <w:pPr>
              <w:ind w:left="-108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обязательство, в обеспечение которого</w:t>
            </w:r>
          </w:p>
          <w:p w:rsidR="00E609C6" w:rsidRPr="00AE4D51" w:rsidRDefault="00E609C6" w:rsidP="00E609C6">
            <w:pPr>
              <w:ind w:left="-108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предоставлена гарантия</w:t>
            </w:r>
            <w:proofErr w:type="gramStart"/>
            <w:r w:rsidRPr="00AE4D51">
              <w:rPr>
                <w:bCs/>
                <w:sz w:val="22"/>
                <w:szCs w:val="22"/>
                <w:vertAlign w:val="superscript"/>
              </w:rPr>
              <w:t>1</w:t>
            </w:r>
            <w:proofErr w:type="gramEnd"/>
            <w:r w:rsidRPr="00AE4D51">
              <w:rPr>
                <w:bCs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115" w:right="-9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Дата и номер договора о предоставлении</w:t>
            </w:r>
          </w:p>
          <w:p w:rsidR="00E609C6" w:rsidRPr="00AE4D51" w:rsidRDefault="00E609C6" w:rsidP="00E609C6">
            <w:pPr>
              <w:ind w:left="-115" w:right="-9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гарантии, направление (цель)</w:t>
            </w:r>
          </w:p>
          <w:p w:rsidR="00E609C6" w:rsidRPr="00AE4D51" w:rsidRDefault="00E609C6" w:rsidP="00E609C6">
            <w:pPr>
              <w:ind w:left="-115" w:right="-9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гарантирования, предельная сумма</w:t>
            </w:r>
          </w:p>
          <w:p w:rsidR="00E609C6" w:rsidRPr="00AE4D51" w:rsidRDefault="00E609C6" w:rsidP="00E609C6">
            <w:pPr>
              <w:ind w:left="-115" w:right="-9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гарантии, рублей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75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Сумма гарантии на первое число</w:t>
            </w:r>
          </w:p>
          <w:p w:rsidR="00E609C6" w:rsidRPr="00AE4D51" w:rsidRDefault="00E609C6" w:rsidP="00E609C6">
            <w:pPr>
              <w:ind w:left="-75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отчетного месяца, рублей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ind w:left="-108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Изменение суммы гарантии за </w:t>
            </w:r>
            <w:proofErr w:type="gramStart"/>
            <w:r w:rsidRPr="00AE4D51">
              <w:rPr>
                <w:bCs/>
                <w:sz w:val="22"/>
                <w:szCs w:val="22"/>
              </w:rPr>
              <w:t>отчетный</w:t>
            </w:r>
            <w:proofErr w:type="gramEnd"/>
          </w:p>
          <w:p w:rsidR="00E609C6" w:rsidRPr="00AE4D51" w:rsidRDefault="00E609C6" w:rsidP="00E609C6">
            <w:pPr>
              <w:ind w:left="-108" w:right="-108"/>
              <w:jc w:val="center"/>
              <w:rPr>
                <w:b/>
                <w:bCs/>
              </w:rPr>
            </w:pPr>
            <w:r w:rsidRPr="00AE4D51">
              <w:rPr>
                <w:bCs/>
                <w:sz w:val="22"/>
                <w:szCs w:val="22"/>
              </w:rPr>
              <w:t>месяц, 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ind w:left="-108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Сумма гарантии на отчетную дату</w:t>
            </w:r>
          </w:p>
          <w:p w:rsidR="00E609C6" w:rsidRPr="00AE4D51" w:rsidRDefault="00E609C6" w:rsidP="00E609C6">
            <w:pPr>
              <w:ind w:left="-108" w:right="-108"/>
              <w:jc w:val="center"/>
              <w:rPr>
                <w:b/>
                <w:bCs/>
              </w:rPr>
            </w:pPr>
            <w:r w:rsidRPr="00AE4D51">
              <w:rPr>
                <w:bCs/>
                <w:sz w:val="22"/>
                <w:szCs w:val="22"/>
              </w:rPr>
              <w:t>(на конец отчетного месяца),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91" w:right="-7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Фактическая дата возникновения</w:t>
            </w:r>
          </w:p>
          <w:p w:rsidR="00E609C6" w:rsidRPr="00AE4D51" w:rsidRDefault="00E609C6" w:rsidP="00E609C6">
            <w:pPr>
              <w:ind w:left="-91" w:right="-73"/>
              <w:jc w:val="center"/>
              <w:rPr>
                <w:bCs/>
              </w:rPr>
            </w:pPr>
            <w:proofErr w:type="gramStart"/>
            <w:r w:rsidRPr="00AE4D51">
              <w:rPr>
                <w:bCs/>
                <w:sz w:val="22"/>
                <w:szCs w:val="22"/>
              </w:rPr>
              <w:t>обязательства (дата вступления</w:t>
            </w:r>
            <w:proofErr w:type="gramEnd"/>
          </w:p>
          <w:p w:rsidR="00E609C6" w:rsidRPr="00AE4D51" w:rsidRDefault="00E609C6" w:rsidP="00E609C6">
            <w:pPr>
              <w:ind w:left="-91" w:right="-7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гарантии в силу)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121" w:right="-84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Дата исполнения обязательства,</w:t>
            </w:r>
          </w:p>
          <w:p w:rsidR="00E609C6" w:rsidRPr="00AE4D51" w:rsidRDefault="00E609C6" w:rsidP="00E609C6">
            <w:pPr>
              <w:ind w:left="-121" w:right="-84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в </w:t>
            </w:r>
            <w:proofErr w:type="gramStart"/>
            <w:r w:rsidRPr="00AE4D51">
              <w:rPr>
                <w:bCs/>
                <w:sz w:val="22"/>
                <w:szCs w:val="22"/>
              </w:rPr>
              <w:t>обеспечение</w:t>
            </w:r>
            <w:proofErr w:type="gramEnd"/>
            <w:r w:rsidRPr="00AE4D51">
              <w:rPr>
                <w:bCs/>
                <w:sz w:val="22"/>
                <w:szCs w:val="22"/>
              </w:rPr>
              <w:t xml:space="preserve"> которого предоставлена</w:t>
            </w:r>
          </w:p>
          <w:p w:rsidR="00E609C6" w:rsidRPr="00AE4D51" w:rsidRDefault="00E609C6" w:rsidP="00E609C6">
            <w:pPr>
              <w:ind w:left="-121" w:right="-84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149" w:right="-89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Срок действия гарантии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76" w:right="-50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Срок предъявления требований</w:t>
            </w:r>
          </w:p>
          <w:p w:rsidR="00E609C6" w:rsidRPr="00AE4D51" w:rsidRDefault="00E609C6" w:rsidP="00E609C6">
            <w:pPr>
              <w:ind w:left="-142" w:right="-159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по гарантии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142" w:right="-7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Срок исполнения гарантии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105" w:right="-10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Фактические дата и сумма исполнения</w:t>
            </w:r>
          </w:p>
          <w:p w:rsidR="00E609C6" w:rsidRPr="00AE4D51" w:rsidRDefault="00E609C6" w:rsidP="00E609C6">
            <w:pPr>
              <w:ind w:left="-105" w:right="-10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обязательства по гарантии полностью</w:t>
            </w:r>
          </w:p>
          <w:p w:rsidR="00E609C6" w:rsidRPr="00AE4D51" w:rsidRDefault="00E609C6" w:rsidP="00E609C6">
            <w:pPr>
              <w:ind w:left="-105" w:right="-10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или частично,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111" w:right="-13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Форма обеспечения обязательства</w:t>
            </w:r>
          </w:p>
          <w:p w:rsidR="00E609C6" w:rsidRPr="00AE4D51" w:rsidRDefault="00E609C6" w:rsidP="00E609C6">
            <w:pPr>
              <w:ind w:left="-111" w:right="-13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принципала по удовлетворению регрессного</w:t>
            </w:r>
          </w:p>
          <w:p w:rsidR="00E609C6" w:rsidRPr="00AE4D51" w:rsidRDefault="00E609C6" w:rsidP="00E609C6">
            <w:pPr>
              <w:ind w:left="-111" w:right="-13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требования гаранта к принципалу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50" w:right="-75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Объем обязательства, вытекающего</w:t>
            </w:r>
          </w:p>
          <w:p w:rsidR="00E609C6" w:rsidRPr="00AE4D51" w:rsidRDefault="00E609C6" w:rsidP="00E609C6">
            <w:pPr>
              <w:ind w:left="-50" w:right="-75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из гарантии, на первое число </w:t>
            </w:r>
            <w:proofErr w:type="gramStart"/>
            <w:r w:rsidRPr="00AE4D51">
              <w:rPr>
                <w:bCs/>
                <w:sz w:val="22"/>
                <w:szCs w:val="22"/>
              </w:rPr>
              <w:t>отчетного</w:t>
            </w:r>
            <w:proofErr w:type="gramEnd"/>
          </w:p>
          <w:p w:rsidR="00E609C6" w:rsidRPr="00AE4D51" w:rsidRDefault="00E609C6" w:rsidP="00E609C6">
            <w:pPr>
              <w:ind w:left="-50" w:right="-75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месяца,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124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Изменение объема обязательства,</w:t>
            </w:r>
          </w:p>
          <w:p w:rsidR="00E609C6" w:rsidRPr="00AE4D51" w:rsidRDefault="00E609C6" w:rsidP="00E609C6">
            <w:pPr>
              <w:ind w:left="-124" w:right="-108"/>
              <w:jc w:val="center"/>
              <w:rPr>
                <w:bCs/>
              </w:rPr>
            </w:pPr>
            <w:proofErr w:type="gramStart"/>
            <w:r w:rsidRPr="00AE4D51">
              <w:rPr>
                <w:bCs/>
                <w:sz w:val="22"/>
                <w:szCs w:val="22"/>
              </w:rPr>
              <w:t>вытекающего</w:t>
            </w:r>
            <w:proofErr w:type="gramEnd"/>
            <w:r w:rsidRPr="00AE4D51">
              <w:rPr>
                <w:bCs/>
                <w:sz w:val="22"/>
                <w:szCs w:val="22"/>
              </w:rPr>
              <w:t xml:space="preserve"> из гарантии, за отчетный</w:t>
            </w:r>
          </w:p>
          <w:p w:rsidR="00E609C6" w:rsidRPr="00AE4D51" w:rsidRDefault="00E609C6" w:rsidP="00E609C6">
            <w:pPr>
              <w:ind w:left="-124" w:right="-108"/>
              <w:jc w:val="center"/>
              <w:rPr>
                <w:bCs/>
                <w:vertAlign w:val="superscript"/>
              </w:rPr>
            </w:pPr>
            <w:r w:rsidRPr="00AE4D51">
              <w:rPr>
                <w:bCs/>
                <w:sz w:val="22"/>
                <w:szCs w:val="22"/>
              </w:rPr>
              <w:t>месяц, рублей</w:t>
            </w:r>
            <w:proofErr w:type="gramStart"/>
            <w:r w:rsidRPr="00AE4D51">
              <w:rPr>
                <w:bCs/>
                <w:sz w:val="22"/>
                <w:szCs w:val="22"/>
                <w:vertAlign w:val="superscript"/>
              </w:rPr>
              <w:t>2</w:t>
            </w:r>
            <w:proofErr w:type="gramEnd"/>
            <w:r w:rsidRPr="00AE4D51">
              <w:rPr>
                <w:bCs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left="-97" w:right="-50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Объем обязательства, вытекающего</w:t>
            </w:r>
          </w:p>
          <w:p w:rsidR="00E609C6" w:rsidRPr="00AE4D51" w:rsidRDefault="00E609C6" w:rsidP="00E609C6">
            <w:pPr>
              <w:ind w:left="-97" w:right="-50"/>
              <w:jc w:val="center"/>
              <w:rPr>
                <w:bCs/>
              </w:rPr>
            </w:pPr>
            <w:proofErr w:type="gramStart"/>
            <w:r w:rsidRPr="00AE4D51">
              <w:rPr>
                <w:bCs/>
                <w:sz w:val="22"/>
                <w:szCs w:val="22"/>
              </w:rPr>
              <w:t>из гарантии, на отчетную дату (на конец</w:t>
            </w:r>
            <w:proofErr w:type="gramEnd"/>
          </w:p>
          <w:p w:rsidR="00E609C6" w:rsidRPr="00AE4D51" w:rsidRDefault="00E609C6" w:rsidP="00E609C6">
            <w:pPr>
              <w:ind w:left="-97" w:right="-50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отчетного месяца), рублей</w:t>
            </w:r>
          </w:p>
        </w:tc>
      </w:tr>
      <w:tr w:rsidR="00E609C6" w:rsidRPr="00AE4D51" w:rsidTr="00E609C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16</w:t>
            </w:r>
          </w:p>
        </w:tc>
      </w:tr>
      <w:tr w:rsidR="00E609C6" w:rsidRPr="00AE4D51" w:rsidTr="00E609C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</w:tr>
      <w:tr w:rsidR="00E609C6" w:rsidRPr="00AE4D51" w:rsidTr="00E609C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rPr>
                <w:b/>
                <w:bCs/>
              </w:rPr>
            </w:pPr>
            <w:r w:rsidRPr="00AE4D51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</w:tr>
      <w:tr w:rsidR="00E609C6" w:rsidRPr="00AE4D51" w:rsidTr="00EA3CC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right="-57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в т. ч. </w:t>
            </w:r>
            <w:proofErr w:type="spellStart"/>
            <w:r w:rsidRPr="00AE4D51">
              <w:rPr>
                <w:bCs/>
                <w:sz w:val="22"/>
                <w:szCs w:val="22"/>
              </w:rPr>
              <w:t>просро-ченнаязадол-жен</w:t>
            </w:r>
            <w:proofErr w:type="spellEnd"/>
            <w:r w:rsidRPr="00AE4D51">
              <w:rPr>
                <w:bCs/>
                <w:sz w:val="22"/>
                <w:szCs w:val="22"/>
              </w:rPr>
              <w:t>-</w:t>
            </w:r>
          </w:p>
          <w:p w:rsidR="00E609C6" w:rsidRPr="00AE4D51" w:rsidRDefault="00E609C6" w:rsidP="00E609C6">
            <w:pPr>
              <w:ind w:right="-57"/>
              <w:rPr>
                <w:bCs/>
              </w:rPr>
            </w:pPr>
            <w:proofErr w:type="spellStart"/>
            <w:r w:rsidRPr="00AE4D51">
              <w:rPr>
                <w:bCs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  <w:p w:rsidR="00E609C6" w:rsidRPr="00AE4D51" w:rsidRDefault="00E609C6" w:rsidP="00E609C6"/>
          <w:p w:rsidR="00E609C6" w:rsidRPr="00AE4D51" w:rsidRDefault="00E609C6" w:rsidP="00E609C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</w:tr>
      <w:tr w:rsidR="00E609C6" w:rsidRPr="00AE4D51" w:rsidTr="00EA3CC3">
        <w:tc>
          <w:tcPr>
            <w:tcW w:w="14601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9C6" w:rsidRPr="00FA2030" w:rsidRDefault="004F2657" w:rsidP="004F2657">
            <w:pPr>
              <w:jc w:val="both"/>
              <w:rPr>
                <w:bCs/>
                <w:sz w:val="22"/>
                <w:szCs w:val="20"/>
              </w:rPr>
            </w:pPr>
            <w:r w:rsidRPr="00FA2030">
              <w:rPr>
                <w:bCs/>
                <w:sz w:val="22"/>
                <w:szCs w:val="20"/>
                <w:vertAlign w:val="superscript"/>
              </w:rPr>
              <w:t xml:space="preserve">                </w:t>
            </w:r>
            <w:r w:rsidR="00E609C6" w:rsidRPr="00FA2030">
              <w:rPr>
                <w:bCs/>
                <w:sz w:val="22"/>
                <w:szCs w:val="20"/>
                <w:vertAlign w:val="superscript"/>
              </w:rPr>
              <w:t>1)</w:t>
            </w:r>
            <w:r w:rsidR="00E609C6" w:rsidRPr="00FA2030">
              <w:rPr>
                <w:bCs/>
                <w:sz w:val="22"/>
                <w:szCs w:val="20"/>
              </w:rPr>
              <w:t xml:space="preserve">Указывается дата и номер договора (иного документа), на основании которого возникает обязательство, обеспеченное </w:t>
            </w:r>
            <w:r w:rsidRPr="00FA2030">
              <w:rPr>
                <w:bCs/>
                <w:sz w:val="22"/>
                <w:szCs w:val="20"/>
              </w:rPr>
              <w:t>муниципаль</w:t>
            </w:r>
            <w:r w:rsidR="00E609C6" w:rsidRPr="00FA2030">
              <w:rPr>
                <w:bCs/>
                <w:sz w:val="22"/>
                <w:szCs w:val="20"/>
              </w:rPr>
              <w:t>ной гаранти</w:t>
            </w:r>
            <w:r w:rsidRPr="00FA2030">
              <w:rPr>
                <w:bCs/>
                <w:sz w:val="22"/>
                <w:szCs w:val="20"/>
              </w:rPr>
              <w:t xml:space="preserve">ей </w:t>
            </w:r>
            <w:r w:rsidR="00FA2030" w:rsidRPr="00FA2030">
              <w:rPr>
                <w:sz w:val="22"/>
                <w:szCs w:val="20"/>
              </w:rPr>
              <w:t>Белоглинского сельского поселения Белоглинского района</w:t>
            </w:r>
          </w:p>
          <w:p w:rsidR="00E609C6" w:rsidRPr="00AE4D51" w:rsidRDefault="004F2657" w:rsidP="004F2657">
            <w:pPr>
              <w:jc w:val="both"/>
              <w:rPr>
                <w:bCs/>
              </w:rPr>
            </w:pPr>
            <w:r w:rsidRPr="00FA2030">
              <w:rPr>
                <w:bCs/>
                <w:sz w:val="22"/>
                <w:szCs w:val="20"/>
                <w:vertAlign w:val="superscript"/>
              </w:rPr>
              <w:t xml:space="preserve">                </w:t>
            </w:r>
            <w:r w:rsidR="00E609C6" w:rsidRPr="00FA2030">
              <w:rPr>
                <w:bCs/>
                <w:sz w:val="22"/>
                <w:szCs w:val="20"/>
                <w:vertAlign w:val="superscript"/>
              </w:rPr>
              <w:t>2)</w:t>
            </w:r>
            <w:r w:rsidR="00E609C6" w:rsidRPr="00FA2030">
              <w:rPr>
                <w:bCs/>
                <w:sz w:val="22"/>
                <w:szCs w:val="20"/>
              </w:rPr>
              <w:t>Указывается возникновение (увеличение) или прекращение (уменьшение), в том числе в связи со списанием, обязательств, вытекающих из</w:t>
            </w:r>
            <w:r w:rsidRPr="00FA2030">
              <w:rPr>
                <w:bCs/>
                <w:sz w:val="22"/>
                <w:szCs w:val="20"/>
              </w:rPr>
              <w:t xml:space="preserve"> </w:t>
            </w:r>
            <w:r w:rsidR="004B6504" w:rsidRPr="00FA2030">
              <w:rPr>
                <w:bCs/>
                <w:sz w:val="22"/>
                <w:szCs w:val="20"/>
              </w:rPr>
              <w:t xml:space="preserve">                 </w:t>
            </w:r>
            <w:r w:rsidRPr="00FA2030">
              <w:rPr>
                <w:bCs/>
                <w:sz w:val="22"/>
                <w:szCs w:val="20"/>
              </w:rPr>
              <w:t xml:space="preserve">муниципальной гарантии </w:t>
            </w:r>
            <w:r w:rsidR="00FA2030" w:rsidRPr="00FA2030">
              <w:rPr>
                <w:sz w:val="22"/>
                <w:szCs w:val="20"/>
              </w:rPr>
              <w:t>Белоглинского сельского поселения Белоглинского района</w:t>
            </w:r>
          </w:p>
        </w:tc>
      </w:tr>
    </w:tbl>
    <w:p w:rsidR="00FA2030" w:rsidRDefault="00FA2030" w:rsidP="00E609C6">
      <w:pPr>
        <w:ind w:firstLine="709"/>
        <w:jc w:val="both"/>
        <w:rPr>
          <w:bCs/>
          <w:sz w:val="28"/>
          <w:szCs w:val="28"/>
        </w:rPr>
      </w:pPr>
    </w:p>
    <w:p w:rsidR="00E609C6" w:rsidRPr="00AE4D51" w:rsidRDefault="00E609C6" w:rsidP="00E609C6">
      <w:pPr>
        <w:ind w:firstLine="709"/>
        <w:jc w:val="both"/>
        <w:rPr>
          <w:bCs/>
          <w:sz w:val="28"/>
          <w:szCs w:val="28"/>
        </w:rPr>
      </w:pPr>
      <w:r w:rsidRPr="00AE4D51">
        <w:rPr>
          <w:bCs/>
          <w:sz w:val="28"/>
          <w:szCs w:val="28"/>
        </w:rPr>
        <w:lastRenderedPageBreak/>
        <w:t xml:space="preserve">4.2. Обязательства по </w:t>
      </w:r>
      <w:r w:rsidR="006272DE">
        <w:rPr>
          <w:bCs/>
          <w:sz w:val="28"/>
          <w:szCs w:val="28"/>
        </w:rPr>
        <w:t>муниципаль</w:t>
      </w:r>
      <w:r w:rsidRPr="00AE4D51">
        <w:rPr>
          <w:bCs/>
          <w:sz w:val="28"/>
          <w:szCs w:val="28"/>
        </w:rPr>
        <w:t xml:space="preserve">ным гарантиям </w:t>
      </w:r>
      <w:r w:rsidR="00AB0B9E" w:rsidRPr="00AB0B9E">
        <w:rPr>
          <w:bCs/>
          <w:sz w:val="28"/>
          <w:szCs w:val="28"/>
        </w:rPr>
        <w:t>Белоглинского сельс</w:t>
      </w:r>
      <w:r w:rsidR="00AB0B9E">
        <w:rPr>
          <w:bCs/>
          <w:sz w:val="28"/>
          <w:szCs w:val="28"/>
        </w:rPr>
        <w:t>к</w:t>
      </w:r>
      <w:r w:rsidR="00AB0B9E" w:rsidRPr="00AB0B9E">
        <w:rPr>
          <w:bCs/>
          <w:sz w:val="28"/>
          <w:szCs w:val="28"/>
        </w:rPr>
        <w:t xml:space="preserve">ого поселения Белоглинского района </w:t>
      </w:r>
      <w:r w:rsidRPr="00AE4D51">
        <w:rPr>
          <w:bCs/>
          <w:sz w:val="28"/>
          <w:szCs w:val="28"/>
        </w:rPr>
        <w:t>в иностранной валюте, предоставлен</w:t>
      </w:r>
      <w:r w:rsidR="006272DE">
        <w:rPr>
          <w:bCs/>
          <w:sz w:val="28"/>
          <w:szCs w:val="28"/>
        </w:rPr>
        <w:t>ным</w:t>
      </w:r>
      <w:r w:rsidRPr="00AE4D51">
        <w:rPr>
          <w:bCs/>
          <w:sz w:val="28"/>
          <w:szCs w:val="28"/>
        </w:rPr>
        <w:t xml:space="preserve"> в рамках использования целевых иностранных кредитов</w:t>
      </w:r>
    </w:p>
    <w:p w:rsidR="00E609C6" w:rsidRPr="00AE4D51" w:rsidRDefault="00E609C6" w:rsidP="00E609C6">
      <w:pPr>
        <w:ind w:firstLine="709"/>
        <w:jc w:val="both"/>
        <w:rPr>
          <w:bCs/>
          <w:sz w:val="28"/>
          <w:szCs w:val="28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850"/>
        <w:gridCol w:w="992"/>
        <w:gridCol w:w="851"/>
        <w:gridCol w:w="850"/>
        <w:gridCol w:w="851"/>
        <w:gridCol w:w="992"/>
        <w:gridCol w:w="992"/>
        <w:gridCol w:w="709"/>
        <w:gridCol w:w="851"/>
        <w:gridCol w:w="708"/>
        <w:gridCol w:w="993"/>
        <w:gridCol w:w="992"/>
        <w:gridCol w:w="992"/>
        <w:gridCol w:w="992"/>
        <w:gridCol w:w="993"/>
      </w:tblGrid>
      <w:tr w:rsidR="00E609C6" w:rsidRPr="00AE4D51" w:rsidTr="00A07E2C">
        <w:trPr>
          <w:cantSplit/>
          <w:trHeight w:val="42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Наименование принципала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108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Наименование бенефициара, обязательство,</w:t>
            </w:r>
          </w:p>
          <w:p w:rsidR="00E609C6" w:rsidRPr="00AE4D51" w:rsidRDefault="00E609C6" w:rsidP="00A07E2C">
            <w:pPr>
              <w:ind w:left="-108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в </w:t>
            </w:r>
            <w:proofErr w:type="gramStart"/>
            <w:r w:rsidRPr="00AE4D51">
              <w:rPr>
                <w:bCs/>
                <w:sz w:val="22"/>
                <w:szCs w:val="22"/>
              </w:rPr>
              <w:t>обеспечение</w:t>
            </w:r>
            <w:proofErr w:type="gramEnd"/>
            <w:r w:rsidRPr="00AE4D51">
              <w:rPr>
                <w:bCs/>
                <w:sz w:val="22"/>
                <w:szCs w:val="22"/>
              </w:rPr>
              <w:t xml:space="preserve"> которого предоставлена</w:t>
            </w:r>
          </w:p>
          <w:p w:rsidR="00E609C6" w:rsidRPr="00AE4D51" w:rsidRDefault="00E609C6" w:rsidP="00A07E2C">
            <w:pPr>
              <w:ind w:left="-108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гарантия</w:t>
            </w:r>
            <w:proofErr w:type="gramStart"/>
            <w:r w:rsidRPr="00AE4D51">
              <w:rPr>
                <w:bCs/>
                <w:sz w:val="22"/>
                <w:szCs w:val="22"/>
                <w:vertAlign w:val="superscript"/>
              </w:rPr>
              <w:t>1</w:t>
            </w:r>
            <w:proofErr w:type="gramEnd"/>
            <w:r w:rsidRPr="00AE4D51">
              <w:rPr>
                <w:bCs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115" w:right="-9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Дата и номер договора о предоставлении</w:t>
            </w:r>
          </w:p>
          <w:p w:rsidR="00E609C6" w:rsidRPr="00AE4D51" w:rsidRDefault="00E609C6" w:rsidP="00A07E2C">
            <w:pPr>
              <w:ind w:left="-115" w:right="-9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гарантии, направление (цель) гарантирования,</w:t>
            </w:r>
          </w:p>
          <w:p w:rsidR="00E609C6" w:rsidRPr="00AE4D51" w:rsidRDefault="00E609C6" w:rsidP="00A07E2C">
            <w:pPr>
              <w:ind w:left="-115" w:right="-9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предельная сумма гарантии, 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75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Сумма гарантии на первое число </w:t>
            </w:r>
            <w:proofErr w:type="gramStart"/>
            <w:r w:rsidRPr="00AE4D51">
              <w:rPr>
                <w:bCs/>
                <w:sz w:val="22"/>
                <w:szCs w:val="22"/>
              </w:rPr>
              <w:t>отчетного</w:t>
            </w:r>
            <w:proofErr w:type="gramEnd"/>
          </w:p>
          <w:p w:rsidR="00E609C6" w:rsidRPr="00AE4D51" w:rsidRDefault="00E609C6" w:rsidP="00A07E2C">
            <w:pPr>
              <w:ind w:left="-75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месяца, валюта обязательства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A07E2C">
            <w:pPr>
              <w:ind w:left="-108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Изменение суммы гарантии за </w:t>
            </w:r>
            <w:proofErr w:type="gramStart"/>
            <w:r w:rsidRPr="00AE4D51">
              <w:rPr>
                <w:bCs/>
                <w:sz w:val="22"/>
                <w:szCs w:val="22"/>
              </w:rPr>
              <w:t>отчетный</w:t>
            </w:r>
            <w:proofErr w:type="gramEnd"/>
          </w:p>
          <w:p w:rsidR="00E609C6" w:rsidRPr="00AE4D51" w:rsidRDefault="00E609C6" w:rsidP="00A07E2C">
            <w:pPr>
              <w:ind w:left="-108" w:right="-108"/>
              <w:jc w:val="center"/>
              <w:rPr>
                <w:b/>
                <w:bCs/>
              </w:rPr>
            </w:pPr>
            <w:r w:rsidRPr="00AE4D51">
              <w:rPr>
                <w:bCs/>
                <w:sz w:val="22"/>
                <w:szCs w:val="22"/>
              </w:rPr>
              <w:t>месяц, валюта обязательства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A07E2C">
            <w:pPr>
              <w:ind w:left="-108" w:right="-108"/>
              <w:jc w:val="center"/>
              <w:rPr>
                <w:bCs/>
              </w:rPr>
            </w:pPr>
            <w:proofErr w:type="gramStart"/>
            <w:r w:rsidRPr="00AE4D51">
              <w:rPr>
                <w:bCs/>
                <w:sz w:val="22"/>
                <w:szCs w:val="22"/>
              </w:rPr>
              <w:t>Сумма гарантии на отчетную дату (на конец</w:t>
            </w:r>
            <w:proofErr w:type="gramEnd"/>
          </w:p>
          <w:p w:rsidR="00E609C6" w:rsidRPr="00AE4D51" w:rsidRDefault="00E609C6" w:rsidP="00A07E2C">
            <w:pPr>
              <w:ind w:left="-108" w:right="-108"/>
              <w:jc w:val="center"/>
              <w:rPr>
                <w:b/>
                <w:bCs/>
              </w:rPr>
            </w:pPr>
            <w:r w:rsidRPr="00AE4D51">
              <w:rPr>
                <w:bCs/>
                <w:sz w:val="22"/>
                <w:szCs w:val="22"/>
              </w:rPr>
              <w:t>отчетного месяца), валюта обязательства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91" w:right="-7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Фактическая дата возникновения</w:t>
            </w:r>
          </w:p>
          <w:p w:rsidR="00E609C6" w:rsidRPr="00AE4D51" w:rsidRDefault="00E609C6" w:rsidP="00A07E2C">
            <w:pPr>
              <w:ind w:left="-91" w:right="-73"/>
              <w:jc w:val="center"/>
              <w:rPr>
                <w:bCs/>
              </w:rPr>
            </w:pPr>
            <w:proofErr w:type="gramStart"/>
            <w:r w:rsidRPr="00AE4D51">
              <w:rPr>
                <w:bCs/>
                <w:sz w:val="22"/>
                <w:szCs w:val="22"/>
              </w:rPr>
              <w:t>обязательства (дата вступления</w:t>
            </w:r>
            <w:proofErr w:type="gramEnd"/>
          </w:p>
          <w:p w:rsidR="00E609C6" w:rsidRPr="00AE4D51" w:rsidRDefault="00E609C6" w:rsidP="00A07E2C">
            <w:pPr>
              <w:ind w:left="-91" w:right="-7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гарантии в силу)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121" w:right="-84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Дата исполнения обязательства,</w:t>
            </w:r>
          </w:p>
          <w:p w:rsidR="00E609C6" w:rsidRPr="00AE4D51" w:rsidRDefault="00E609C6" w:rsidP="00A07E2C">
            <w:pPr>
              <w:ind w:left="-121" w:right="-84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в </w:t>
            </w:r>
            <w:proofErr w:type="gramStart"/>
            <w:r w:rsidRPr="00AE4D51">
              <w:rPr>
                <w:bCs/>
                <w:sz w:val="22"/>
                <w:szCs w:val="22"/>
              </w:rPr>
              <w:t>обеспечение</w:t>
            </w:r>
            <w:proofErr w:type="gramEnd"/>
            <w:r w:rsidRPr="00AE4D51">
              <w:rPr>
                <w:bCs/>
                <w:sz w:val="22"/>
                <w:szCs w:val="22"/>
              </w:rPr>
              <w:t xml:space="preserve"> которого предоставлена</w:t>
            </w:r>
          </w:p>
          <w:p w:rsidR="00E609C6" w:rsidRPr="00AE4D51" w:rsidRDefault="00E609C6" w:rsidP="00A07E2C">
            <w:pPr>
              <w:ind w:left="-121" w:right="-84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149" w:right="-89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Срок действия гарантии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76" w:right="-50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Срок предъявления требований</w:t>
            </w:r>
          </w:p>
          <w:p w:rsidR="00E609C6" w:rsidRPr="00AE4D51" w:rsidRDefault="00E609C6" w:rsidP="00A07E2C">
            <w:pPr>
              <w:ind w:left="-142" w:right="-159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по гарантии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142" w:right="-7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Срок исполнения гарантии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105" w:right="-10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Фактические дата и сумма исполнения</w:t>
            </w:r>
          </w:p>
          <w:p w:rsidR="00E609C6" w:rsidRPr="00AE4D51" w:rsidRDefault="00E609C6" w:rsidP="00A07E2C">
            <w:pPr>
              <w:ind w:left="-105" w:right="-10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обязательства по гарантии полностью</w:t>
            </w:r>
          </w:p>
          <w:p w:rsidR="00E609C6" w:rsidRPr="00AE4D51" w:rsidRDefault="00E609C6" w:rsidP="00A07E2C">
            <w:pPr>
              <w:ind w:left="-105" w:right="-10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или частично,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111" w:right="-13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Форма обеспечения обязательства</w:t>
            </w:r>
          </w:p>
          <w:p w:rsidR="00E609C6" w:rsidRPr="00AE4D51" w:rsidRDefault="00E609C6" w:rsidP="00A07E2C">
            <w:pPr>
              <w:ind w:left="-111" w:right="-13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принципала по удовлетворению регрессного</w:t>
            </w:r>
          </w:p>
          <w:p w:rsidR="00E609C6" w:rsidRPr="00AE4D51" w:rsidRDefault="00E609C6" w:rsidP="00A07E2C">
            <w:pPr>
              <w:ind w:left="-111" w:right="-133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требования гаранта к принципалу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50" w:right="-75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Объем обязательства, вытекающего </w:t>
            </w:r>
            <w:proofErr w:type="gramStart"/>
            <w:r w:rsidRPr="00AE4D51">
              <w:rPr>
                <w:bCs/>
                <w:sz w:val="22"/>
                <w:szCs w:val="22"/>
              </w:rPr>
              <w:t>из</w:t>
            </w:r>
            <w:proofErr w:type="gramEnd"/>
          </w:p>
          <w:p w:rsidR="00E609C6" w:rsidRPr="00AE4D51" w:rsidRDefault="00E609C6" w:rsidP="00A07E2C">
            <w:pPr>
              <w:ind w:left="-50" w:right="-75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гарантии, на первое число отчетного месяца,</w:t>
            </w:r>
          </w:p>
          <w:p w:rsidR="00E609C6" w:rsidRPr="00AE4D51" w:rsidRDefault="00E609C6" w:rsidP="00A07E2C">
            <w:pPr>
              <w:ind w:left="-50" w:right="-50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валюта обязательства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124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Изменение объема обязательства,</w:t>
            </w:r>
          </w:p>
          <w:p w:rsidR="00E609C6" w:rsidRPr="00AE4D51" w:rsidRDefault="00E609C6" w:rsidP="00A07E2C">
            <w:pPr>
              <w:ind w:left="-124" w:right="-108"/>
              <w:jc w:val="center"/>
              <w:rPr>
                <w:bCs/>
              </w:rPr>
            </w:pPr>
            <w:proofErr w:type="gramStart"/>
            <w:r w:rsidRPr="00AE4D51">
              <w:rPr>
                <w:bCs/>
                <w:sz w:val="22"/>
                <w:szCs w:val="22"/>
              </w:rPr>
              <w:t>вытекающего</w:t>
            </w:r>
            <w:proofErr w:type="gramEnd"/>
            <w:r w:rsidRPr="00AE4D51">
              <w:rPr>
                <w:bCs/>
                <w:sz w:val="22"/>
                <w:szCs w:val="22"/>
              </w:rPr>
              <w:t xml:space="preserve"> из гарантии, за отчетный</w:t>
            </w:r>
          </w:p>
          <w:p w:rsidR="00E609C6" w:rsidRPr="00AE4D51" w:rsidRDefault="00E609C6" w:rsidP="00A07E2C">
            <w:pPr>
              <w:ind w:left="-124" w:right="-108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месяц, валюта обязательства</w:t>
            </w:r>
            <w:proofErr w:type="gramStart"/>
            <w:r w:rsidRPr="00AE4D51">
              <w:rPr>
                <w:bCs/>
                <w:sz w:val="22"/>
                <w:szCs w:val="22"/>
                <w:vertAlign w:val="superscript"/>
              </w:rPr>
              <w:t>2</w:t>
            </w:r>
            <w:proofErr w:type="gramEnd"/>
            <w:r w:rsidRPr="00AE4D51">
              <w:rPr>
                <w:bCs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A07E2C">
            <w:pPr>
              <w:ind w:left="-97" w:right="-50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Объем обязательства, вытекающего </w:t>
            </w:r>
            <w:proofErr w:type="gramStart"/>
            <w:r w:rsidRPr="00AE4D51">
              <w:rPr>
                <w:bCs/>
                <w:sz w:val="22"/>
                <w:szCs w:val="22"/>
              </w:rPr>
              <w:t>из</w:t>
            </w:r>
            <w:proofErr w:type="gramEnd"/>
          </w:p>
          <w:p w:rsidR="00E609C6" w:rsidRPr="00AE4D51" w:rsidRDefault="00E609C6" w:rsidP="00A07E2C">
            <w:pPr>
              <w:ind w:left="-97" w:right="-50"/>
              <w:jc w:val="center"/>
              <w:rPr>
                <w:bCs/>
              </w:rPr>
            </w:pPr>
            <w:proofErr w:type="gramStart"/>
            <w:r w:rsidRPr="00AE4D51">
              <w:rPr>
                <w:bCs/>
                <w:sz w:val="22"/>
                <w:szCs w:val="22"/>
              </w:rPr>
              <w:t>гарантии, на отчетную дату (на конец</w:t>
            </w:r>
            <w:proofErr w:type="gramEnd"/>
          </w:p>
          <w:p w:rsidR="00E609C6" w:rsidRPr="00AE4D51" w:rsidRDefault="00E609C6" w:rsidP="00A07E2C">
            <w:pPr>
              <w:ind w:left="-97" w:right="-50"/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отчетного месяца), валюта обязательства</w:t>
            </w:r>
          </w:p>
        </w:tc>
      </w:tr>
      <w:tr w:rsidR="00E609C6" w:rsidRPr="00AE4D51" w:rsidTr="00E609C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16</w:t>
            </w:r>
          </w:p>
        </w:tc>
      </w:tr>
      <w:tr w:rsidR="00E609C6" w:rsidRPr="00AE4D51" w:rsidTr="00E609C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</w:tr>
      <w:tr w:rsidR="00E609C6" w:rsidRPr="00AE4D51" w:rsidTr="00E609C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ind w:right="-108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Итого </w:t>
            </w:r>
          </w:p>
          <w:p w:rsidR="00E609C6" w:rsidRPr="00AE4D51" w:rsidRDefault="00E609C6" w:rsidP="00E609C6">
            <w:pPr>
              <w:ind w:right="-108"/>
              <w:rPr>
                <w:bCs/>
                <w:sz w:val="22"/>
                <w:szCs w:val="22"/>
              </w:rPr>
            </w:pPr>
            <w:r w:rsidRPr="00AE4D51">
              <w:rPr>
                <w:bCs/>
                <w:sz w:val="22"/>
                <w:szCs w:val="22"/>
              </w:rPr>
              <w:t xml:space="preserve">в </w:t>
            </w:r>
            <w:proofErr w:type="spellStart"/>
            <w:proofErr w:type="gramStart"/>
            <w:r w:rsidRPr="00AE4D51">
              <w:rPr>
                <w:bCs/>
                <w:sz w:val="22"/>
                <w:szCs w:val="22"/>
              </w:rPr>
              <w:t>валю-те</w:t>
            </w:r>
            <w:proofErr w:type="spellEnd"/>
            <w:proofErr w:type="gramEnd"/>
            <w:r w:rsidR="004F2657" w:rsidRPr="00AE4D5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bCs/>
                <w:sz w:val="22"/>
                <w:szCs w:val="22"/>
              </w:rPr>
              <w:t>обя-затель-ства</w:t>
            </w:r>
            <w:proofErr w:type="spellEnd"/>
          </w:p>
          <w:p w:rsidR="00A07E2C" w:rsidRPr="00AE4D51" w:rsidRDefault="00A07E2C" w:rsidP="00E609C6">
            <w:pPr>
              <w:ind w:right="-108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</w:tr>
      <w:tr w:rsidR="00E609C6" w:rsidRPr="00AE4D51" w:rsidTr="00E609C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ind w:right="-108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>Итого в рублях</w:t>
            </w:r>
            <w:r w:rsidRPr="00AE4D51">
              <w:rPr>
                <w:bCs/>
                <w:sz w:val="22"/>
                <w:szCs w:val="22"/>
                <w:vertAlign w:val="superscript"/>
              </w:rPr>
              <w:t xml:space="preserve"> 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  <w:p w:rsidR="00A07E2C" w:rsidRPr="00AE4D51" w:rsidRDefault="00A07E2C" w:rsidP="00E609C6">
            <w:pPr>
              <w:jc w:val="center"/>
              <w:rPr>
                <w:bCs/>
              </w:rPr>
            </w:pPr>
          </w:p>
          <w:p w:rsidR="00A07E2C" w:rsidRPr="00AE4D51" w:rsidRDefault="00A07E2C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</w:tr>
      <w:tr w:rsidR="00E609C6" w:rsidRPr="00AE4D51" w:rsidTr="004F265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C6" w:rsidRPr="00AE4D51" w:rsidRDefault="00E609C6" w:rsidP="00E609C6">
            <w:pPr>
              <w:ind w:right="-108"/>
              <w:rPr>
                <w:bCs/>
              </w:rPr>
            </w:pPr>
            <w:r w:rsidRPr="00AE4D51">
              <w:rPr>
                <w:bCs/>
                <w:sz w:val="22"/>
                <w:szCs w:val="22"/>
              </w:rPr>
              <w:t xml:space="preserve">в т. ч. </w:t>
            </w:r>
            <w:proofErr w:type="spellStart"/>
            <w:proofErr w:type="gramStart"/>
            <w:r w:rsidRPr="00AE4D51">
              <w:rPr>
                <w:bCs/>
                <w:sz w:val="22"/>
                <w:szCs w:val="22"/>
              </w:rPr>
              <w:t>просро-ченная</w:t>
            </w:r>
            <w:proofErr w:type="spellEnd"/>
            <w:proofErr w:type="gramEnd"/>
            <w:r w:rsidR="004F2657" w:rsidRPr="00AE4D5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AE4D51">
              <w:rPr>
                <w:bCs/>
                <w:sz w:val="22"/>
                <w:szCs w:val="22"/>
              </w:rPr>
              <w:t>задол-жен</w:t>
            </w:r>
            <w:proofErr w:type="spellEnd"/>
            <w:r w:rsidRPr="00AE4D51">
              <w:rPr>
                <w:bCs/>
                <w:sz w:val="22"/>
                <w:szCs w:val="22"/>
              </w:rPr>
              <w:t>-</w:t>
            </w:r>
          </w:p>
          <w:p w:rsidR="00E609C6" w:rsidRPr="00AE4D51" w:rsidRDefault="00E609C6" w:rsidP="00E609C6">
            <w:pPr>
              <w:ind w:right="-108"/>
              <w:rPr>
                <w:bCs/>
              </w:rPr>
            </w:pPr>
            <w:proofErr w:type="spellStart"/>
            <w:r w:rsidRPr="00AE4D51">
              <w:rPr>
                <w:bCs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  <w:p w:rsidR="00E609C6" w:rsidRPr="00AE4D51" w:rsidRDefault="00E609C6" w:rsidP="00E609C6"/>
          <w:p w:rsidR="00E609C6" w:rsidRPr="00AE4D51" w:rsidRDefault="00E609C6" w:rsidP="00E609C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C6" w:rsidRPr="00AE4D51" w:rsidRDefault="00E609C6" w:rsidP="00E609C6">
            <w:pPr>
              <w:jc w:val="center"/>
              <w:rPr>
                <w:bCs/>
              </w:rPr>
            </w:pPr>
          </w:p>
        </w:tc>
      </w:tr>
      <w:tr w:rsidR="00E609C6" w:rsidRPr="00AE4D51" w:rsidTr="004F2657">
        <w:tc>
          <w:tcPr>
            <w:tcW w:w="14601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657" w:rsidRPr="00AE4D51" w:rsidRDefault="004F2657" w:rsidP="004F2657">
            <w:pPr>
              <w:jc w:val="both"/>
              <w:rPr>
                <w:bCs/>
                <w:sz w:val="22"/>
                <w:szCs w:val="22"/>
                <w:vertAlign w:val="superscript"/>
              </w:rPr>
            </w:pPr>
            <w:r w:rsidRPr="00AE4D51">
              <w:rPr>
                <w:bCs/>
                <w:sz w:val="22"/>
                <w:szCs w:val="22"/>
                <w:vertAlign w:val="superscript"/>
              </w:rPr>
              <w:t xml:space="preserve">                 </w:t>
            </w:r>
          </w:p>
          <w:p w:rsidR="00FA2030" w:rsidRPr="00FA2030" w:rsidRDefault="00E609C6" w:rsidP="00FA2030">
            <w:pPr>
              <w:ind w:firstLine="743"/>
              <w:jc w:val="both"/>
              <w:rPr>
                <w:sz w:val="22"/>
                <w:szCs w:val="20"/>
              </w:rPr>
            </w:pPr>
            <w:r w:rsidRPr="00FA2030">
              <w:rPr>
                <w:bCs/>
                <w:sz w:val="22"/>
                <w:szCs w:val="20"/>
                <w:vertAlign w:val="superscript"/>
              </w:rPr>
              <w:lastRenderedPageBreak/>
              <w:t>1)</w:t>
            </w:r>
            <w:r w:rsidRPr="00FA2030">
              <w:rPr>
                <w:bCs/>
                <w:sz w:val="22"/>
                <w:szCs w:val="20"/>
              </w:rPr>
              <w:t xml:space="preserve">Указывается дата и номер договора (иного документа), на основании которого возникает обязательство, обеспеченное </w:t>
            </w:r>
            <w:r w:rsidR="004F2657" w:rsidRPr="00FA2030">
              <w:rPr>
                <w:bCs/>
                <w:sz w:val="22"/>
                <w:szCs w:val="20"/>
              </w:rPr>
              <w:t xml:space="preserve">муниципальной гарантией </w:t>
            </w:r>
            <w:r w:rsidR="00FA2030" w:rsidRPr="00FA2030">
              <w:rPr>
                <w:sz w:val="22"/>
                <w:szCs w:val="20"/>
              </w:rPr>
              <w:t>Белоглинского сельского поселения Белоглинского района;</w:t>
            </w:r>
          </w:p>
          <w:p w:rsidR="00FA2030" w:rsidRPr="00FA2030" w:rsidRDefault="00E609C6" w:rsidP="00FA2030">
            <w:pPr>
              <w:ind w:firstLine="743"/>
              <w:jc w:val="both"/>
              <w:rPr>
                <w:bCs/>
                <w:sz w:val="22"/>
                <w:szCs w:val="20"/>
              </w:rPr>
            </w:pPr>
            <w:r w:rsidRPr="00FA2030">
              <w:rPr>
                <w:bCs/>
                <w:sz w:val="22"/>
                <w:szCs w:val="20"/>
                <w:vertAlign w:val="superscript"/>
              </w:rPr>
              <w:t>2)</w:t>
            </w:r>
            <w:r w:rsidRPr="00FA2030">
              <w:rPr>
                <w:bCs/>
                <w:sz w:val="22"/>
                <w:szCs w:val="20"/>
              </w:rPr>
              <w:t xml:space="preserve">Указывается возникновение (увеличение) или прекращение (уменьшение), в том числе в связи со списанием, обязательств, вытекающих из </w:t>
            </w:r>
            <w:r w:rsidR="004F2657" w:rsidRPr="00FA2030">
              <w:rPr>
                <w:bCs/>
                <w:sz w:val="22"/>
                <w:szCs w:val="20"/>
              </w:rPr>
              <w:t>муниципальной гаранти</w:t>
            </w:r>
            <w:r w:rsidR="00A07E2C" w:rsidRPr="00FA2030">
              <w:rPr>
                <w:bCs/>
                <w:sz w:val="22"/>
                <w:szCs w:val="20"/>
              </w:rPr>
              <w:t>и</w:t>
            </w:r>
            <w:r w:rsidR="004F2657" w:rsidRPr="00FA2030">
              <w:rPr>
                <w:bCs/>
                <w:sz w:val="22"/>
                <w:szCs w:val="20"/>
              </w:rPr>
              <w:t xml:space="preserve"> </w:t>
            </w:r>
            <w:r w:rsidR="00FA2030" w:rsidRPr="00FA2030">
              <w:rPr>
                <w:sz w:val="22"/>
                <w:szCs w:val="20"/>
              </w:rPr>
              <w:t>Белоглинского сельского поселения Белоглинского района;</w:t>
            </w:r>
          </w:p>
          <w:p w:rsidR="00E609C6" w:rsidRPr="00AE4D51" w:rsidRDefault="00E609C6" w:rsidP="00FA2030">
            <w:pPr>
              <w:ind w:firstLine="743"/>
              <w:jc w:val="both"/>
              <w:rPr>
                <w:bCs/>
              </w:rPr>
            </w:pPr>
            <w:r w:rsidRPr="00FA2030">
              <w:rPr>
                <w:bCs/>
                <w:sz w:val="22"/>
                <w:szCs w:val="20"/>
                <w:vertAlign w:val="superscript"/>
              </w:rPr>
              <w:t>3)</w:t>
            </w:r>
            <w:r w:rsidRPr="00FA2030">
              <w:rPr>
                <w:bCs/>
                <w:sz w:val="22"/>
                <w:szCs w:val="20"/>
              </w:rPr>
              <w:t>Пересчитывается по официальному курсу, установленному Центральным банком Российской Федерации на соответствующую отчетную дату.</w:t>
            </w:r>
          </w:p>
        </w:tc>
      </w:tr>
    </w:tbl>
    <w:p w:rsidR="001149AD" w:rsidRPr="00AE4D51" w:rsidRDefault="001149AD" w:rsidP="00460C86">
      <w:pPr>
        <w:rPr>
          <w:rStyle w:val="af"/>
          <w:b w:val="0"/>
          <w:color w:val="auto"/>
          <w:sz w:val="28"/>
          <w:szCs w:val="28"/>
        </w:rPr>
      </w:pPr>
    </w:p>
    <w:p w:rsidR="00460C86" w:rsidRPr="00AE4D51" w:rsidRDefault="00460C86" w:rsidP="004655BF">
      <w:pPr>
        <w:ind w:right="-172"/>
        <w:jc w:val="right"/>
        <w:rPr>
          <w:rStyle w:val="af"/>
          <w:b w:val="0"/>
          <w:color w:val="auto"/>
          <w:sz w:val="28"/>
          <w:szCs w:val="28"/>
        </w:rPr>
      </w:pPr>
      <w:r w:rsidRPr="00AE4D51">
        <w:rPr>
          <w:rStyle w:val="af"/>
          <w:b w:val="0"/>
          <w:color w:val="auto"/>
          <w:sz w:val="28"/>
          <w:szCs w:val="28"/>
        </w:rPr>
        <w:t xml:space="preserve">      </w:t>
      </w:r>
    </w:p>
    <w:p w:rsidR="00AE6067" w:rsidRPr="00AE4D51" w:rsidRDefault="00AE6067" w:rsidP="00AE6067"/>
    <w:p w:rsidR="0023484C" w:rsidRDefault="0023484C" w:rsidP="00460C86">
      <w:pPr>
        <w:jc w:val="both"/>
        <w:rPr>
          <w:sz w:val="28"/>
          <w:szCs w:val="28"/>
        </w:rPr>
      </w:pPr>
    </w:p>
    <w:p w:rsidR="00460C86" w:rsidRPr="0070557E" w:rsidRDefault="0023484C" w:rsidP="00460C86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460C86" w:rsidRPr="0070557E">
        <w:rPr>
          <w:sz w:val="28"/>
          <w:szCs w:val="28"/>
        </w:rPr>
        <w:t xml:space="preserve">ачальник финансового </w:t>
      </w:r>
      <w:r w:rsidR="002939DC">
        <w:rPr>
          <w:sz w:val="28"/>
          <w:szCs w:val="28"/>
        </w:rPr>
        <w:t>отдела</w:t>
      </w:r>
      <w:r w:rsidR="00460C86" w:rsidRPr="0070557E">
        <w:rPr>
          <w:sz w:val="28"/>
          <w:szCs w:val="28"/>
        </w:rPr>
        <w:t xml:space="preserve"> администрации</w:t>
      </w:r>
    </w:p>
    <w:p w:rsidR="002939DC" w:rsidRDefault="002939DC" w:rsidP="00460C86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460C86" w:rsidRDefault="00460C86" w:rsidP="00460C86">
      <w:pPr>
        <w:jc w:val="both"/>
        <w:rPr>
          <w:sz w:val="28"/>
          <w:szCs w:val="28"/>
        </w:rPr>
      </w:pPr>
      <w:r w:rsidRPr="0070557E">
        <w:rPr>
          <w:sz w:val="28"/>
          <w:szCs w:val="28"/>
        </w:rPr>
        <w:t>Белоглинск</w:t>
      </w:r>
      <w:r w:rsidR="002939DC">
        <w:rPr>
          <w:sz w:val="28"/>
          <w:szCs w:val="28"/>
        </w:rPr>
        <w:t>ого</w:t>
      </w:r>
      <w:r w:rsidRPr="0070557E">
        <w:rPr>
          <w:sz w:val="28"/>
          <w:szCs w:val="28"/>
        </w:rPr>
        <w:t xml:space="preserve"> район</w:t>
      </w:r>
      <w:r w:rsidR="002939DC">
        <w:rPr>
          <w:sz w:val="28"/>
          <w:szCs w:val="28"/>
        </w:rPr>
        <w:t>а</w:t>
      </w:r>
      <w:r w:rsidRPr="0070557E">
        <w:rPr>
          <w:sz w:val="28"/>
          <w:szCs w:val="28"/>
        </w:rPr>
        <w:t xml:space="preserve">                                                                               </w:t>
      </w:r>
      <w:r w:rsidR="0023484C">
        <w:rPr>
          <w:sz w:val="28"/>
          <w:szCs w:val="28"/>
        </w:rPr>
        <w:t xml:space="preserve">   </w:t>
      </w:r>
      <w:r w:rsidR="002939DC">
        <w:rPr>
          <w:sz w:val="28"/>
          <w:szCs w:val="28"/>
        </w:rPr>
        <w:t xml:space="preserve">                                        М</w:t>
      </w:r>
      <w:r w:rsidRPr="0070557E">
        <w:rPr>
          <w:sz w:val="28"/>
          <w:szCs w:val="28"/>
        </w:rPr>
        <w:t>.</w:t>
      </w:r>
      <w:r w:rsidR="0023484C">
        <w:rPr>
          <w:sz w:val="28"/>
          <w:szCs w:val="28"/>
        </w:rPr>
        <w:t xml:space="preserve">В. </w:t>
      </w:r>
      <w:r w:rsidR="002939DC">
        <w:rPr>
          <w:sz w:val="28"/>
          <w:szCs w:val="28"/>
        </w:rPr>
        <w:t>Даньшина</w:t>
      </w:r>
    </w:p>
    <w:p w:rsidR="00B47B7D" w:rsidRDefault="00B47B7D" w:rsidP="00460C86">
      <w:pPr>
        <w:jc w:val="both"/>
        <w:rPr>
          <w:sz w:val="28"/>
          <w:szCs w:val="28"/>
        </w:rPr>
        <w:sectPr w:rsidR="00B47B7D" w:rsidSect="00FA2030">
          <w:pgSz w:w="16838" w:h="11906" w:orient="landscape" w:code="9"/>
          <w:pgMar w:top="1134" w:right="395" w:bottom="567" w:left="1134" w:header="709" w:footer="709" w:gutter="0"/>
          <w:cols w:space="708"/>
          <w:titlePg/>
          <w:docGrid w:linePitch="360"/>
        </w:sect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1134"/>
        <w:gridCol w:w="4643"/>
      </w:tblGrid>
      <w:tr w:rsidR="00667FB6" w:rsidTr="0076319A">
        <w:tc>
          <w:tcPr>
            <w:tcW w:w="4077" w:type="dxa"/>
          </w:tcPr>
          <w:p w:rsidR="00667FB6" w:rsidRDefault="004B6A48" w:rsidP="0076319A">
            <w:pPr>
              <w:jc w:val="both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lastRenderedPageBreak/>
              <w:t xml:space="preserve">                                                          </w:t>
            </w:r>
            <w:r w:rsidR="00667FB6">
              <w:rPr>
                <w:rStyle w:val="af"/>
                <w:b w:val="0"/>
                <w:color w:val="auto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</w:tcPr>
          <w:p w:rsidR="00667FB6" w:rsidRDefault="00667FB6" w:rsidP="0076319A">
            <w:pPr>
              <w:jc w:val="both"/>
              <w:rPr>
                <w:rStyle w:val="af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643" w:type="dxa"/>
          </w:tcPr>
          <w:p w:rsidR="00667FB6" w:rsidRDefault="00667FB6" w:rsidP="0076319A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ПРИЛОЖЕНИЕ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 № 2</w:t>
            </w:r>
          </w:p>
          <w:p w:rsidR="00667FB6" w:rsidRDefault="00667FB6" w:rsidP="0076319A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667FB6" w:rsidRDefault="00667FB6" w:rsidP="0076319A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>УТВЕРЖДЕНО</w:t>
            </w:r>
          </w:p>
          <w:p w:rsidR="00667FB6" w:rsidRDefault="00667FB6" w:rsidP="0076319A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постановлени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ем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администрац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ии</w:t>
            </w:r>
          </w:p>
          <w:p w:rsidR="00667FB6" w:rsidRPr="0070557E" w:rsidRDefault="002939DC" w:rsidP="0076319A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>Белоглинского сельского поселения</w:t>
            </w:r>
          </w:p>
          <w:p w:rsidR="00667FB6" w:rsidRDefault="00667FB6" w:rsidP="0076319A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Белоглинск</w:t>
            </w:r>
            <w:r w:rsidR="002939DC">
              <w:rPr>
                <w:rStyle w:val="af"/>
                <w:b w:val="0"/>
                <w:color w:val="auto"/>
                <w:sz w:val="28"/>
                <w:szCs w:val="28"/>
              </w:rPr>
              <w:t>ого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район</w:t>
            </w:r>
            <w:r w:rsidR="002939DC">
              <w:rPr>
                <w:rStyle w:val="af"/>
                <w:b w:val="0"/>
                <w:color w:val="auto"/>
                <w:sz w:val="28"/>
                <w:szCs w:val="28"/>
              </w:rPr>
              <w:t>а</w:t>
            </w:r>
          </w:p>
          <w:p w:rsidR="00DC4428" w:rsidRDefault="003B6601" w:rsidP="00DC4428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>о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т</w:t>
            </w:r>
            <w:r w:rsidR="002939DC">
              <w:rPr>
                <w:rStyle w:val="af"/>
                <w:b w:val="0"/>
                <w:color w:val="auto"/>
                <w:sz w:val="28"/>
                <w:szCs w:val="28"/>
              </w:rPr>
              <w:t xml:space="preserve"> 18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.0</w:t>
            </w:r>
            <w:r w:rsidR="002939DC">
              <w:rPr>
                <w:rStyle w:val="af"/>
                <w:b w:val="0"/>
                <w:color w:val="auto"/>
                <w:sz w:val="28"/>
                <w:szCs w:val="28"/>
              </w:rPr>
              <w:t>6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.2018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  <w:r w:rsidRPr="0070557E">
              <w:rPr>
                <w:sz w:val="28"/>
                <w:szCs w:val="28"/>
              </w:rPr>
              <w:t>№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  <w:r w:rsidR="002939DC">
              <w:rPr>
                <w:rStyle w:val="af"/>
                <w:b w:val="0"/>
                <w:color w:val="auto"/>
                <w:sz w:val="28"/>
                <w:szCs w:val="28"/>
              </w:rPr>
              <w:t>111</w:t>
            </w:r>
            <w:r w:rsidR="00DC4428"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</w:p>
          <w:p w:rsidR="00DC4428" w:rsidRDefault="00DC4428" w:rsidP="00DC4428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proofErr w:type="gramStart"/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(в редакции постановления </w:t>
            </w:r>
            <w:proofErr w:type="gramEnd"/>
          </w:p>
          <w:p w:rsidR="00DC4428" w:rsidRDefault="00DC4428" w:rsidP="00DC4428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администрац</w:t>
            </w:r>
            <w:r>
              <w:rPr>
                <w:rStyle w:val="af"/>
                <w:b w:val="0"/>
                <w:color w:val="auto"/>
                <w:sz w:val="28"/>
                <w:szCs w:val="28"/>
              </w:rPr>
              <w:t>ии</w:t>
            </w:r>
          </w:p>
          <w:p w:rsidR="00DC4428" w:rsidRPr="0070557E" w:rsidRDefault="002939DC" w:rsidP="00DC4428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>Белоглинского сельского поселения</w:t>
            </w:r>
          </w:p>
          <w:p w:rsidR="00DC4428" w:rsidRDefault="00DC4428" w:rsidP="00DC4428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>Белоглинск</w:t>
            </w:r>
            <w:r w:rsidR="002939DC">
              <w:rPr>
                <w:rStyle w:val="af"/>
                <w:b w:val="0"/>
                <w:color w:val="auto"/>
                <w:sz w:val="28"/>
                <w:szCs w:val="28"/>
              </w:rPr>
              <w:t>ого</w:t>
            </w:r>
            <w:r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район</w:t>
            </w:r>
            <w:r w:rsidR="002939DC">
              <w:rPr>
                <w:rStyle w:val="af"/>
                <w:b w:val="0"/>
                <w:color w:val="auto"/>
                <w:sz w:val="28"/>
                <w:szCs w:val="28"/>
              </w:rPr>
              <w:t>а</w:t>
            </w:r>
          </w:p>
          <w:p w:rsidR="00DC4428" w:rsidRPr="0070557E" w:rsidRDefault="00666A1B" w:rsidP="00DC4428">
            <w:pPr>
              <w:jc w:val="center"/>
              <w:rPr>
                <w:sz w:val="28"/>
                <w:szCs w:val="28"/>
              </w:rPr>
            </w:pPr>
            <w:r>
              <w:rPr>
                <w:rStyle w:val="af"/>
                <w:b w:val="0"/>
                <w:color w:val="auto"/>
                <w:sz w:val="28"/>
                <w:szCs w:val="28"/>
              </w:rPr>
              <w:t xml:space="preserve">от </w:t>
            </w:r>
            <w:r w:rsidR="00B14C25">
              <w:rPr>
                <w:rStyle w:val="af"/>
                <w:b w:val="0"/>
                <w:color w:val="auto"/>
                <w:sz w:val="28"/>
                <w:szCs w:val="28"/>
              </w:rPr>
              <w:t>05.07.2023</w:t>
            </w:r>
            <w:r w:rsidR="00DC4428"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  <w:r w:rsidR="00DC4428" w:rsidRPr="0070557E">
              <w:rPr>
                <w:sz w:val="28"/>
                <w:szCs w:val="28"/>
              </w:rPr>
              <w:t>№</w:t>
            </w:r>
            <w:r w:rsidR="00DC4428" w:rsidRPr="0070557E">
              <w:rPr>
                <w:rStyle w:val="af"/>
                <w:b w:val="0"/>
                <w:color w:val="auto"/>
                <w:sz w:val="28"/>
                <w:szCs w:val="28"/>
              </w:rPr>
              <w:t xml:space="preserve"> </w:t>
            </w:r>
            <w:r w:rsidR="00B14C25">
              <w:rPr>
                <w:rStyle w:val="af"/>
                <w:b w:val="0"/>
                <w:color w:val="auto"/>
                <w:sz w:val="28"/>
                <w:szCs w:val="28"/>
              </w:rPr>
              <w:t>109</w:t>
            </w:r>
            <w:r w:rsidR="00DC4428">
              <w:rPr>
                <w:rStyle w:val="af"/>
                <w:b w:val="0"/>
                <w:color w:val="auto"/>
                <w:sz w:val="28"/>
                <w:szCs w:val="28"/>
              </w:rPr>
              <w:t>)</w:t>
            </w:r>
          </w:p>
          <w:p w:rsidR="003B6601" w:rsidRDefault="003B6601" w:rsidP="003B6601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667FB6" w:rsidRDefault="00667FB6" w:rsidP="0076319A">
            <w:pPr>
              <w:jc w:val="both"/>
              <w:rPr>
                <w:rStyle w:val="af"/>
                <w:b w:val="0"/>
                <w:color w:val="auto"/>
                <w:sz w:val="28"/>
                <w:szCs w:val="28"/>
              </w:rPr>
            </w:pPr>
          </w:p>
        </w:tc>
      </w:tr>
    </w:tbl>
    <w:p w:rsidR="004B6A48" w:rsidRPr="0070557E" w:rsidRDefault="004B6A48" w:rsidP="004B6A48">
      <w:pPr>
        <w:ind w:firstLine="851"/>
        <w:jc w:val="both"/>
        <w:rPr>
          <w:sz w:val="28"/>
          <w:szCs w:val="28"/>
        </w:rPr>
      </w:pPr>
    </w:p>
    <w:p w:rsidR="004B6A48" w:rsidRDefault="004B6A48" w:rsidP="00460C86">
      <w:pPr>
        <w:jc w:val="both"/>
        <w:rPr>
          <w:color w:val="000000"/>
          <w:sz w:val="28"/>
          <w:szCs w:val="28"/>
        </w:rPr>
      </w:pPr>
    </w:p>
    <w:p w:rsidR="004B6A48" w:rsidRDefault="004B6A48" w:rsidP="004B6A48">
      <w:pPr>
        <w:jc w:val="center"/>
        <w:rPr>
          <w:b/>
          <w:color w:val="000000"/>
          <w:sz w:val="28"/>
          <w:szCs w:val="28"/>
        </w:rPr>
      </w:pPr>
      <w:r w:rsidRPr="004B6A48">
        <w:rPr>
          <w:b/>
          <w:color w:val="000000"/>
          <w:sz w:val="28"/>
          <w:szCs w:val="28"/>
        </w:rPr>
        <w:t>П</w:t>
      </w:r>
      <w:r>
        <w:rPr>
          <w:b/>
          <w:color w:val="000000"/>
          <w:sz w:val="28"/>
          <w:szCs w:val="28"/>
        </w:rPr>
        <w:t>ОРЯДОК</w:t>
      </w:r>
      <w:r w:rsidRPr="004B6A48">
        <w:rPr>
          <w:b/>
          <w:color w:val="000000"/>
          <w:sz w:val="28"/>
          <w:szCs w:val="28"/>
        </w:rPr>
        <w:t xml:space="preserve"> </w:t>
      </w:r>
    </w:p>
    <w:p w:rsidR="004B6A48" w:rsidRDefault="004B6A48" w:rsidP="004B6A48">
      <w:pPr>
        <w:jc w:val="center"/>
        <w:rPr>
          <w:b/>
          <w:color w:val="000000"/>
          <w:sz w:val="28"/>
          <w:szCs w:val="28"/>
        </w:rPr>
      </w:pPr>
      <w:r w:rsidRPr="004B6A48">
        <w:rPr>
          <w:b/>
          <w:color w:val="000000"/>
          <w:sz w:val="28"/>
          <w:szCs w:val="28"/>
        </w:rPr>
        <w:t xml:space="preserve">передачи финансовому управлению администрации  </w:t>
      </w:r>
    </w:p>
    <w:p w:rsidR="004B6A48" w:rsidRDefault="004B6A48" w:rsidP="004B6A48">
      <w:pPr>
        <w:jc w:val="center"/>
        <w:rPr>
          <w:b/>
          <w:color w:val="000000"/>
          <w:sz w:val="28"/>
          <w:szCs w:val="28"/>
        </w:rPr>
      </w:pPr>
      <w:r w:rsidRPr="004B6A48">
        <w:rPr>
          <w:b/>
          <w:color w:val="000000"/>
          <w:sz w:val="28"/>
          <w:szCs w:val="28"/>
        </w:rPr>
        <w:t xml:space="preserve">муниципального образования Белоглинский район информации </w:t>
      </w:r>
    </w:p>
    <w:p w:rsidR="00A843B2" w:rsidRDefault="004B6A48" w:rsidP="004B6A48">
      <w:pPr>
        <w:jc w:val="center"/>
        <w:rPr>
          <w:b/>
          <w:color w:val="000000"/>
          <w:sz w:val="28"/>
          <w:szCs w:val="28"/>
        </w:rPr>
      </w:pPr>
      <w:r w:rsidRPr="004B6A48">
        <w:rPr>
          <w:b/>
          <w:color w:val="000000"/>
          <w:sz w:val="28"/>
          <w:szCs w:val="28"/>
        </w:rPr>
        <w:t xml:space="preserve">о долговых обязательствах </w:t>
      </w:r>
      <w:r w:rsidR="002250E1">
        <w:rPr>
          <w:b/>
          <w:color w:val="000000"/>
          <w:sz w:val="28"/>
          <w:szCs w:val="28"/>
        </w:rPr>
        <w:t xml:space="preserve">Белоглинского </w:t>
      </w:r>
      <w:r w:rsidRPr="004B6A48">
        <w:rPr>
          <w:b/>
          <w:color w:val="000000"/>
          <w:sz w:val="28"/>
          <w:szCs w:val="28"/>
        </w:rPr>
        <w:t>сельск</w:t>
      </w:r>
      <w:r w:rsidR="002250E1">
        <w:rPr>
          <w:b/>
          <w:color w:val="000000"/>
          <w:sz w:val="28"/>
          <w:szCs w:val="28"/>
        </w:rPr>
        <w:t>ого</w:t>
      </w:r>
      <w:r w:rsidRPr="004B6A48">
        <w:rPr>
          <w:b/>
          <w:color w:val="000000"/>
          <w:sz w:val="28"/>
          <w:szCs w:val="28"/>
        </w:rPr>
        <w:t xml:space="preserve"> поселени</w:t>
      </w:r>
      <w:r w:rsidR="002250E1">
        <w:rPr>
          <w:b/>
          <w:color w:val="000000"/>
          <w:sz w:val="28"/>
          <w:szCs w:val="28"/>
        </w:rPr>
        <w:t xml:space="preserve">я </w:t>
      </w:r>
      <w:r w:rsidRPr="004B6A48">
        <w:rPr>
          <w:b/>
          <w:color w:val="000000"/>
          <w:sz w:val="28"/>
          <w:szCs w:val="28"/>
        </w:rPr>
        <w:t xml:space="preserve">Белоглинского района, </w:t>
      </w:r>
      <w:r w:rsidR="00F83060">
        <w:rPr>
          <w:b/>
          <w:color w:val="000000"/>
          <w:sz w:val="28"/>
          <w:szCs w:val="28"/>
        </w:rPr>
        <w:t xml:space="preserve"> </w:t>
      </w:r>
      <w:r w:rsidRPr="004B6A48">
        <w:rPr>
          <w:b/>
          <w:color w:val="000000"/>
          <w:sz w:val="28"/>
          <w:szCs w:val="28"/>
        </w:rPr>
        <w:t xml:space="preserve">отраженных в муниципальных долговых книгах </w:t>
      </w:r>
    </w:p>
    <w:p w:rsidR="00A843B2" w:rsidRDefault="00A843B2" w:rsidP="004B6A48">
      <w:pPr>
        <w:jc w:val="center"/>
        <w:rPr>
          <w:b/>
          <w:color w:val="000000"/>
          <w:sz w:val="28"/>
          <w:szCs w:val="28"/>
        </w:rPr>
      </w:pPr>
    </w:p>
    <w:p w:rsidR="00A843B2" w:rsidRPr="000F0083" w:rsidRDefault="00A843B2" w:rsidP="002B3825">
      <w:pPr>
        <w:ind w:firstLine="709"/>
        <w:jc w:val="both"/>
        <w:rPr>
          <w:sz w:val="28"/>
          <w:szCs w:val="28"/>
        </w:rPr>
      </w:pPr>
      <w:bookmarkStart w:id="12" w:name="sub_2001"/>
      <w:r w:rsidRPr="000F0083">
        <w:rPr>
          <w:sz w:val="28"/>
          <w:szCs w:val="28"/>
        </w:rPr>
        <w:t xml:space="preserve">1. </w:t>
      </w:r>
      <w:proofErr w:type="gramStart"/>
      <w:r w:rsidRPr="000F0083">
        <w:rPr>
          <w:sz w:val="28"/>
          <w:szCs w:val="28"/>
        </w:rPr>
        <w:t>Настоящий Порядок определяет объем, порядок и сроки передачи</w:t>
      </w:r>
      <w:r w:rsidR="00E85D59">
        <w:rPr>
          <w:sz w:val="28"/>
          <w:szCs w:val="28"/>
        </w:rPr>
        <w:t xml:space="preserve">           </w:t>
      </w:r>
      <w:r w:rsidRPr="000F0083">
        <w:rPr>
          <w:sz w:val="28"/>
          <w:szCs w:val="28"/>
        </w:rPr>
        <w:t xml:space="preserve"> </w:t>
      </w:r>
      <w:r w:rsidR="00451189" w:rsidRPr="000F0083">
        <w:rPr>
          <w:sz w:val="28"/>
          <w:szCs w:val="28"/>
        </w:rPr>
        <w:t>финансовому управлению администрации муниципального образования Белоглинский район</w:t>
      </w:r>
      <w:r w:rsidRPr="000F0083">
        <w:rPr>
          <w:sz w:val="28"/>
          <w:szCs w:val="28"/>
        </w:rPr>
        <w:t xml:space="preserve"> (далее </w:t>
      </w:r>
      <w:r w:rsidR="00451189" w:rsidRPr="000F0083">
        <w:rPr>
          <w:sz w:val="28"/>
          <w:szCs w:val="28"/>
        </w:rPr>
        <w:t>–</w:t>
      </w:r>
      <w:r w:rsidRPr="000F0083">
        <w:rPr>
          <w:sz w:val="28"/>
          <w:szCs w:val="28"/>
        </w:rPr>
        <w:t xml:space="preserve"> </w:t>
      </w:r>
      <w:r w:rsidR="00451189" w:rsidRPr="000F0083">
        <w:rPr>
          <w:sz w:val="28"/>
          <w:szCs w:val="28"/>
        </w:rPr>
        <w:t>финансовое управление</w:t>
      </w:r>
      <w:r w:rsidRPr="000F0083">
        <w:rPr>
          <w:sz w:val="28"/>
          <w:szCs w:val="28"/>
        </w:rPr>
        <w:t xml:space="preserve">) информации о долговых обязательствах </w:t>
      </w:r>
      <w:r w:rsidR="00F83060">
        <w:rPr>
          <w:sz w:val="28"/>
          <w:szCs w:val="28"/>
        </w:rPr>
        <w:t>Белоглинского сельского поселения Белоглинского района</w:t>
      </w:r>
      <w:r w:rsidR="00451189" w:rsidRPr="000F0083">
        <w:rPr>
          <w:sz w:val="28"/>
          <w:szCs w:val="28"/>
        </w:rPr>
        <w:t>, входящ</w:t>
      </w:r>
      <w:r w:rsidR="00F83060">
        <w:rPr>
          <w:sz w:val="28"/>
          <w:szCs w:val="28"/>
        </w:rPr>
        <w:t>его</w:t>
      </w:r>
      <w:r w:rsidR="00451189" w:rsidRPr="000F0083">
        <w:rPr>
          <w:sz w:val="28"/>
          <w:szCs w:val="28"/>
        </w:rPr>
        <w:t xml:space="preserve"> в состав муниципального образования  Белоглинский район</w:t>
      </w:r>
      <w:r w:rsidRPr="000F0083">
        <w:rPr>
          <w:sz w:val="28"/>
          <w:szCs w:val="28"/>
        </w:rPr>
        <w:t xml:space="preserve">, отраженных в муниципальных долговых книгах (далее - информация о долговых обязательствах) по видам в соответствии с положениями </w:t>
      </w:r>
      <w:hyperlink r:id="rId11" w:history="1">
        <w:r w:rsidRPr="002A3DAB">
          <w:rPr>
            <w:rStyle w:val="ae"/>
            <w:color w:val="auto"/>
            <w:sz w:val="28"/>
            <w:szCs w:val="28"/>
            <w:u w:val="none"/>
          </w:rPr>
          <w:t xml:space="preserve">статьи </w:t>
        </w:r>
      </w:hyperlink>
      <w:r w:rsidR="00E85D59" w:rsidRPr="002A3DAB">
        <w:rPr>
          <w:sz w:val="28"/>
          <w:szCs w:val="28"/>
        </w:rPr>
        <w:t>100</w:t>
      </w:r>
      <w:r w:rsidRPr="000F0083">
        <w:rPr>
          <w:sz w:val="28"/>
          <w:szCs w:val="28"/>
        </w:rPr>
        <w:t xml:space="preserve"> Бюджетного кодекса Российской Федерации</w:t>
      </w:r>
      <w:r w:rsidR="00451189" w:rsidRPr="000F0083">
        <w:rPr>
          <w:sz w:val="28"/>
          <w:szCs w:val="28"/>
        </w:rPr>
        <w:t>, для дальнейшей передачи в</w:t>
      </w:r>
      <w:proofErr w:type="gramEnd"/>
      <w:r w:rsidR="00451189" w:rsidRPr="000F0083">
        <w:rPr>
          <w:sz w:val="28"/>
          <w:szCs w:val="28"/>
        </w:rPr>
        <w:t xml:space="preserve"> Министерство финансов Краснодарского края (далее - Министерство)</w:t>
      </w:r>
      <w:r w:rsidRPr="000F0083">
        <w:rPr>
          <w:sz w:val="28"/>
          <w:szCs w:val="28"/>
        </w:rPr>
        <w:t>.</w:t>
      </w:r>
    </w:p>
    <w:p w:rsidR="009C399B" w:rsidRPr="000F0083" w:rsidRDefault="002B3825" w:rsidP="00E85D59">
      <w:pPr>
        <w:ind w:firstLine="709"/>
        <w:jc w:val="both"/>
        <w:rPr>
          <w:sz w:val="28"/>
          <w:szCs w:val="28"/>
        </w:rPr>
      </w:pPr>
      <w:bookmarkStart w:id="13" w:name="sub_2002"/>
      <w:bookmarkEnd w:id="12"/>
      <w:r>
        <w:rPr>
          <w:sz w:val="28"/>
          <w:szCs w:val="28"/>
        </w:rPr>
        <w:t xml:space="preserve"> </w:t>
      </w:r>
      <w:r w:rsidR="00A843B2" w:rsidRPr="000F0083">
        <w:rPr>
          <w:sz w:val="28"/>
          <w:szCs w:val="28"/>
        </w:rPr>
        <w:t xml:space="preserve">2. </w:t>
      </w:r>
      <w:r w:rsidR="009C399B" w:rsidRPr="000F0083">
        <w:rPr>
          <w:sz w:val="28"/>
          <w:szCs w:val="28"/>
        </w:rPr>
        <w:t xml:space="preserve">Информация о долговых обязательствах </w:t>
      </w:r>
      <w:r w:rsidR="00240369" w:rsidRPr="00240369">
        <w:rPr>
          <w:sz w:val="28"/>
          <w:szCs w:val="28"/>
        </w:rPr>
        <w:t>Белоглинского сельского поселения Белоглинского района</w:t>
      </w:r>
      <w:r w:rsidR="009C399B">
        <w:rPr>
          <w:sz w:val="28"/>
          <w:szCs w:val="28"/>
        </w:rPr>
        <w:t xml:space="preserve"> </w:t>
      </w:r>
      <w:r w:rsidR="009C399B" w:rsidRPr="000F0083">
        <w:rPr>
          <w:sz w:val="28"/>
          <w:szCs w:val="28"/>
        </w:rPr>
        <w:t xml:space="preserve">представляется </w:t>
      </w:r>
      <w:r w:rsidR="009C399B">
        <w:rPr>
          <w:sz w:val="28"/>
          <w:szCs w:val="28"/>
        </w:rPr>
        <w:t xml:space="preserve">в финансовое управление </w:t>
      </w:r>
      <w:r w:rsidR="009C399B" w:rsidRPr="000F0083">
        <w:rPr>
          <w:sz w:val="28"/>
          <w:szCs w:val="28"/>
        </w:rPr>
        <w:t xml:space="preserve">ежемесячно </w:t>
      </w:r>
      <w:r w:rsidR="004A14C9">
        <w:rPr>
          <w:sz w:val="28"/>
          <w:szCs w:val="28"/>
        </w:rPr>
        <w:t xml:space="preserve">(с </w:t>
      </w:r>
      <w:r w:rsidR="009C399B" w:rsidRPr="000F0083">
        <w:rPr>
          <w:sz w:val="28"/>
          <w:szCs w:val="28"/>
        </w:rPr>
        <w:t>нарастающим итогом</w:t>
      </w:r>
      <w:r w:rsidR="004A14C9">
        <w:rPr>
          <w:sz w:val="28"/>
          <w:szCs w:val="28"/>
        </w:rPr>
        <w:t>)</w:t>
      </w:r>
      <w:r w:rsidR="009C399B" w:rsidRPr="000F0083">
        <w:rPr>
          <w:sz w:val="28"/>
          <w:szCs w:val="28"/>
        </w:rPr>
        <w:t xml:space="preserve"> не позднее </w:t>
      </w:r>
      <w:r w:rsidR="009C399B">
        <w:rPr>
          <w:sz w:val="28"/>
          <w:szCs w:val="28"/>
        </w:rPr>
        <w:t>3</w:t>
      </w:r>
      <w:r w:rsidR="009C399B" w:rsidRPr="000F0083">
        <w:rPr>
          <w:sz w:val="28"/>
          <w:szCs w:val="28"/>
        </w:rPr>
        <w:t xml:space="preserve"> числа месяца, следующего </w:t>
      </w:r>
      <w:proofErr w:type="gramStart"/>
      <w:r w:rsidR="009C399B" w:rsidRPr="000F0083">
        <w:rPr>
          <w:sz w:val="28"/>
          <w:szCs w:val="28"/>
        </w:rPr>
        <w:t>за</w:t>
      </w:r>
      <w:proofErr w:type="gramEnd"/>
      <w:r w:rsidR="009C399B" w:rsidRPr="000F0083">
        <w:rPr>
          <w:sz w:val="28"/>
          <w:szCs w:val="28"/>
        </w:rPr>
        <w:t xml:space="preserve"> отчетным.</w:t>
      </w:r>
    </w:p>
    <w:p w:rsidR="00A843B2" w:rsidRPr="00EC122C" w:rsidRDefault="00EC122C" w:rsidP="00E85D59">
      <w:pPr>
        <w:ind w:firstLine="709"/>
        <w:jc w:val="both"/>
        <w:rPr>
          <w:sz w:val="28"/>
          <w:szCs w:val="28"/>
        </w:rPr>
      </w:pPr>
      <w:bookmarkStart w:id="14" w:name="sub_2004"/>
      <w:bookmarkEnd w:id="13"/>
      <w:r>
        <w:rPr>
          <w:sz w:val="28"/>
          <w:szCs w:val="28"/>
        </w:rPr>
        <w:t>3</w:t>
      </w:r>
      <w:r w:rsidR="00A843B2" w:rsidRPr="000F0083">
        <w:rPr>
          <w:sz w:val="28"/>
          <w:szCs w:val="28"/>
        </w:rPr>
        <w:t xml:space="preserve">. Информация о долговых обязательствах, иная информация, характеризующая долговые обязательства </w:t>
      </w:r>
      <w:r w:rsidR="00240369" w:rsidRPr="00240369">
        <w:rPr>
          <w:sz w:val="28"/>
          <w:szCs w:val="28"/>
        </w:rPr>
        <w:t>Белоглинского сельского поселения Белоглинского района</w:t>
      </w:r>
      <w:r w:rsidR="00A843B2" w:rsidRPr="000F0083">
        <w:rPr>
          <w:sz w:val="28"/>
          <w:szCs w:val="28"/>
        </w:rPr>
        <w:t xml:space="preserve">, представляется по </w:t>
      </w:r>
      <w:hyperlink w:anchor="sub_21001" w:history="1">
        <w:r w:rsidR="00A843B2" w:rsidRPr="00EC122C">
          <w:rPr>
            <w:rStyle w:val="ae"/>
            <w:color w:val="auto"/>
            <w:sz w:val="28"/>
            <w:szCs w:val="28"/>
            <w:u w:val="none"/>
          </w:rPr>
          <w:t>фор</w:t>
        </w:r>
        <w:r w:rsidRPr="00EC122C">
          <w:rPr>
            <w:rStyle w:val="ae"/>
            <w:color w:val="auto"/>
            <w:sz w:val="28"/>
            <w:szCs w:val="28"/>
            <w:u w:val="none"/>
          </w:rPr>
          <w:t>мам №</w:t>
        </w:r>
        <w:r w:rsidR="00A843B2" w:rsidRPr="00EC122C">
          <w:rPr>
            <w:rStyle w:val="ae"/>
            <w:color w:val="auto"/>
            <w:sz w:val="28"/>
            <w:szCs w:val="28"/>
            <w:u w:val="none"/>
          </w:rPr>
          <w:t xml:space="preserve"> 1 - </w:t>
        </w:r>
      </w:hyperlink>
      <w:r w:rsidRPr="00EC122C">
        <w:rPr>
          <w:sz w:val="28"/>
          <w:szCs w:val="28"/>
        </w:rPr>
        <w:t>6</w:t>
      </w:r>
      <w:r w:rsidR="00A843B2" w:rsidRPr="00EC122C">
        <w:rPr>
          <w:sz w:val="28"/>
          <w:szCs w:val="28"/>
        </w:rPr>
        <w:t xml:space="preserve"> согласно </w:t>
      </w:r>
      <w:hyperlink w:anchor="sub_2100" w:history="1">
        <w:r w:rsidR="00A843B2" w:rsidRPr="00EC122C">
          <w:rPr>
            <w:rStyle w:val="ae"/>
            <w:color w:val="auto"/>
            <w:sz w:val="28"/>
            <w:szCs w:val="28"/>
            <w:u w:val="none"/>
          </w:rPr>
          <w:t>приложению</w:t>
        </w:r>
      </w:hyperlink>
      <w:r w:rsidR="00A843B2" w:rsidRPr="00EC122C">
        <w:rPr>
          <w:sz w:val="28"/>
          <w:szCs w:val="28"/>
        </w:rPr>
        <w:t xml:space="preserve"> к настоящему Порядку, а именно:</w:t>
      </w:r>
    </w:p>
    <w:p w:rsidR="00A843B2" w:rsidRPr="00EC122C" w:rsidRDefault="00666A1B" w:rsidP="00E85D59">
      <w:pPr>
        <w:ind w:firstLine="709"/>
        <w:jc w:val="both"/>
        <w:rPr>
          <w:sz w:val="28"/>
          <w:szCs w:val="28"/>
        </w:rPr>
      </w:pPr>
      <w:bookmarkStart w:id="15" w:name="sub_2041"/>
      <w:bookmarkEnd w:id="14"/>
      <w:r>
        <w:rPr>
          <w:sz w:val="28"/>
          <w:szCs w:val="28"/>
        </w:rPr>
        <w:t>3</w:t>
      </w:r>
      <w:r w:rsidR="00A843B2" w:rsidRPr="000F0083">
        <w:rPr>
          <w:sz w:val="28"/>
          <w:szCs w:val="28"/>
        </w:rPr>
        <w:t xml:space="preserve">.1. По гарантиям </w:t>
      </w:r>
      <w:r w:rsidR="00240369" w:rsidRPr="00240369">
        <w:rPr>
          <w:sz w:val="28"/>
          <w:szCs w:val="28"/>
        </w:rPr>
        <w:t xml:space="preserve">Белоглинского сельского поселения Белоглинского района </w:t>
      </w:r>
      <w:r w:rsidR="00A843B2" w:rsidRPr="000F0083">
        <w:rPr>
          <w:sz w:val="28"/>
          <w:szCs w:val="28"/>
        </w:rPr>
        <w:t xml:space="preserve">(муниципальным гарантиям) информация представляется </w:t>
      </w:r>
      <w:r w:rsidR="00A843B2" w:rsidRPr="00EC122C">
        <w:rPr>
          <w:sz w:val="28"/>
          <w:szCs w:val="28"/>
        </w:rPr>
        <w:t xml:space="preserve">по </w:t>
      </w:r>
      <w:hyperlink w:anchor="sub_21001" w:history="1">
        <w:r w:rsidR="00A843B2" w:rsidRPr="00EC122C">
          <w:rPr>
            <w:rStyle w:val="ae"/>
            <w:color w:val="auto"/>
            <w:sz w:val="28"/>
            <w:szCs w:val="28"/>
            <w:u w:val="none"/>
          </w:rPr>
          <w:t xml:space="preserve">форме </w:t>
        </w:r>
        <w:r w:rsidR="00EC122C" w:rsidRPr="00EC122C">
          <w:rPr>
            <w:rStyle w:val="ae"/>
            <w:color w:val="auto"/>
            <w:sz w:val="28"/>
            <w:szCs w:val="28"/>
            <w:u w:val="none"/>
          </w:rPr>
          <w:t>№</w:t>
        </w:r>
        <w:r w:rsidR="00A843B2" w:rsidRPr="00EC122C">
          <w:rPr>
            <w:rStyle w:val="ae"/>
            <w:color w:val="auto"/>
            <w:sz w:val="28"/>
            <w:szCs w:val="28"/>
            <w:u w:val="none"/>
          </w:rPr>
          <w:t> 1</w:t>
        </w:r>
      </w:hyperlink>
      <w:r w:rsidR="00A843B2" w:rsidRPr="00EC122C">
        <w:rPr>
          <w:sz w:val="28"/>
          <w:szCs w:val="28"/>
        </w:rPr>
        <w:t>.</w:t>
      </w:r>
    </w:p>
    <w:p w:rsidR="00A843B2" w:rsidRPr="00EC122C" w:rsidRDefault="00666A1B" w:rsidP="00E85D59">
      <w:pPr>
        <w:ind w:firstLine="709"/>
        <w:jc w:val="both"/>
        <w:rPr>
          <w:sz w:val="28"/>
          <w:szCs w:val="28"/>
        </w:rPr>
      </w:pPr>
      <w:bookmarkStart w:id="16" w:name="sub_2042"/>
      <w:bookmarkEnd w:id="15"/>
      <w:r>
        <w:rPr>
          <w:sz w:val="28"/>
          <w:szCs w:val="28"/>
        </w:rPr>
        <w:t>3</w:t>
      </w:r>
      <w:r w:rsidR="00A843B2" w:rsidRPr="00EC122C">
        <w:rPr>
          <w:sz w:val="28"/>
          <w:szCs w:val="28"/>
        </w:rPr>
        <w:t xml:space="preserve">.2. По кредитам, полученным </w:t>
      </w:r>
      <w:proofErr w:type="spellStart"/>
      <w:r w:rsidR="00240369" w:rsidRPr="00240369">
        <w:rPr>
          <w:sz w:val="28"/>
          <w:szCs w:val="28"/>
        </w:rPr>
        <w:t>Белоглинск</w:t>
      </w:r>
      <w:r w:rsidR="00240369">
        <w:rPr>
          <w:sz w:val="28"/>
          <w:szCs w:val="28"/>
        </w:rPr>
        <w:t>им</w:t>
      </w:r>
      <w:proofErr w:type="spellEnd"/>
      <w:r w:rsidR="00240369">
        <w:rPr>
          <w:sz w:val="28"/>
          <w:szCs w:val="28"/>
        </w:rPr>
        <w:t xml:space="preserve"> сельским</w:t>
      </w:r>
      <w:r w:rsidR="00240369" w:rsidRPr="00240369">
        <w:rPr>
          <w:sz w:val="28"/>
          <w:szCs w:val="28"/>
        </w:rPr>
        <w:t xml:space="preserve"> поселени</w:t>
      </w:r>
      <w:r w:rsidR="00240369">
        <w:rPr>
          <w:sz w:val="28"/>
          <w:szCs w:val="28"/>
        </w:rPr>
        <w:t>ем</w:t>
      </w:r>
      <w:r w:rsidR="00240369" w:rsidRPr="00240369">
        <w:rPr>
          <w:sz w:val="28"/>
          <w:szCs w:val="28"/>
        </w:rPr>
        <w:t xml:space="preserve"> Белоглинского района </w:t>
      </w:r>
      <w:r w:rsidR="00A843B2" w:rsidRPr="00EC122C">
        <w:rPr>
          <w:sz w:val="28"/>
          <w:szCs w:val="28"/>
        </w:rPr>
        <w:t xml:space="preserve">от кредитных организаций, информация представляется по </w:t>
      </w:r>
      <w:hyperlink w:anchor="sub_21002" w:history="1">
        <w:r w:rsidR="00A843B2" w:rsidRPr="00EC122C">
          <w:rPr>
            <w:rStyle w:val="ae"/>
            <w:color w:val="auto"/>
            <w:sz w:val="28"/>
            <w:szCs w:val="28"/>
            <w:u w:val="none"/>
          </w:rPr>
          <w:t xml:space="preserve">форме </w:t>
        </w:r>
        <w:r w:rsidR="00EC122C" w:rsidRPr="00EC122C">
          <w:rPr>
            <w:rStyle w:val="ae"/>
            <w:color w:val="auto"/>
            <w:sz w:val="28"/>
            <w:szCs w:val="28"/>
            <w:u w:val="none"/>
          </w:rPr>
          <w:t>№</w:t>
        </w:r>
        <w:r w:rsidR="00A843B2" w:rsidRPr="00EC122C">
          <w:rPr>
            <w:rStyle w:val="ae"/>
            <w:color w:val="auto"/>
            <w:sz w:val="28"/>
            <w:szCs w:val="28"/>
            <w:u w:val="none"/>
          </w:rPr>
          <w:t> 2</w:t>
        </w:r>
      </w:hyperlink>
      <w:r w:rsidR="00A843B2" w:rsidRPr="00EC122C">
        <w:rPr>
          <w:sz w:val="28"/>
          <w:szCs w:val="28"/>
        </w:rPr>
        <w:t>.</w:t>
      </w:r>
    </w:p>
    <w:p w:rsidR="00A843B2" w:rsidRPr="00EC122C" w:rsidRDefault="009F659A" w:rsidP="00666A1B">
      <w:pPr>
        <w:ind w:firstLine="709"/>
        <w:jc w:val="both"/>
        <w:rPr>
          <w:sz w:val="28"/>
          <w:szCs w:val="28"/>
        </w:rPr>
      </w:pPr>
      <w:bookmarkStart w:id="17" w:name="sub_2043"/>
      <w:bookmarkEnd w:id="16"/>
      <w:r w:rsidRPr="009F659A">
        <w:rPr>
          <w:noProof/>
        </w:rPr>
        <w:lastRenderedPageBreak/>
        <w:pict>
          <v:shape id="_x0000_s1057" type="#_x0000_t202" style="position:absolute;left:0;text-align:left;margin-left:226.2pt;margin-top:-24.6pt;width:27pt;height:24pt;z-index:251660800" stroked="f">
            <v:textbox>
              <w:txbxContent>
                <w:p w:rsidR="002A6819" w:rsidRDefault="002A6819" w:rsidP="00BC1ACA">
                  <w:pPr>
                    <w:jc w:val="center"/>
                  </w:pPr>
                  <w:r>
                    <w:t>2</w:t>
                  </w:r>
                </w:p>
              </w:txbxContent>
            </v:textbox>
          </v:shape>
        </w:pict>
      </w:r>
      <w:r w:rsidR="00666A1B">
        <w:rPr>
          <w:sz w:val="28"/>
          <w:szCs w:val="28"/>
        </w:rPr>
        <w:t>3</w:t>
      </w:r>
      <w:r w:rsidR="00A843B2" w:rsidRPr="00EC122C">
        <w:rPr>
          <w:sz w:val="28"/>
          <w:szCs w:val="28"/>
        </w:rPr>
        <w:t xml:space="preserve">.3. По бюджетным кредитам, привлеченным в бюджет </w:t>
      </w:r>
      <w:r w:rsidR="003B67F8" w:rsidRPr="003B67F8">
        <w:rPr>
          <w:sz w:val="28"/>
          <w:szCs w:val="28"/>
        </w:rPr>
        <w:t>Белоглинского сельского поселения Белоглинского района</w:t>
      </w:r>
      <w:r w:rsidR="00EC122C">
        <w:rPr>
          <w:sz w:val="28"/>
          <w:szCs w:val="28"/>
        </w:rPr>
        <w:t xml:space="preserve"> (местный бюджет) </w:t>
      </w:r>
      <w:r w:rsidR="00A843B2" w:rsidRPr="00EC122C">
        <w:rPr>
          <w:sz w:val="28"/>
          <w:szCs w:val="28"/>
        </w:rPr>
        <w:t xml:space="preserve">от других бюджетов бюджетной системы Российской Федерации, информация представляется по </w:t>
      </w:r>
      <w:hyperlink w:anchor="sub_21003" w:history="1">
        <w:r w:rsidR="00A843B2" w:rsidRPr="00EC122C">
          <w:rPr>
            <w:rStyle w:val="ae"/>
            <w:color w:val="auto"/>
            <w:sz w:val="28"/>
            <w:szCs w:val="28"/>
            <w:u w:val="none"/>
          </w:rPr>
          <w:t xml:space="preserve">форме </w:t>
        </w:r>
        <w:r w:rsidR="00EC122C" w:rsidRPr="00EC122C">
          <w:rPr>
            <w:rStyle w:val="ae"/>
            <w:color w:val="auto"/>
            <w:sz w:val="28"/>
            <w:szCs w:val="28"/>
            <w:u w:val="none"/>
          </w:rPr>
          <w:t>№</w:t>
        </w:r>
        <w:r w:rsidR="00A843B2" w:rsidRPr="00EC122C">
          <w:rPr>
            <w:rStyle w:val="ae"/>
            <w:color w:val="auto"/>
            <w:sz w:val="28"/>
            <w:szCs w:val="28"/>
            <w:u w:val="none"/>
          </w:rPr>
          <w:t> 3</w:t>
        </w:r>
      </w:hyperlink>
      <w:r w:rsidR="00A843B2" w:rsidRPr="00EC122C">
        <w:rPr>
          <w:sz w:val="28"/>
          <w:szCs w:val="28"/>
        </w:rPr>
        <w:t>.</w:t>
      </w:r>
    </w:p>
    <w:p w:rsidR="00A843B2" w:rsidRDefault="00666A1B" w:rsidP="00666A1B">
      <w:pPr>
        <w:ind w:firstLine="709"/>
        <w:jc w:val="both"/>
        <w:rPr>
          <w:sz w:val="28"/>
          <w:szCs w:val="28"/>
        </w:rPr>
      </w:pPr>
      <w:bookmarkStart w:id="18" w:name="sub_2044"/>
      <w:bookmarkEnd w:id="17"/>
      <w:r>
        <w:rPr>
          <w:sz w:val="28"/>
          <w:szCs w:val="28"/>
        </w:rPr>
        <w:t>3</w:t>
      </w:r>
      <w:r w:rsidR="00A843B2" w:rsidRPr="00EC122C">
        <w:rPr>
          <w:sz w:val="28"/>
          <w:szCs w:val="28"/>
        </w:rPr>
        <w:t xml:space="preserve">.4. По ценным бумагам </w:t>
      </w:r>
      <w:r w:rsidR="003B67F8" w:rsidRPr="003B67F8">
        <w:rPr>
          <w:sz w:val="28"/>
          <w:szCs w:val="28"/>
        </w:rPr>
        <w:t xml:space="preserve">Белоглинского сельского поселения Белоглинского района </w:t>
      </w:r>
      <w:r w:rsidR="00A843B2" w:rsidRPr="00EC122C">
        <w:rPr>
          <w:sz w:val="28"/>
          <w:szCs w:val="28"/>
        </w:rPr>
        <w:t xml:space="preserve">(муниципальным ценным бумагам) информация представляется по </w:t>
      </w:r>
      <w:hyperlink w:anchor="sub_21004" w:history="1">
        <w:r w:rsidR="00A843B2" w:rsidRPr="00EC122C">
          <w:rPr>
            <w:rStyle w:val="ae"/>
            <w:color w:val="auto"/>
            <w:sz w:val="28"/>
            <w:szCs w:val="28"/>
            <w:u w:val="none"/>
          </w:rPr>
          <w:t xml:space="preserve">форме </w:t>
        </w:r>
        <w:r w:rsidR="00EC122C" w:rsidRPr="00EC122C">
          <w:rPr>
            <w:rStyle w:val="ae"/>
            <w:color w:val="auto"/>
            <w:sz w:val="28"/>
            <w:szCs w:val="28"/>
            <w:u w:val="none"/>
          </w:rPr>
          <w:t>№</w:t>
        </w:r>
        <w:r w:rsidR="00A843B2" w:rsidRPr="00EC122C">
          <w:rPr>
            <w:rStyle w:val="ae"/>
            <w:color w:val="auto"/>
            <w:sz w:val="28"/>
            <w:szCs w:val="28"/>
            <w:u w:val="none"/>
          </w:rPr>
          <w:t> 4</w:t>
        </w:r>
      </w:hyperlink>
      <w:r w:rsidR="00A843B2" w:rsidRPr="00EC122C">
        <w:rPr>
          <w:sz w:val="28"/>
          <w:szCs w:val="28"/>
        </w:rPr>
        <w:t>.</w:t>
      </w:r>
    </w:p>
    <w:p w:rsidR="00A843B2" w:rsidRDefault="00666A1B" w:rsidP="00666A1B">
      <w:pPr>
        <w:ind w:firstLine="709"/>
        <w:jc w:val="both"/>
        <w:rPr>
          <w:sz w:val="28"/>
          <w:szCs w:val="28"/>
        </w:rPr>
      </w:pPr>
      <w:bookmarkStart w:id="19" w:name="sub_2046"/>
      <w:bookmarkEnd w:id="18"/>
      <w:r>
        <w:rPr>
          <w:sz w:val="28"/>
          <w:szCs w:val="28"/>
        </w:rPr>
        <w:t>3.5</w:t>
      </w:r>
      <w:r w:rsidR="00A843B2" w:rsidRPr="00EC122C">
        <w:rPr>
          <w:sz w:val="28"/>
          <w:szCs w:val="28"/>
        </w:rPr>
        <w:t xml:space="preserve">. Сводная информация об объеме муниципального долга представляется по </w:t>
      </w:r>
      <w:hyperlink w:anchor="sub_21005" w:history="1">
        <w:r w:rsidR="00A843B2" w:rsidRPr="00EC122C">
          <w:rPr>
            <w:rStyle w:val="ae"/>
            <w:color w:val="auto"/>
            <w:sz w:val="28"/>
            <w:szCs w:val="28"/>
            <w:u w:val="none"/>
          </w:rPr>
          <w:t xml:space="preserve">форме </w:t>
        </w:r>
        <w:r w:rsidR="00EC122C" w:rsidRPr="00EC122C">
          <w:rPr>
            <w:rStyle w:val="ae"/>
            <w:color w:val="auto"/>
            <w:sz w:val="28"/>
            <w:szCs w:val="28"/>
            <w:u w:val="none"/>
          </w:rPr>
          <w:t>№</w:t>
        </w:r>
        <w:r w:rsidR="00A843B2" w:rsidRPr="00EC122C">
          <w:rPr>
            <w:rStyle w:val="ae"/>
            <w:color w:val="auto"/>
            <w:sz w:val="28"/>
            <w:szCs w:val="28"/>
            <w:u w:val="none"/>
          </w:rPr>
          <w:t> 5</w:t>
        </w:r>
      </w:hyperlink>
      <w:r w:rsidR="00A843B2" w:rsidRPr="00EC122C">
        <w:rPr>
          <w:sz w:val="28"/>
          <w:szCs w:val="28"/>
        </w:rPr>
        <w:t>.</w:t>
      </w:r>
    </w:p>
    <w:p w:rsidR="004A5F44" w:rsidRPr="00AE4D51" w:rsidRDefault="00666A1B" w:rsidP="00666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A5F44">
        <w:rPr>
          <w:sz w:val="28"/>
          <w:szCs w:val="28"/>
        </w:rPr>
        <w:t>.</w:t>
      </w:r>
      <w:r w:rsidR="000A5DCC">
        <w:rPr>
          <w:sz w:val="28"/>
          <w:szCs w:val="28"/>
        </w:rPr>
        <w:t>6</w:t>
      </w:r>
      <w:r w:rsidR="004A5F44">
        <w:rPr>
          <w:sz w:val="28"/>
          <w:szCs w:val="28"/>
        </w:rPr>
        <w:t>.</w:t>
      </w:r>
      <w:r w:rsidR="001357F7" w:rsidRPr="00442EDB">
        <w:rPr>
          <w:sz w:val="28"/>
          <w:szCs w:val="28"/>
        </w:rPr>
        <w:t xml:space="preserve"> </w:t>
      </w:r>
      <w:r w:rsidR="001357F7" w:rsidRPr="00AE4D51">
        <w:rPr>
          <w:sz w:val="28"/>
          <w:szCs w:val="28"/>
        </w:rPr>
        <w:t>Сводная информация о показателях, утвержденных решением Совета</w:t>
      </w:r>
      <w:r w:rsidR="001357F7" w:rsidRPr="00AE4D51">
        <w:rPr>
          <w:sz w:val="28"/>
          <w:szCs w:val="28"/>
        </w:rPr>
        <w:br/>
        <w:t xml:space="preserve">о бюджете </w:t>
      </w:r>
      <w:r w:rsidR="003B67F8" w:rsidRPr="003B67F8">
        <w:rPr>
          <w:sz w:val="28"/>
          <w:szCs w:val="28"/>
        </w:rPr>
        <w:t xml:space="preserve">Белоглинского сельского поселения Белоглинского района </w:t>
      </w:r>
      <w:r w:rsidR="001357F7" w:rsidRPr="00AE4D51">
        <w:rPr>
          <w:sz w:val="28"/>
          <w:szCs w:val="28"/>
        </w:rPr>
        <w:t xml:space="preserve">– по форме № 6. </w:t>
      </w:r>
    </w:p>
    <w:p w:rsidR="003E06F8" w:rsidRDefault="00A53B20" w:rsidP="00A53B20">
      <w:pPr>
        <w:pStyle w:val="25"/>
        <w:shd w:val="clear" w:color="auto" w:fill="auto"/>
        <w:ind w:firstLine="0"/>
      </w:pPr>
      <w:bookmarkStart w:id="20" w:name="sub_2005"/>
      <w:bookmarkEnd w:id="19"/>
      <w:r w:rsidRPr="00AE4D51">
        <w:t xml:space="preserve">           </w:t>
      </w:r>
      <w:r w:rsidR="00666A1B">
        <w:t>4</w:t>
      </w:r>
      <w:r w:rsidR="00AD4FD1" w:rsidRPr="00AE4D51">
        <w:t xml:space="preserve">. </w:t>
      </w:r>
      <w:proofErr w:type="gramStart"/>
      <w:r w:rsidR="001357F7" w:rsidRPr="00AE4D51">
        <w:t>Сканированные копии ф</w:t>
      </w:r>
      <w:r w:rsidR="00AD4FD1" w:rsidRPr="00AE4D51">
        <w:t xml:space="preserve">орм 1-6 </w:t>
      </w:r>
      <w:r w:rsidR="00AD4FD1">
        <w:t>настоящего Порядка</w:t>
      </w:r>
      <w:r w:rsidR="001357F7">
        <w:t xml:space="preserve"> подписанные главой </w:t>
      </w:r>
      <w:r w:rsidR="003B67F8" w:rsidRPr="003B67F8">
        <w:t xml:space="preserve">Белоглинского сельского поселения Белоглинского района </w:t>
      </w:r>
      <w:r w:rsidR="001357F7">
        <w:t>или его заместителем</w:t>
      </w:r>
      <w:r w:rsidR="00AD4FD1">
        <w:t xml:space="preserve"> направляются </w:t>
      </w:r>
      <w:r w:rsidR="00254DEF">
        <w:t>на адрес электронной почты финансового управления администрации муниципального образования Б</w:t>
      </w:r>
      <w:r w:rsidR="001357F7">
        <w:t>елоглинский район,</w:t>
      </w:r>
      <w:r w:rsidR="00985A8B">
        <w:t xml:space="preserve"> </w:t>
      </w:r>
      <w:r w:rsidR="00AD4FD1">
        <w:t xml:space="preserve">в сроки, определенные в пункте 2 </w:t>
      </w:r>
      <w:r w:rsidR="00B62526">
        <w:t xml:space="preserve">настоящего </w:t>
      </w:r>
      <w:r w:rsidR="00AD4FD1">
        <w:t>Порядка.</w:t>
      </w:r>
      <w:proofErr w:type="gramEnd"/>
    </w:p>
    <w:p w:rsidR="00A843B2" w:rsidRPr="00EC122C" w:rsidRDefault="00666A1B" w:rsidP="00EC12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</w:t>
      </w:r>
      <w:r w:rsidR="00A843B2" w:rsidRPr="00EC122C">
        <w:rPr>
          <w:sz w:val="28"/>
          <w:szCs w:val="28"/>
        </w:rPr>
        <w:t xml:space="preserve">. </w:t>
      </w:r>
      <w:r w:rsidR="0051637B">
        <w:rPr>
          <w:sz w:val="28"/>
          <w:szCs w:val="28"/>
        </w:rPr>
        <w:t xml:space="preserve">Администрация </w:t>
      </w:r>
      <w:r w:rsidR="00A843B2" w:rsidRPr="00EC122C">
        <w:rPr>
          <w:sz w:val="28"/>
          <w:szCs w:val="28"/>
        </w:rPr>
        <w:t xml:space="preserve"> </w:t>
      </w:r>
      <w:r w:rsidR="003B67F8" w:rsidRPr="003B67F8">
        <w:rPr>
          <w:sz w:val="28"/>
          <w:szCs w:val="28"/>
        </w:rPr>
        <w:t xml:space="preserve">Белоглинского сельского поселения Белоглинского района </w:t>
      </w:r>
      <w:r w:rsidR="0051637B">
        <w:rPr>
          <w:sz w:val="28"/>
          <w:szCs w:val="28"/>
        </w:rPr>
        <w:t>несе</w:t>
      </w:r>
      <w:r w:rsidR="00A843B2" w:rsidRPr="00EC122C">
        <w:rPr>
          <w:sz w:val="28"/>
          <w:szCs w:val="28"/>
        </w:rPr>
        <w:t xml:space="preserve">т </w:t>
      </w:r>
      <w:r w:rsidR="00B62526">
        <w:rPr>
          <w:sz w:val="28"/>
          <w:szCs w:val="28"/>
        </w:rPr>
        <w:t xml:space="preserve"> </w:t>
      </w:r>
      <w:r w:rsidR="00A843B2" w:rsidRPr="00EC122C">
        <w:rPr>
          <w:sz w:val="28"/>
          <w:szCs w:val="28"/>
        </w:rPr>
        <w:t xml:space="preserve">ответственность за достоверность представленной </w:t>
      </w:r>
      <w:r w:rsidR="00EC122C" w:rsidRPr="00EC122C">
        <w:rPr>
          <w:sz w:val="28"/>
          <w:szCs w:val="28"/>
        </w:rPr>
        <w:t>финансовому управлению</w:t>
      </w:r>
      <w:r w:rsidR="00A843B2" w:rsidRPr="00EC122C">
        <w:rPr>
          <w:sz w:val="28"/>
          <w:szCs w:val="28"/>
        </w:rPr>
        <w:t xml:space="preserve"> </w:t>
      </w:r>
      <w:r w:rsidR="0051637B">
        <w:rPr>
          <w:sz w:val="28"/>
          <w:szCs w:val="28"/>
        </w:rPr>
        <w:t xml:space="preserve">информации </w:t>
      </w:r>
      <w:r w:rsidR="00A843B2" w:rsidRPr="00EC122C">
        <w:rPr>
          <w:sz w:val="28"/>
          <w:szCs w:val="28"/>
        </w:rPr>
        <w:t>о долговых обязательствах.</w:t>
      </w:r>
    </w:p>
    <w:bookmarkEnd w:id="20"/>
    <w:p w:rsidR="003E06F8" w:rsidRDefault="003E06F8" w:rsidP="00451189">
      <w:pPr>
        <w:ind w:firstLine="709"/>
        <w:jc w:val="center"/>
        <w:rPr>
          <w:b/>
          <w:sz w:val="28"/>
          <w:szCs w:val="28"/>
        </w:rPr>
      </w:pPr>
    </w:p>
    <w:p w:rsidR="003E06F8" w:rsidRDefault="003E06F8" w:rsidP="00451189">
      <w:pPr>
        <w:ind w:firstLine="709"/>
        <w:jc w:val="center"/>
        <w:rPr>
          <w:b/>
          <w:sz w:val="28"/>
          <w:szCs w:val="28"/>
        </w:rPr>
      </w:pPr>
    </w:p>
    <w:p w:rsidR="003E06F8" w:rsidRDefault="003E06F8" w:rsidP="00451189">
      <w:pPr>
        <w:ind w:firstLine="709"/>
        <w:jc w:val="center"/>
        <w:rPr>
          <w:b/>
          <w:sz w:val="28"/>
          <w:szCs w:val="28"/>
        </w:rPr>
      </w:pPr>
    </w:p>
    <w:p w:rsidR="003E06F8" w:rsidRPr="0070557E" w:rsidRDefault="003E06F8" w:rsidP="003E06F8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0557E">
        <w:rPr>
          <w:sz w:val="28"/>
          <w:szCs w:val="28"/>
        </w:rPr>
        <w:t xml:space="preserve">ачальник </w:t>
      </w:r>
      <w:proofErr w:type="gramStart"/>
      <w:r w:rsidRPr="0070557E">
        <w:rPr>
          <w:sz w:val="28"/>
          <w:szCs w:val="28"/>
        </w:rPr>
        <w:t>финансового</w:t>
      </w:r>
      <w:proofErr w:type="gramEnd"/>
    </w:p>
    <w:p w:rsidR="003E06F8" w:rsidRPr="0070557E" w:rsidRDefault="00D97C81" w:rsidP="003E06F8">
      <w:pPr>
        <w:jc w:val="both"/>
        <w:rPr>
          <w:sz w:val="28"/>
          <w:szCs w:val="28"/>
        </w:rPr>
      </w:pPr>
      <w:r>
        <w:rPr>
          <w:sz w:val="28"/>
          <w:szCs w:val="28"/>
        </w:rPr>
        <w:t>отдела</w:t>
      </w:r>
      <w:r w:rsidR="003E06F8" w:rsidRPr="0070557E">
        <w:rPr>
          <w:sz w:val="28"/>
          <w:szCs w:val="28"/>
        </w:rPr>
        <w:t xml:space="preserve"> администрации </w:t>
      </w:r>
    </w:p>
    <w:p w:rsidR="003E06F8" w:rsidRPr="0070557E" w:rsidRDefault="00D97C81" w:rsidP="003E06F8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B47B7D" w:rsidRPr="00EC122C" w:rsidRDefault="003E06F8" w:rsidP="00636801">
      <w:pPr>
        <w:jc w:val="both"/>
        <w:rPr>
          <w:rStyle w:val="af"/>
          <w:b w:val="0"/>
          <w:color w:val="auto"/>
          <w:sz w:val="28"/>
          <w:szCs w:val="28"/>
        </w:rPr>
        <w:sectPr w:rsidR="00B47B7D" w:rsidRPr="00EC122C" w:rsidSect="002C1E50">
          <w:headerReference w:type="even" r:id="rId12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70557E">
        <w:rPr>
          <w:sz w:val="28"/>
          <w:szCs w:val="28"/>
        </w:rPr>
        <w:t>Белоглинск</w:t>
      </w:r>
      <w:r w:rsidR="00D97C81">
        <w:rPr>
          <w:sz w:val="28"/>
          <w:szCs w:val="28"/>
        </w:rPr>
        <w:t>ого</w:t>
      </w:r>
      <w:r w:rsidRPr="0070557E">
        <w:rPr>
          <w:sz w:val="28"/>
          <w:szCs w:val="28"/>
        </w:rPr>
        <w:t xml:space="preserve"> район</w:t>
      </w:r>
      <w:r w:rsidR="00D97C81">
        <w:rPr>
          <w:sz w:val="28"/>
          <w:szCs w:val="28"/>
        </w:rPr>
        <w:t>а</w:t>
      </w:r>
      <w:r w:rsidRPr="0070557E">
        <w:rPr>
          <w:sz w:val="28"/>
          <w:szCs w:val="28"/>
        </w:rPr>
        <w:t xml:space="preserve">                                     </w:t>
      </w:r>
      <w:r w:rsidR="00D97C81">
        <w:rPr>
          <w:sz w:val="28"/>
          <w:szCs w:val="28"/>
        </w:rPr>
        <w:t xml:space="preserve">                               М</w:t>
      </w:r>
      <w:r w:rsidRPr="0070557E">
        <w:rPr>
          <w:sz w:val="28"/>
          <w:szCs w:val="28"/>
        </w:rPr>
        <w:t>.</w:t>
      </w:r>
      <w:r>
        <w:rPr>
          <w:sz w:val="28"/>
          <w:szCs w:val="28"/>
        </w:rPr>
        <w:t xml:space="preserve">В. </w:t>
      </w:r>
      <w:r w:rsidR="00D97C81">
        <w:rPr>
          <w:sz w:val="28"/>
          <w:szCs w:val="28"/>
        </w:rPr>
        <w:t>Даньшина</w:t>
      </w:r>
    </w:p>
    <w:tbl>
      <w:tblPr>
        <w:tblpPr w:leftFromText="180" w:rightFromText="180" w:vertAnchor="text" w:horzAnchor="margin" w:tblpY="-869"/>
        <w:tblW w:w="14850" w:type="dxa"/>
        <w:tblLayout w:type="fixed"/>
        <w:tblLook w:val="04A0"/>
      </w:tblPr>
      <w:tblGrid>
        <w:gridCol w:w="3005"/>
        <w:gridCol w:w="4616"/>
        <w:gridCol w:w="7229"/>
      </w:tblGrid>
      <w:tr w:rsidR="006D0803" w:rsidRPr="006D0803" w:rsidTr="0076319A">
        <w:tc>
          <w:tcPr>
            <w:tcW w:w="3005" w:type="dxa"/>
          </w:tcPr>
          <w:p w:rsidR="006D0803" w:rsidRDefault="006D0803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D86932" w:rsidRDefault="00D86932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4655BF" w:rsidRDefault="004655BF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4655BF" w:rsidRDefault="004655BF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4655BF" w:rsidRDefault="004655BF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4655BF" w:rsidRDefault="004655BF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D86932" w:rsidRPr="006D0803" w:rsidRDefault="00D86932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616" w:type="dxa"/>
          </w:tcPr>
          <w:p w:rsidR="006D0803" w:rsidRDefault="006D0803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4655BF" w:rsidRDefault="004655BF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4655BF" w:rsidRDefault="004655BF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4655BF" w:rsidRPr="006D0803" w:rsidRDefault="004655BF" w:rsidP="006D0803">
            <w:pPr>
              <w:jc w:val="right"/>
              <w:rPr>
                <w:rStyle w:val="af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</w:tcPr>
          <w:p w:rsidR="00D86932" w:rsidRDefault="00D86932" w:rsidP="006D0803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D86932" w:rsidRDefault="00D86932" w:rsidP="006D0803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530770" w:rsidRDefault="00530770" w:rsidP="006D0803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</w:p>
          <w:p w:rsidR="006D0803" w:rsidRPr="006D0803" w:rsidRDefault="006D0803" w:rsidP="006D0803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r w:rsidRPr="006D0803">
              <w:rPr>
                <w:rStyle w:val="af"/>
                <w:b w:val="0"/>
                <w:color w:val="auto"/>
                <w:sz w:val="28"/>
                <w:szCs w:val="28"/>
              </w:rPr>
              <w:t>ПРИЛОЖЕНИЕ</w:t>
            </w:r>
          </w:p>
          <w:p w:rsidR="006D0803" w:rsidRPr="006D0803" w:rsidRDefault="006D0803" w:rsidP="006D0803">
            <w:pPr>
              <w:jc w:val="center"/>
              <w:rPr>
                <w:color w:val="000000"/>
                <w:sz w:val="28"/>
                <w:szCs w:val="28"/>
              </w:rPr>
            </w:pPr>
            <w:r w:rsidRPr="006D0803">
              <w:rPr>
                <w:rStyle w:val="af"/>
                <w:b w:val="0"/>
                <w:color w:val="auto"/>
                <w:sz w:val="28"/>
                <w:szCs w:val="28"/>
              </w:rPr>
              <w:t xml:space="preserve">к </w:t>
            </w:r>
            <w:r w:rsidRPr="006D0803">
              <w:rPr>
                <w:sz w:val="28"/>
                <w:szCs w:val="28"/>
              </w:rPr>
              <w:t>Положению</w:t>
            </w:r>
            <w:r w:rsidRPr="006D0803">
              <w:rPr>
                <w:rStyle w:val="af"/>
                <w:b w:val="0"/>
                <w:color w:val="auto"/>
                <w:sz w:val="28"/>
                <w:szCs w:val="28"/>
              </w:rPr>
              <w:t xml:space="preserve"> о </w:t>
            </w:r>
            <w:r w:rsidRPr="006D0803">
              <w:rPr>
                <w:color w:val="000000"/>
                <w:sz w:val="28"/>
                <w:szCs w:val="28"/>
              </w:rPr>
              <w:t>передаче финансовому управлению</w:t>
            </w:r>
          </w:p>
          <w:p w:rsidR="006D0803" w:rsidRPr="006D0803" w:rsidRDefault="006D0803" w:rsidP="006D0803">
            <w:pPr>
              <w:jc w:val="center"/>
              <w:rPr>
                <w:color w:val="000000"/>
                <w:sz w:val="28"/>
                <w:szCs w:val="28"/>
              </w:rPr>
            </w:pPr>
            <w:r w:rsidRPr="006D0803">
              <w:rPr>
                <w:color w:val="000000"/>
                <w:sz w:val="28"/>
                <w:szCs w:val="28"/>
              </w:rPr>
              <w:t xml:space="preserve">администрации  муниципального образования </w:t>
            </w:r>
            <w:r w:rsidR="0075058B">
              <w:rPr>
                <w:color w:val="000000"/>
                <w:sz w:val="28"/>
                <w:szCs w:val="28"/>
              </w:rPr>
              <w:t xml:space="preserve">                                    </w:t>
            </w:r>
            <w:r w:rsidRPr="006D0803">
              <w:rPr>
                <w:color w:val="000000"/>
                <w:sz w:val="28"/>
                <w:szCs w:val="28"/>
              </w:rPr>
              <w:t xml:space="preserve">Белоглинский район информации о долговых </w:t>
            </w:r>
            <w:r w:rsidR="0075058B">
              <w:rPr>
                <w:color w:val="000000"/>
                <w:sz w:val="28"/>
                <w:szCs w:val="28"/>
              </w:rPr>
              <w:t xml:space="preserve">                                </w:t>
            </w:r>
            <w:r w:rsidRPr="006D0803">
              <w:rPr>
                <w:color w:val="000000"/>
                <w:sz w:val="28"/>
                <w:szCs w:val="28"/>
              </w:rPr>
              <w:t>обязательствах</w:t>
            </w:r>
            <w:r w:rsidR="0075058B">
              <w:rPr>
                <w:color w:val="000000"/>
                <w:sz w:val="28"/>
                <w:szCs w:val="28"/>
              </w:rPr>
              <w:t xml:space="preserve"> </w:t>
            </w:r>
            <w:r w:rsidR="00DD5EFC">
              <w:t xml:space="preserve"> </w:t>
            </w:r>
            <w:r w:rsidR="00DD5EFC" w:rsidRPr="00DD5EFC">
              <w:rPr>
                <w:color w:val="000000"/>
                <w:sz w:val="28"/>
                <w:szCs w:val="28"/>
              </w:rPr>
              <w:t>Белоглинского сельского поселения Белоглинского района</w:t>
            </w:r>
            <w:proofErr w:type="gramStart"/>
            <w:r w:rsidR="00DD5EFC" w:rsidRPr="00DD5EFC">
              <w:rPr>
                <w:color w:val="000000"/>
                <w:sz w:val="28"/>
                <w:szCs w:val="28"/>
              </w:rPr>
              <w:t xml:space="preserve"> </w:t>
            </w:r>
            <w:r w:rsidRPr="006D0803">
              <w:rPr>
                <w:color w:val="000000"/>
                <w:sz w:val="28"/>
                <w:szCs w:val="28"/>
              </w:rPr>
              <w:t>,</w:t>
            </w:r>
            <w:proofErr w:type="gramEnd"/>
          </w:p>
          <w:p w:rsidR="006D0803" w:rsidRPr="006D0803" w:rsidRDefault="006D0803" w:rsidP="006D0803">
            <w:pPr>
              <w:jc w:val="center"/>
              <w:rPr>
                <w:rStyle w:val="af"/>
                <w:b w:val="0"/>
                <w:color w:val="auto"/>
                <w:sz w:val="28"/>
                <w:szCs w:val="28"/>
              </w:rPr>
            </w:pPr>
            <w:proofErr w:type="gramStart"/>
            <w:r w:rsidRPr="006D0803">
              <w:rPr>
                <w:color w:val="000000"/>
                <w:sz w:val="28"/>
                <w:szCs w:val="28"/>
              </w:rPr>
              <w:t>отраженных в муниципальных долговых книгах</w:t>
            </w:r>
            <w:proofErr w:type="gramEnd"/>
          </w:p>
        </w:tc>
      </w:tr>
    </w:tbl>
    <w:p w:rsidR="00B933C9" w:rsidRPr="0023484C" w:rsidRDefault="00B933C9" w:rsidP="0042398B">
      <w:pPr>
        <w:jc w:val="right"/>
        <w:rPr>
          <w:sz w:val="28"/>
          <w:szCs w:val="28"/>
        </w:rPr>
      </w:pPr>
      <w:r>
        <w:rPr>
          <w:rStyle w:val="af"/>
          <w:b w:val="0"/>
          <w:color w:val="auto"/>
          <w:sz w:val="28"/>
          <w:szCs w:val="28"/>
        </w:rPr>
        <w:t xml:space="preserve">       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16"/>
        <w:gridCol w:w="1284"/>
        <w:gridCol w:w="987"/>
        <w:gridCol w:w="655"/>
        <w:gridCol w:w="476"/>
        <w:gridCol w:w="644"/>
        <w:gridCol w:w="65"/>
        <w:gridCol w:w="635"/>
        <w:gridCol w:w="74"/>
        <w:gridCol w:w="626"/>
        <w:gridCol w:w="224"/>
        <w:gridCol w:w="476"/>
        <w:gridCol w:w="233"/>
        <w:gridCol w:w="187"/>
        <w:gridCol w:w="280"/>
        <w:gridCol w:w="384"/>
        <w:gridCol w:w="316"/>
        <w:gridCol w:w="392"/>
        <w:gridCol w:w="308"/>
        <w:gridCol w:w="401"/>
        <w:gridCol w:w="19"/>
        <w:gridCol w:w="280"/>
        <w:gridCol w:w="268"/>
        <w:gridCol w:w="152"/>
        <w:gridCol w:w="140"/>
        <w:gridCol w:w="417"/>
        <w:gridCol w:w="160"/>
        <w:gridCol w:w="120"/>
        <w:gridCol w:w="286"/>
        <w:gridCol w:w="283"/>
        <w:gridCol w:w="160"/>
        <w:gridCol w:w="265"/>
        <w:gridCol w:w="435"/>
        <w:gridCol w:w="265"/>
        <w:gridCol w:w="9"/>
        <w:gridCol w:w="286"/>
        <w:gridCol w:w="286"/>
        <w:gridCol w:w="414"/>
        <w:gridCol w:w="295"/>
        <w:gridCol w:w="434"/>
        <w:gridCol w:w="20"/>
        <w:gridCol w:w="126"/>
        <w:gridCol w:w="236"/>
        <w:gridCol w:w="49"/>
      </w:tblGrid>
      <w:tr w:rsidR="006D0803" w:rsidRPr="00B02FC7" w:rsidTr="00D53C78">
        <w:trPr>
          <w:gridAfter w:val="2"/>
          <w:wAfter w:w="285" w:type="dxa"/>
        </w:trPr>
        <w:tc>
          <w:tcPr>
            <w:tcW w:w="14883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6D0803" w:rsidRPr="00B02FC7" w:rsidRDefault="006D0803" w:rsidP="006C1FAD">
            <w:pPr>
              <w:pStyle w:val="af0"/>
              <w:jc w:val="right"/>
              <w:rPr>
                <w:rFonts w:ascii="Times New Roman" w:hAnsi="Times New Roman" w:cs="Times New Roman"/>
                <w:b/>
              </w:rPr>
            </w:pPr>
            <w:bookmarkStart w:id="21" w:name="sub_21001"/>
            <w:r w:rsidRPr="00B02FC7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Форма </w:t>
            </w:r>
            <w:r w:rsidR="006C1FAD" w:rsidRPr="00B02FC7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№</w:t>
            </w:r>
            <w:r w:rsidRPr="00B02FC7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 1</w:t>
            </w:r>
            <w:bookmarkEnd w:id="21"/>
          </w:p>
        </w:tc>
      </w:tr>
      <w:tr w:rsidR="006D0803" w:rsidRPr="006D0803" w:rsidTr="00D53C78">
        <w:trPr>
          <w:gridAfter w:val="2"/>
          <w:wAfter w:w="285" w:type="dxa"/>
        </w:trPr>
        <w:tc>
          <w:tcPr>
            <w:tcW w:w="14883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6D0803" w:rsidTr="00D53C78">
        <w:trPr>
          <w:gridAfter w:val="1"/>
          <w:wAfter w:w="49" w:type="dxa"/>
        </w:trPr>
        <w:tc>
          <w:tcPr>
            <w:tcW w:w="768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6D0803" w:rsidP="0075058B">
            <w:pPr>
              <w:pStyle w:val="af0"/>
              <w:jc w:val="right"/>
              <w:rPr>
                <w:rFonts w:ascii="Times New Roman" w:hAnsi="Times New Roman" w:cs="Times New Roman"/>
              </w:rPr>
            </w:pPr>
            <w:r w:rsidRPr="006C1FAD"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Информация об обязательствах по </w:t>
            </w:r>
            <w:r w:rsidR="006C1FAD"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муниципальным </w:t>
            </w:r>
            <w:r w:rsidRPr="006C1FAD"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гарантиям </w:t>
            </w:r>
          </w:p>
        </w:tc>
        <w:tc>
          <w:tcPr>
            <w:tcW w:w="720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0803" w:rsidRPr="006C1FAD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D0803" w:rsidRPr="002F6C66" w:rsidRDefault="006D0803" w:rsidP="003B278A">
            <w:pPr>
              <w:pStyle w:val="af1"/>
              <w:rPr>
                <w:rFonts w:ascii="Times New Roman" w:hAnsi="Times New Roman" w:cs="Times New Roman"/>
              </w:rPr>
            </w:pPr>
            <w:r w:rsidRPr="002F6C66">
              <w:rPr>
                <w:rFonts w:ascii="Times New Roman" w:hAnsi="Times New Roman" w:cs="Times New Roman"/>
              </w:rPr>
              <w:t>,</w:t>
            </w:r>
          </w:p>
        </w:tc>
      </w:tr>
      <w:tr w:rsidR="006D0803" w:rsidRPr="006D0803" w:rsidTr="00D53C78">
        <w:trPr>
          <w:gridAfter w:val="1"/>
          <w:wAfter w:w="49" w:type="dxa"/>
          <w:trHeight w:val="625"/>
        </w:trPr>
        <w:tc>
          <w:tcPr>
            <w:tcW w:w="768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01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6D0803" w:rsidRPr="003B278A" w:rsidRDefault="006D0803" w:rsidP="0075058B">
            <w:pPr>
              <w:pStyle w:val="1"/>
              <w:spacing w:before="0" w:line="240" w:lineRule="auto"/>
              <w:ind w:left="0"/>
              <w:rPr>
                <w:b w:val="0"/>
                <w:color w:val="auto"/>
                <w:sz w:val="20"/>
                <w:szCs w:val="20"/>
                <w:lang w:val="ru-RU"/>
              </w:rPr>
            </w:pPr>
            <w:r w:rsidRPr="003B278A">
              <w:rPr>
                <w:b w:val="0"/>
                <w:color w:val="auto"/>
                <w:sz w:val="20"/>
                <w:szCs w:val="20"/>
                <w:lang w:val="ru-RU"/>
              </w:rPr>
              <w:t>(наименование сельского поселения Белоглинского района)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6D0803" w:rsidP="003B278A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6D0803" w:rsidTr="00D53C78">
        <w:trPr>
          <w:gridAfter w:val="2"/>
          <w:wAfter w:w="285" w:type="dxa"/>
        </w:trPr>
        <w:tc>
          <w:tcPr>
            <w:tcW w:w="40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706F4D" w:rsidP="0075058B">
            <w:pPr>
              <w:pStyle w:val="af0"/>
              <w:rPr>
                <w:rFonts w:ascii="Times New Roman" w:hAnsi="Times New Roman" w:cs="Times New Roman"/>
              </w:rPr>
            </w:pPr>
            <w:r w:rsidRPr="00706F4D">
              <w:rPr>
                <w:rFonts w:ascii="Times New Roman" w:hAnsi="Times New Roman" w:cs="Times New Roman"/>
                <w:sz w:val="28"/>
                <w:szCs w:val="28"/>
              </w:rPr>
              <w:t>входящего в состав</w:t>
            </w:r>
          </w:p>
        </w:tc>
        <w:tc>
          <w:tcPr>
            <w:tcW w:w="574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0803" w:rsidRPr="006C1FAD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D0803" w:rsidRPr="00454AF8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  <w:r w:rsidRPr="00454AF8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 1</w:t>
            </w:r>
          </w:p>
        </w:tc>
        <w:tc>
          <w:tcPr>
            <w:tcW w:w="8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0803" w:rsidRPr="00454AF8" w:rsidRDefault="006C1FAD" w:rsidP="0075058B">
            <w:pPr>
              <w:pStyle w:val="af0"/>
              <w:rPr>
                <w:rFonts w:ascii="Times New Roman" w:hAnsi="Times New Roman" w:cs="Times New Roman"/>
              </w:rPr>
            </w:pPr>
            <w:r w:rsidRPr="00454AF8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0803" w:rsidRPr="00454AF8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  <w:r w:rsidRPr="00454AF8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  <w:r w:rsidR="006C1FAD" w:rsidRPr="00454AF8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0803" w:rsidRPr="00454AF8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5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6D0803" w:rsidRPr="00454AF8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  <w:r w:rsidRPr="00454AF8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года</w:t>
            </w:r>
          </w:p>
        </w:tc>
      </w:tr>
      <w:tr w:rsidR="006D0803" w:rsidRPr="006D0803" w:rsidTr="00D53C78">
        <w:trPr>
          <w:gridAfter w:val="2"/>
          <w:wAfter w:w="285" w:type="dxa"/>
        </w:trPr>
        <w:tc>
          <w:tcPr>
            <w:tcW w:w="40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4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53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6D0803" w:rsidRPr="003B278A" w:rsidRDefault="006D0803" w:rsidP="0075058B">
            <w:pPr>
              <w:pStyle w:val="af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278A">
              <w:rPr>
                <w:rStyle w:val="af"/>
                <w:rFonts w:ascii="Times New Roman" w:hAnsi="Times New Roman" w:cs="Times New Roman"/>
                <w:b w:val="0"/>
                <w:color w:val="auto"/>
              </w:rPr>
              <w:t>(отчетная дата)</w:t>
            </w:r>
          </w:p>
        </w:tc>
        <w:tc>
          <w:tcPr>
            <w:tcW w:w="18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6D0803" w:rsidTr="00DD5EFC">
        <w:trPr>
          <w:gridAfter w:val="2"/>
          <w:wAfter w:w="285" w:type="dxa"/>
          <w:trHeight w:val="78"/>
        </w:trPr>
        <w:tc>
          <w:tcPr>
            <w:tcW w:w="14883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6D0803" w:rsidRPr="006C1FAD" w:rsidRDefault="006D0803" w:rsidP="0075058B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6D0803" w:rsidTr="00D53C78">
        <w:trPr>
          <w:gridAfter w:val="2"/>
          <w:wAfter w:w="285" w:type="dxa"/>
        </w:trPr>
        <w:tc>
          <w:tcPr>
            <w:tcW w:w="14883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0803" w:rsidRPr="006D0803" w:rsidRDefault="006D0803" w:rsidP="0075058B">
            <w:pPr>
              <w:pStyle w:val="af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D0803" w:rsidRPr="00AE4D51" w:rsidTr="00D53C78">
        <w:trPr>
          <w:gridAfter w:val="2"/>
          <w:wAfter w:w="285" w:type="dxa"/>
        </w:trPr>
        <w:tc>
          <w:tcPr>
            <w:tcW w:w="11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Наименование муниципального образования</w:t>
            </w:r>
            <w:r w:rsidR="003E2750" w:rsidRPr="00AE4D51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3E2750" w:rsidRPr="00AE4D51">
              <w:rPr>
                <w:rFonts w:ascii="Times New Roman" w:hAnsi="Times New Roman" w:cs="Times New Roman"/>
              </w:rPr>
              <w:t>сельск</w:t>
            </w:r>
            <w:proofErr w:type="spellEnd"/>
            <w:r w:rsidR="003E2750" w:rsidRPr="00AE4D5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3E2750" w:rsidRPr="00AE4D51">
              <w:rPr>
                <w:rFonts w:ascii="Times New Roman" w:hAnsi="Times New Roman" w:cs="Times New Roman"/>
              </w:rPr>
              <w:t>п</w:t>
            </w:r>
            <w:r w:rsidR="006C1FAD" w:rsidRPr="00AE4D51">
              <w:rPr>
                <w:rFonts w:ascii="Times New Roman" w:hAnsi="Times New Roman" w:cs="Times New Roman"/>
              </w:rPr>
              <w:t>осел</w:t>
            </w:r>
            <w:proofErr w:type="spellEnd"/>
            <w:r w:rsidR="006C1FAD" w:rsidRPr="00AE4D51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Наименование принципа, дата и номер договора о предоставлении гарантии, срок действия гарантии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Наименование бенефициара</w:t>
            </w:r>
          </w:p>
        </w:tc>
        <w:tc>
          <w:tcPr>
            <w:tcW w:w="1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Наличие или отсутствие регрессного требования гаранта к принципалу (с регрессом/ без регресса)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Объем обязательств, обеспеченных гарантией, на 1 января текущего года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Увеличение объема обязательств, обеспеченных гарантией, за отчетный период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Уменьшение объема обязательств, обеспеченных гарантией, за отчетный период</w:t>
            </w:r>
          </w:p>
        </w:tc>
        <w:tc>
          <w:tcPr>
            <w:tcW w:w="198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Объем обязательств, обеспеченных гарантией, на отчетную дату</w:t>
            </w:r>
          </w:p>
        </w:tc>
        <w:tc>
          <w:tcPr>
            <w:tcW w:w="1861" w:type="dxa"/>
            <w:gridSpan w:val="7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D5058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 xml:space="preserve">Исполнено </w:t>
            </w:r>
          </w:p>
          <w:p w:rsidR="006D0803" w:rsidRPr="00AE4D51" w:rsidRDefault="006D0803" w:rsidP="003B278A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гарантом за принципала за отчетный период (дата, сумма, основание)</w:t>
            </w:r>
          </w:p>
        </w:tc>
      </w:tr>
      <w:tr w:rsidR="003E2750" w:rsidRPr="00AE4D51" w:rsidTr="00D53C78">
        <w:trPr>
          <w:gridAfter w:val="2"/>
          <w:wAfter w:w="285" w:type="dxa"/>
        </w:trPr>
        <w:tc>
          <w:tcPr>
            <w:tcW w:w="11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89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3E2750" w:rsidRPr="00AE4D51" w:rsidTr="00D53C78">
        <w:trPr>
          <w:gridAfter w:val="2"/>
          <w:wAfter w:w="285" w:type="dxa"/>
        </w:trPr>
        <w:tc>
          <w:tcPr>
            <w:tcW w:w="11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Основной долг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Основной долг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Основной долг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5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Основной долг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5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Основной долг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803" w:rsidRPr="00AE4D51" w:rsidRDefault="006D0803" w:rsidP="0076319A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проценты</w:t>
            </w:r>
          </w:p>
        </w:tc>
      </w:tr>
      <w:tr w:rsidR="003E2750" w:rsidRPr="00AE4D51" w:rsidTr="00D53C78">
        <w:trPr>
          <w:gridAfter w:val="2"/>
          <w:wAfter w:w="285" w:type="dxa"/>
        </w:trPr>
        <w:tc>
          <w:tcPr>
            <w:tcW w:w="1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803" w:rsidRPr="00AE4D51" w:rsidRDefault="004655BF" w:rsidP="004655BF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19</w:t>
            </w:r>
          </w:p>
        </w:tc>
      </w:tr>
      <w:tr w:rsidR="006D0803" w:rsidRPr="00AE4D51" w:rsidTr="00D53C78">
        <w:trPr>
          <w:gridAfter w:val="4"/>
          <w:wAfter w:w="431" w:type="dxa"/>
        </w:trPr>
        <w:tc>
          <w:tcPr>
            <w:tcW w:w="14737" w:type="dxa"/>
            <w:gridSpan w:val="40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AE4D51" w:rsidTr="00D53C78">
        <w:trPr>
          <w:gridAfter w:val="4"/>
          <w:wAfter w:w="431" w:type="dxa"/>
        </w:trPr>
        <w:tc>
          <w:tcPr>
            <w:tcW w:w="14737" w:type="dxa"/>
            <w:gridSpan w:val="40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07164E">
            <w:pPr>
              <w:pStyle w:val="1"/>
              <w:rPr>
                <w:color w:val="auto"/>
                <w:sz w:val="24"/>
                <w:szCs w:val="24"/>
                <w:lang w:val="ru-RU"/>
              </w:rPr>
            </w:pPr>
            <w:r w:rsidRPr="00AE4D51">
              <w:rPr>
                <w:color w:val="auto"/>
                <w:sz w:val="24"/>
                <w:szCs w:val="24"/>
                <w:lang w:val="ru-RU"/>
              </w:rPr>
              <w:lastRenderedPageBreak/>
              <w:t xml:space="preserve">1. </w:t>
            </w:r>
            <w:r w:rsidR="00987030" w:rsidRPr="00AE4D51">
              <w:rPr>
                <w:color w:val="auto"/>
                <w:sz w:val="24"/>
                <w:szCs w:val="24"/>
                <w:lang w:val="ru-RU"/>
              </w:rPr>
              <w:t>Муниципальные г</w:t>
            </w:r>
            <w:r w:rsidRPr="00AE4D51">
              <w:rPr>
                <w:color w:val="auto"/>
                <w:sz w:val="24"/>
                <w:szCs w:val="24"/>
                <w:lang w:val="ru-RU"/>
              </w:rPr>
              <w:t>арантии,</w:t>
            </w:r>
            <w:r w:rsidR="0007164E" w:rsidRPr="00AE4D51">
              <w:rPr>
                <w:color w:val="auto"/>
                <w:sz w:val="24"/>
                <w:szCs w:val="24"/>
                <w:lang w:val="ru-RU"/>
              </w:rPr>
              <w:t xml:space="preserve"> выраженные в валюте  Российской Федерации</w:t>
            </w:r>
          </w:p>
        </w:tc>
      </w:tr>
      <w:tr w:rsidR="0007164E" w:rsidRPr="00AE4D51" w:rsidTr="00D53C78">
        <w:trPr>
          <w:gridAfter w:val="4"/>
          <w:wAfter w:w="431" w:type="dxa"/>
        </w:trPr>
        <w:tc>
          <w:tcPr>
            <w:tcW w:w="14737" w:type="dxa"/>
            <w:gridSpan w:val="4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07164E">
            <w:pPr>
              <w:pStyle w:val="af0"/>
              <w:numPr>
                <w:ilvl w:val="1"/>
                <w:numId w:val="7"/>
              </w:numPr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 xml:space="preserve"> Гарантии, предоставленные от имени  муниципального округа</w:t>
            </w:r>
            <w:proofErr w:type="gramStart"/>
            <w:r w:rsidRPr="00AE4D51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E4D51">
              <w:rPr>
                <w:rFonts w:ascii="Times New Roman" w:hAnsi="Times New Roman" w:cs="Times New Roman"/>
              </w:rPr>
              <w:t xml:space="preserve"> муниципального района в валюте  Российской Федерации, руб.</w:t>
            </w:r>
          </w:p>
        </w:tc>
      </w:tr>
      <w:tr w:rsidR="0007164E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07164E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655BF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07164E" w:rsidP="0007164E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1.1.1.</w:t>
            </w:r>
            <w:r w:rsidR="004655BF" w:rsidRPr="00AE4D51">
              <w:rPr>
                <w:rFonts w:ascii="Times New Roman" w:hAnsi="Times New Roman" w:cs="Times New Roman"/>
              </w:rPr>
              <w:t xml:space="preserve"> в том числе просроченная задолженность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BF" w:rsidRPr="00AE4D51" w:rsidRDefault="004655B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07164E" w:rsidRPr="00AE4D51" w:rsidTr="00D53C78">
        <w:trPr>
          <w:gridAfter w:val="4"/>
          <w:wAfter w:w="431" w:type="dxa"/>
        </w:trPr>
        <w:tc>
          <w:tcPr>
            <w:tcW w:w="14737" w:type="dxa"/>
            <w:gridSpan w:val="4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07164E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1.2. Гарантии, предоставленные от имени  сельского поселения в валюте  Российской Федерации</w:t>
            </w:r>
            <w:proofErr w:type="gramStart"/>
            <w:r w:rsidR="00602785" w:rsidRPr="00AE4D51">
              <w:rPr>
                <w:bCs/>
                <w:sz w:val="22"/>
                <w:szCs w:val="22"/>
                <w:vertAlign w:val="superscript"/>
              </w:rPr>
              <w:t>1</w:t>
            </w:r>
            <w:proofErr w:type="gramEnd"/>
            <w:r w:rsidR="00602785" w:rsidRPr="00AE4D51">
              <w:rPr>
                <w:bCs/>
                <w:sz w:val="22"/>
                <w:szCs w:val="22"/>
                <w:vertAlign w:val="superscript"/>
              </w:rPr>
              <w:t>)</w:t>
            </w:r>
            <w:r w:rsidRPr="00AE4D51">
              <w:rPr>
                <w:rFonts w:ascii="Times New Roman" w:hAnsi="Times New Roman" w:cs="Times New Roman"/>
              </w:rPr>
              <w:t>, руб.</w:t>
            </w:r>
          </w:p>
        </w:tc>
      </w:tr>
      <w:tr w:rsidR="0007164E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07164E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07164E" w:rsidRPr="00AE4D51" w:rsidTr="00D53C78">
        <w:trPr>
          <w:gridAfter w:val="3"/>
          <w:wAfter w:w="411" w:type="dxa"/>
          <w:trHeight w:val="359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CB36BE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07164E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422AFC" w:rsidP="00422AFC">
            <w:pPr>
              <w:pStyle w:val="af1"/>
              <w:numPr>
                <w:ilvl w:val="2"/>
                <w:numId w:val="8"/>
              </w:numPr>
              <w:rPr>
                <w:rFonts w:ascii="Times New Roman" w:hAnsi="Times New Roman" w:cs="Times New Roman"/>
                <w:spacing w:val="-6"/>
              </w:rPr>
            </w:pPr>
            <w:r w:rsidRPr="00AE4D51">
              <w:rPr>
                <w:rFonts w:ascii="Times New Roman" w:hAnsi="Times New Roman" w:cs="Times New Roman"/>
                <w:spacing w:val="-6"/>
              </w:rPr>
              <w:t>в том числе просроченная задолжен</w:t>
            </w:r>
            <w:r w:rsidR="0007164E" w:rsidRPr="00AE4D51">
              <w:rPr>
                <w:rFonts w:ascii="Times New Roman" w:hAnsi="Times New Roman" w:cs="Times New Roman"/>
                <w:spacing w:val="-6"/>
              </w:rPr>
              <w:t>ность</w:t>
            </w:r>
          </w:p>
          <w:p w:rsidR="00422AFC" w:rsidRPr="00AE4D51" w:rsidRDefault="00422AFC" w:rsidP="00422AFC"/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4E" w:rsidRPr="00AE4D51" w:rsidRDefault="0007164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2949" w:rsidRPr="00AE4D51" w:rsidTr="00D53C78">
        <w:trPr>
          <w:gridAfter w:val="4"/>
          <w:wAfter w:w="431" w:type="dxa"/>
        </w:trPr>
        <w:tc>
          <w:tcPr>
            <w:tcW w:w="14737" w:type="dxa"/>
            <w:gridSpan w:val="4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422AFC">
            <w:pPr>
              <w:pStyle w:val="1"/>
              <w:numPr>
                <w:ilvl w:val="0"/>
                <w:numId w:val="7"/>
              </w:numPr>
              <w:spacing w:before="0" w:line="240" w:lineRule="auto"/>
              <w:ind w:left="0"/>
              <w:rPr>
                <w:color w:val="auto"/>
                <w:sz w:val="24"/>
                <w:szCs w:val="24"/>
                <w:lang w:val="ru-RU"/>
              </w:rPr>
            </w:pPr>
            <w:r w:rsidRPr="00AE4D51">
              <w:rPr>
                <w:color w:val="auto"/>
                <w:sz w:val="24"/>
                <w:szCs w:val="24"/>
                <w:lang w:val="ru-RU"/>
              </w:rPr>
              <w:t xml:space="preserve">2. </w:t>
            </w:r>
            <w:r w:rsidR="006D2949" w:rsidRPr="00AE4D51">
              <w:rPr>
                <w:color w:val="auto"/>
                <w:sz w:val="24"/>
                <w:szCs w:val="24"/>
                <w:lang w:val="ru-RU"/>
              </w:rPr>
              <w:t xml:space="preserve">Муниципальные гарантии, предоставленные  Российской Федерацией в иностранной валюте в рамках использования целевых иностранных кредитов  от имени муниципального округа муниципального района в иностранной валюте в рамках  использования целевых иностранных кредитов, </w:t>
            </w:r>
          </w:p>
          <w:p w:rsidR="006D2949" w:rsidRPr="00AE4D51" w:rsidRDefault="00422AFC" w:rsidP="00422AFC">
            <w:pPr>
              <w:pStyle w:val="1"/>
              <w:spacing w:before="0" w:line="240" w:lineRule="auto"/>
              <w:ind w:left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AE4D51">
              <w:rPr>
                <w:color w:val="auto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        </w:t>
            </w:r>
            <w:r w:rsidR="006D2949" w:rsidRPr="00AE4D51">
              <w:rPr>
                <w:color w:val="auto"/>
                <w:sz w:val="24"/>
                <w:szCs w:val="24"/>
                <w:lang w:val="ru-RU"/>
              </w:rPr>
              <w:t xml:space="preserve">валюта </w:t>
            </w:r>
            <w:r w:rsidR="00602785" w:rsidRPr="00AE4D51">
              <w:rPr>
                <w:color w:val="auto"/>
                <w:sz w:val="24"/>
                <w:szCs w:val="24"/>
                <w:lang w:val="ru-RU"/>
              </w:rPr>
              <w:t xml:space="preserve">  </w:t>
            </w:r>
            <w:r w:rsidR="006D2949" w:rsidRPr="00AE4D51">
              <w:rPr>
                <w:color w:val="auto"/>
                <w:sz w:val="24"/>
                <w:szCs w:val="24"/>
                <w:lang w:val="ru-RU"/>
              </w:rPr>
              <w:t>обязательства</w:t>
            </w:r>
          </w:p>
        </w:tc>
      </w:tr>
      <w:tr w:rsidR="006D2949" w:rsidRPr="00AE4D51" w:rsidTr="00D53C78">
        <w:trPr>
          <w:gridAfter w:val="4"/>
          <w:wAfter w:w="431" w:type="dxa"/>
        </w:trPr>
        <w:tc>
          <w:tcPr>
            <w:tcW w:w="14737" w:type="dxa"/>
            <w:gridSpan w:val="4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02785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2.1.  Гарантии, предоставленные  Российской Федерации от имени муниципального округа муниципального района в иностранной валюте в рамках  использования целевых иностранных кредитов, валюта обязательства</w:t>
            </w:r>
          </w:p>
        </w:tc>
      </w:tr>
      <w:tr w:rsidR="006D2949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2949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 в валюте обязательства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02785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785" w:rsidRPr="00AE4D51" w:rsidRDefault="00602785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2949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02785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 в рублях</w:t>
            </w:r>
            <w:proofErr w:type="gramStart"/>
            <w:r w:rsidR="00422AFC" w:rsidRPr="00AE4D51">
              <w:rPr>
                <w:bCs/>
                <w:sz w:val="22"/>
                <w:szCs w:val="22"/>
                <w:vertAlign w:val="superscript"/>
              </w:rPr>
              <w:t>2</w:t>
            </w:r>
            <w:proofErr w:type="gramEnd"/>
            <w:r w:rsidR="00422AFC" w:rsidRPr="00AE4D51">
              <w:rPr>
                <w:bCs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22AFC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2.1.1.в том числе просроченная задолженность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22AFC" w:rsidRPr="00AE4D51" w:rsidTr="00D53C78">
        <w:trPr>
          <w:gridAfter w:val="4"/>
          <w:wAfter w:w="431" w:type="dxa"/>
        </w:trPr>
        <w:tc>
          <w:tcPr>
            <w:tcW w:w="14737" w:type="dxa"/>
            <w:gridSpan w:val="4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422AFC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2.2. Гарантии, предоставленные  Российской Федерации от имени поселения в иностранной валюте в рамках  использования целевых иностранных кредитов, валюта обязательства</w:t>
            </w:r>
          </w:p>
        </w:tc>
      </w:tr>
      <w:tr w:rsidR="00422AFC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22AFC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 в валюте обязательства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22AFC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22AFC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 в рублях</w:t>
            </w:r>
            <w:proofErr w:type="gramStart"/>
            <w:r w:rsidRPr="00AE4D51">
              <w:rPr>
                <w:bCs/>
                <w:sz w:val="22"/>
                <w:szCs w:val="22"/>
                <w:vertAlign w:val="superscript"/>
              </w:rPr>
              <w:t>2</w:t>
            </w:r>
            <w:proofErr w:type="gramEnd"/>
            <w:r w:rsidRPr="00AE4D51">
              <w:rPr>
                <w:bCs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22AFC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2.2.1. в том числе просроченная задолженность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22AFC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422AFC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Итого в рублях (1+2)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22AFC" w:rsidRPr="00AE4D51" w:rsidTr="00D53C78">
        <w:trPr>
          <w:gridAfter w:val="3"/>
          <w:wAfter w:w="411" w:type="dxa"/>
        </w:trPr>
        <w:tc>
          <w:tcPr>
            <w:tcW w:w="516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3B278A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 просроченная задолженность (1.1.1 + 1.2.1 + 2.1.1 + 2.2.1)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FC" w:rsidRPr="00AE4D51" w:rsidRDefault="00422AF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2949" w:rsidRPr="00AE4D51" w:rsidTr="00D53C78">
        <w:tc>
          <w:tcPr>
            <w:tcW w:w="768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486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6D2949" w:rsidRPr="00AE4D51" w:rsidRDefault="006D2949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2949" w:rsidRPr="00AE4D51" w:rsidTr="00D53C78">
        <w:tc>
          <w:tcPr>
            <w:tcW w:w="15168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3B278A" w:rsidRPr="00AE4D51" w:rsidRDefault="003B278A" w:rsidP="003B278A">
            <w:pPr>
              <w:autoSpaceDE w:val="0"/>
              <w:autoSpaceDN w:val="0"/>
              <w:adjustRightInd w:val="0"/>
              <w:jc w:val="both"/>
            </w:pPr>
            <w:r w:rsidRPr="00AE4D51">
              <w:rPr>
                <w:vertAlign w:val="superscript"/>
              </w:rPr>
              <w:t xml:space="preserve">             1)</w:t>
            </w:r>
            <w:r w:rsidRPr="00AE4D51">
              <w:t xml:space="preserve">Информация предоставляется поселением в разрезе каждого договора </w:t>
            </w:r>
          </w:p>
          <w:p w:rsidR="003B278A" w:rsidRPr="00AE4D51" w:rsidRDefault="003B278A" w:rsidP="003B278A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E4D51">
              <w:rPr>
                <w:bCs/>
                <w:vertAlign w:val="superscript"/>
              </w:rPr>
              <w:t xml:space="preserve">              2)</w:t>
            </w:r>
            <w:r w:rsidRPr="00AE4D51">
              <w:rPr>
                <w:bCs/>
              </w:rPr>
              <w:t>Пересчитывается по официальному курсу, установленному Центральным банком Российской Федерации на соответствующую отчетную дату.</w:t>
            </w:r>
          </w:p>
          <w:p w:rsidR="006D2949" w:rsidRPr="00AE4D51" w:rsidRDefault="006D2949" w:rsidP="00DB5F46">
            <w:r w:rsidRPr="00AE4D51">
              <w:t xml:space="preserve">Глава </w:t>
            </w:r>
            <w:r w:rsidR="00DB5F46">
              <w:t>Белоглинского</w:t>
            </w:r>
            <w:r w:rsidRPr="00AE4D51">
              <w:t xml:space="preserve"> сельского поселения</w:t>
            </w:r>
            <w:r w:rsidR="00DB5F46">
              <w:t xml:space="preserve"> Белоглинского района                                                                          А.Г.Слюсаренко</w:t>
            </w:r>
            <w:r w:rsidRPr="00AE4D51">
              <w:t xml:space="preserve">                                                                                                                                     </w:t>
            </w:r>
            <w:r w:rsidR="00DB5F46">
              <w:t xml:space="preserve">     </w:t>
            </w:r>
          </w:p>
        </w:tc>
      </w:tr>
      <w:tr w:rsidR="006D0803" w:rsidRPr="00AE4D51" w:rsidTr="00D53C78">
        <w:tc>
          <w:tcPr>
            <w:tcW w:w="15168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DB5F46" w:rsidRDefault="00DB5F46" w:rsidP="00706F4D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bookmarkStart w:id="22" w:name="sub_21002"/>
          </w:p>
          <w:p w:rsidR="006D0803" w:rsidRPr="00AE4D51" w:rsidRDefault="006D0803" w:rsidP="00706F4D">
            <w:pPr>
              <w:pStyle w:val="af0"/>
              <w:jc w:val="right"/>
              <w:rPr>
                <w:rFonts w:ascii="Times New Roman" w:hAnsi="Times New Roman" w:cs="Times New Roman"/>
                <w:b/>
              </w:rPr>
            </w:pPr>
            <w:r w:rsidRPr="00AE4D51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 xml:space="preserve">Форма </w:t>
            </w:r>
            <w:r w:rsidR="00706F4D" w:rsidRPr="00AE4D51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№</w:t>
            </w:r>
            <w:r w:rsidRPr="00AE4D51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 2</w:t>
            </w:r>
            <w:bookmarkEnd w:id="22"/>
          </w:p>
        </w:tc>
      </w:tr>
      <w:tr w:rsidR="006D0803" w:rsidRPr="00AE4D51" w:rsidTr="00D53C78">
        <w:tc>
          <w:tcPr>
            <w:tcW w:w="15168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AE4D51" w:rsidTr="00D53C78">
        <w:tc>
          <w:tcPr>
            <w:tcW w:w="15168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75058B" w:rsidRPr="00AE4D51" w:rsidRDefault="006D0803" w:rsidP="0075058B">
            <w:pPr>
              <w:pStyle w:val="1"/>
              <w:rPr>
                <w:color w:val="auto"/>
                <w:szCs w:val="28"/>
                <w:lang w:val="ru-RU"/>
              </w:rPr>
            </w:pPr>
            <w:r w:rsidRPr="00AE4D51">
              <w:rPr>
                <w:color w:val="auto"/>
                <w:szCs w:val="28"/>
                <w:lang w:val="ru-RU"/>
              </w:rPr>
              <w:t xml:space="preserve">Информация </w:t>
            </w:r>
          </w:p>
          <w:p w:rsidR="006D0803" w:rsidRPr="00AE4D51" w:rsidRDefault="006D0803" w:rsidP="0075058B">
            <w:pPr>
              <w:pStyle w:val="1"/>
              <w:rPr>
                <w:color w:val="auto"/>
                <w:sz w:val="24"/>
                <w:szCs w:val="24"/>
                <w:lang w:val="ru-RU"/>
              </w:rPr>
            </w:pPr>
            <w:r w:rsidRPr="00AE4D51">
              <w:rPr>
                <w:color w:val="auto"/>
                <w:szCs w:val="28"/>
                <w:lang w:val="ru-RU"/>
              </w:rPr>
              <w:t>об обязательствах по кредитам, п</w:t>
            </w:r>
            <w:r w:rsidR="0075058B" w:rsidRPr="00AE4D51">
              <w:rPr>
                <w:color w:val="auto"/>
                <w:szCs w:val="28"/>
                <w:lang w:val="ru-RU"/>
              </w:rPr>
              <w:t>ривлеченным</w:t>
            </w:r>
            <w:r w:rsidR="0075058B" w:rsidRPr="00AE4D51">
              <w:rPr>
                <w:color w:val="auto"/>
                <w:sz w:val="24"/>
                <w:szCs w:val="24"/>
                <w:lang w:val="ru-RU"/>
              </w:rPr>
              <w:t xml:space="preserve"> ____________________________________________________</w:t>
            </w:r>
          </w:p>
        </w:tc>
      </w:tr>
      <w:tr w:rsidR="006D0803" w:rsidRPr="00AE4D51" w:rsidTr="00D53C78">
        <w:tc>
          <w:tcPr>
            <w:tcW w:w="15168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75058B" w:rsidP="0075058B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AE4D5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(наименование сельского поселения Белоглинского района)</w:t>
            </w:r>
          </w:p>
          <w:p w:rsidR="0012672F" w:rsidRPr="00AE4D51" w:rsidRDefault="00B41DBD" w:rsidP="00B41DBD">
            <w:pPr>
              <w:jc w:val="center"/>
              <w:rPr>
                <w:sz w:val="28"/>
                <w:szCs w:val="28"/>
              </w:rPr>
            </w:pPr>
            <w:r w:rsidRPr="00AE4D51">
              <w:rPr>
                <w:sz w:val="28"/>
                <w:szCs w:val="28"/>
              </w:rPr>
              <w:t>от кредитных организаций             на 1 ________ 20___ года</w:t>
            </w:r>
          </w:p>
          <w:p w:rsidR="0012672F" w:rsidRPr="00AE4D51" w:rsidRDefault="00B41DBD" w:rsidP="00B41DBD">
            <w:pPr>
              <w:jc w:val="center"/>
              <w:rPr>
                <w:sz w:val="20"/>
                <w:szCs w:val="20"/>
              </w:rPr>
            </w:pPr>
            <w:r w:rsidRPr="00AE4D51">
              <w:rPr>
                <w:sz w:val="20"/>
                <w:szCs w:val="20"/>
              </w:rPr>
              <w:t xml:space="preserve">                                                                                        (отчетная дата)</w:t>
            </w:r>
          </w:p>
          <w:p w:rsidR="0012672F" w:rsidRPr="00AE4D51" w:rsidRDefault="0012672F" w:rsidP="0012672F"/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1400"/>
              <w:gridCol w:w="1540"/>
              <w:gridCol w:w="1260"/>
              <w:gridCol w:w="560"/>
              <w:gridCol w:w="700"/>
              <w:gridCol w:w="420"/>
              <w:gridCol w:w="840"/>
              <w:gridCol w:w="840"/>
              <w:gridCol w:w="420"/>
              <w:gridCol w:w="560"/>
              <w:gridCol w:w="840"/>
              <w:gridCol w:w="560"/>
              <w:gridCol w:w="560"/>
              <w:gridCol w:w="560"/>
              <w:gridCol w:w="840"/>
              <w:gridCol w:w="560"/>
              <w:gridCol w:w="560"/>
              <w:gridCol w:w="560"/>
              <w:gridCol w:w="840"/>
            </w:tblGrid>
            <w:tr w:rsidR="0012672F" w:rsidRPr="00AE4D51" w:rsidTr="00CB36BE">
              <w:tc>
                <w:tcPr>
                  <w:tcW w:w="1400" w:type="dxa"/>
                  <w:vMerge w:val="restar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Наименование муниципального образования</w:t>
                  </w:r>
                </w:p>
              </w:tc>
              <w:tc>
                <w:tcPr>
                  <w:tcW w:w="15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Наименование кредитора, дата и номер муниципального контракта (дополнительного соглашения)</w:t>
                  </w:r>
                </w:p>
              </w:tc>
              <w:tc>
                <w:tcPr>
                  <w:tcW w:w="12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 xml:space="preserve">Объем обязательства (рублей), процентная ставка, срок </w:t>
                  </w:r>
                  <w:r w:rsidR="00CB36BE" w:rsidRPr="00AE4D51">
                    <w:rPr>
                      <w:rFonts w:ascii="Times New Roman" w:hAnsi="Times New Roman" w:cs="Times New Roman"/>
                    </w:rPr>
                    <w:t xml:space="preserve">и график (при наличии) </w:t>
                  </w:r>
                  <w:r w:rsidRPr="00AE4D51">
                    <w:rPr>
                      <w:rFonts w:ascii="Times New Roman" w:hAnsi="Times New Roman" w:cs="Times New Roman"/>
                    </w:rPr>
                    <w:t>погашения</w:t>
                  </w:r>
                </w:p>
              </w:tc>
              <w:tc>
                <w:tcPr>
                  <w:tcW w:w="252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Остаток задолженности по кредиту на 1 января текущего года, рублей</w:t>
                  </w:r>
                </w:p>
              </w:tc>
              <w:tc>
                <w:tcPr>
                  <w:tcW w:w="8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Привлечено кредитов за отчетный период, рублей</w:t>
                  </w:r>
                </w:p>
              </w:tc>
              <w:tc>
                <w:tcPr>
                  <w:tcW w:w="182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Начислено за отчетный период, рублей</w:t>
                  </w:r>
                </w:p>
              </w:tc>
              <w:tc>
                <w:tcPr>
                  <w:tcW w:w="252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Погашена задолженность по кредиту за отчетный период, рублей</w:t>
                  </w:r>
                </w:p>
              </w:tc>
              <w:tc>
                <w:tcPr>
                  <w:tcW w:w="252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Остаток задолженности по кредиту на отчетную дату, рублей</w:t>
                  </w:r>
                </w:p>
              </w:tc>
            </w:tr>
            <w:tr w:rsidR="0012672F" w:rsidRPr="00AE4D51" w:rsidTr="00CB36BE">
              <w:tc>
                <w:tcPr>
                  <w:tcW w:w="1400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всего</w:t>
                  </w:r>
                </w:p>
              </w:tc>
              <w:tc>
                <w:tcPr>
                  <w:tcW w:w="196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 том числе</w:t>
                  </w:r>
                </w:p>
              </w:tc>
              <w:tc>
                <w:tcPr>
                  <w:tcW w:w="8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всего</w:t>
                  </w:r>
                </w:p>
              </w:tc>
              <w:tc>
                <w:tcPr>
                  <w:tcW w:w="14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 том числе</w:t>
                  </w:r>
                </w:p>
              </w:tc>
              <w:tc>
                <w:tcPr>
                  <w:tcW w:w="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всего</w:t>
                  </w:r>
                </w:p>
              </w:tc>
              <w:tc>
                <w:tcPr>
                  <w:tcW w:w="196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 том числе</w:t>
                  </w:r>
                </w:p>
              </w:tc>
              <w:tc>
                <w:tcPr>
                  <w:tcW w:w="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всего</w:t>
                  </w:r>
                </w:p>
              </w:tc>
              <w:tc>
                <w:tcPr>
                  <w:tcW w:w="196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 том числе</w:t>
                  </w:r>
                </w:p>
              </w:tc>
            </w:tr>
            <w:tr w:rsidR="0012672F" w:rsidRPr="00AE4D51" w:rsidTr="00CB36BE">
              <w:tc>
                <w:tcPr>
                  <w:tcW w:w="1400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основной долг</w:t>
                  </w: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проценты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неустойки (штрафы, пени)</w:t>
                  </w:r>
                </w:p>
              </w:tc>
              <w:tc>
                <w:tcPr>
                  <w:tcW w:w="8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проценты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неустойки (штрафы, пени)</w:t>
                  </w:r>
                </w:p>
              </w:tc>
              <w:tc>
                <w:tcPr>
                  <w:tcW w:w="5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основной долг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проценты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неустойки (штрафы, пени)</w:t>
                  </w:r>
                </w:p>
              </w:tc>
              <w:tc>
                <w:tcPr>
                  <w:tcW w:w="5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основной долг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проценты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неустойки (штрафы, пени)</w:t>
                  </w:r>
                </w:p>
              </w:tc>
            </w:tr>
            <w:tr w:rsidR="0012672F" w:rsidRPr="00AE4D51" w:rsidTr="00CB36BE">
              <w:tc>
                <w:tcPr>
                  <w:tcW w:w="140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15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17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19</w:t>
                  </w:r>
                </w:p>
              </w:tc>
            </w:tr>
            <w:tr w:rsidR="0012672F" w:rsidRPr="00AE4D51" w:rsidTr="00CB36BE">
              <w:tc>
                <w:tcPr>
                  <w:tcW w:w="14420" w:type="dxa"/>
                  <w:gridSpan w:val="19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65B72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1. Кредиты, привлеченные муниципальным районом от кредитных организаций в валюте Российской Федерации</w:t>
                  </w:r>
                </w:p>
              </w:tc>
            </w:tr>
            <w:tr w:rsidR="0012672F" w:rsidRPr="00AE4D51" w:rsidTr="00CB36BE">
              <w:tc>
                <w:tcPr>
                  <w:tcW w:w="420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2672F" w:rsidRPr="00AE4D51" w:rsidTr="00CB36BE">
              <w:tc>
                <w:tcPr>
                  <w:tcW w:w="420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1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Всего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2672F" w:rsidRPr="00AE4D51" w:rsidTr="00CB36BE">
              <w:tc>
                <w:tcPr>
                  <w:tcW w:w="420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1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1.1. В том числе просроченная задолженность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2672F" w:rsidRPr="00AE4D51" w:rsidTr="00CB36BE">
              <w:tc>
                <w:tcPr>
                  <w:tcW w:w="14420" w:type="dxa"/>
                  <w:gridSpan w:val="19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jc w:val="center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2. Кредиты, привлеченные поселением от кредитных организаций в валюте Российской Федерации</w:t>
                  </w:r>
                  <w:r w:rsidRPr="00AE4D51">
                    <w:rPr>
                      <w:rFonts w:ascii="Times New Roman" w:hAnsi="Times New Roman" w:cs="Times New Roman"/>
                      <w:vertAlign w:val="superscript"/>
                    </w:rPr>
                    <w:t> </w:t>
                  </w:r>
                  <w:hyperlink w:anchor="sub_501" w:history="1">
                    <w:r w:rsidRPr="00AE4D51">
                      <w:rPr>
                        <w:rStyle w:val="ae"/>
                        <w:rFonts w:ascii="Times New Roman" w:hAnsi="Times New Roman" w:cs="Times New Roman"/>
                        <w:color w:val="auto"/>
                        <w:vertAlign w:val="superscript"/>
                      </w:rPr>
                      <w:t>1)</w:t>
                    </w:r>
                  </w:hyperlink>
                </w:p>
              </w:tc>
            </w:tr>
            <w:tr w:rsidR="0012672F" w:rsidRPr="00AE4D51" w:rsidTr="00CB36BE">
              <w:tc>
                <w:tcPr>
                  <w:tcW w:w="420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2672F" w:rsidRPr="00AE4D51" w:rsidTr="00CB36BE">
              <w:tc>
                <w:tcPr>
                  <w:tcW w:w="420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1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Всего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2672F" w:rsidRPr="00AE4D51" w:rsidTr="00CB36BE">
              <w:tc>
                <w:tcPr>
                  <w:tcW w:w="420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1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2.1. В том числе просроченная задолженность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2672F" w:rsidRPr="00AE4D51" w:rsidTr="00CB36BE">
              <w:tc>
                <w:tcPr>
                  <w:tcW w:w="420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1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Итого (1+2)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2672F" w:rsidRPr="00AE4D51" w:rsidTr="00CB36BE">
              <w:tc>
                <w:tcPr>
                  <w:tcW w:w="420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1"/>
                    <w:rPr>
                      <w:rFonts w:ascii="Times New Roman" w:hAnsi="Times New Roman" w:cs="Times New Roman"/>
                    </w:rPr>
                  </w:pPr>
                  <w:r w:rsidRPr="00AE4D51">
                    <w:rPr>
                      <w:rFonts w:ascii="Times New Roman" w:hAnsi="Times New Roman" w:cs="Times New Roman"/>
                    </w:rPr>
                    <w:t>В том числе просроченная задолженность (1.1 + 2.1)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672F" w:rsidRPr="00AE4D51" w:rsidRDefault="0012672F" w:rsidP="00CB36BE">
                  <w:pPr>
                    <w:pStyle w:val="af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12672F" w:rsidRPr="00AE4D51" w:rsidRDefault="0012672F" w:rsidP="0012672F"/>
        </w:tc>
      </w:tr>
      <w:tr w:rsidR="006D0803" w:rsidRPr="00AE4D51" w:rsidTr="00D53C78">
        <w:tc>
          <w:tcPr>
            <w:tcW w:w="15168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FA2030" w:rsidRDefault="00B41DBD" w:rsidP="006D0803">
            <w:bookmarkStart w:id="23" w:name="sub_210021"/>
            <w:r w:rsidRPr="00AE4D51">
              <w:t xml:space="preserve">          </w:t>
            </w:r>
          </w:p>
          <w:p w:rsidR="006D0803" w:rsidRPr="00AE4D51" w:rsidRDefault="006D0803" w:rsidP="006D0803">
            <w:r w:rsidRPr="00AE4D51">
              <w:lastRenderedPageBreak/>
              <w:t>1) Данные представляются в разрезе муниципальных контрактов.</w:t>
            </w:r>
            <w:bookmarkEnd w:id="23"/>
          </w:p>
          <w:p w:rsidR="006D0803" w:rsidRPr="00AE4D51" w:rsidRDefault="00B41DBD" w:rsidP="00B41DBD">
            <w:bookmarkStart w:id="24" w:name="sub_210022"/>
            <w:r w:rsidRPr="00AE4D51">
              <w:t xml:space="preserve">         </w:t>
            </w:r>
            <w:bookmarkEnd w:id="24"/>
          </w:p>
        </w:tc>
      </w:tr>
    </w:tbl>
    <w:p w:rsidR="006D0803" w:rsidRPr="00AE4D51" w:rsidRDefault="006D0803" w:rsidP="006D0803"/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60"/>
        <w:gridCol w:w="1302"/>
        <w:gridCol w:w="1172"/>
        <w:gridCol w:w="130"/>
        <w:gridCol w:w="651"/>
        <w:gridCol w:w="521"/>
        <w:gridCol w:w="521"/>
        <w:gridCol w:w="521"/>
        <w:gridCol w:w="781"/>
        <w:gridCol w:w="260"/>
        <w:gridCol w:w="261"/>
        <w:gridCol w:w="651"/>
        <w:gridCol w:w="651"/>
        <w:gridCol w:w="207"/>
        <w:gridCol w:w="131"/>
        <w:gridCol w:w="577"/>
        <w:gridCol w:w="284"/>
        <w:gridCol w:w="237"/>
        <w:gridCol w:w="651"/>
        <w:gridCol w:w="652"/>
        <w:gridCol w:w="521"/>
        <w:gridCol w:w="130"/>
        <w:gridCol w:w="391"/>
        <w:gridCol w:w="521"/>
        <w:gridCol w:w="521"/>
        <w:gridCol w:w="521"/>
        <w:gridCol w:w="521"/>
        <w:gridCol w:w="295"/>
      </w:tblGrid>
      <w:tr w:rsidR="006D0803" w:rsidRPr="00AE4D51" w:rsidTr="00D86932">
        <w:tc>
          <w:tcPr>
            <w:tcW w:w="14742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0F0AE4" w:rsidRPr="00630045" w:rsidRDefault="000F0AE4" w:rsidP="006D0803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bookmarkStart w:id="25" w:name="sub_21003"/>
          </w:p>
          <w:p w:rsidR="000F0AE4" w:rsidRPr="00630045" w:rsidRDefault="000F0AE4" w:rsidP="006D0803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B86EFE" w:rsidRPr="00630045" w:rsidRDefault="00B86EFE" w:rsidP="00FA203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3859" w:rsidRPr="00630045" w:rsidRDefault="00B86EFE" w:rsidP="00FA2030">
            <w:pPr>
              <w:pStyle w:val="af0"/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30045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630045" w:rsidRPr="00630045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</w:t>
            </w:r>
            <w:r w:rsidRPr="00630045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                                                                                                                             </w:t>
            </w:r>
          </w:p>
          <w:p w:rsidR="00EA3859" w:rsidRPr="00630045" w:rsidRDefault="00630045" w:rsidP="00FA2030">
            <w:pPr>
              <w:pStyle w:val="af0"/>
              <w:tabs>
                <w:tab w:val="left" w:pos="720"/>
              </w:tabs>
              <w:jc w:val="left"/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4"/>
              </w:rPr>
            </w:pPr>
            <w:r w:rsidRPr="00630045"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4"/>
              </w:rPr>
              <w:t>Белоглинского района</w:t>
            </w:r>
            <w:r w:rsidRPr="00630045"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4"/>
              </w:rPr>
              <w:tab/>
            </w:r>
          </w:p>
          <w:p w:rsidR="00706F4D" w:rsidRPr="00630045" w:rsidRDefault="00630045" w:rsidP="00630045">
            <w:pPr>
              <w:pStyle w:val="af0"/>
              <w:tabs>
                <w:tab w:val="left" w:pos="9960"/>
              </w:tabs>
              <w:jc w:val="left"/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4"/>
              </w:rPr>
            </w:pPr>
            <w:r w:rsidRPr="00630045"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4"/>
              </w:rPr>
              <w:tab/>
            </w:r>
            <w:r w:rsidR="00FA2030"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4"/>
              </w:rPr>
              <w:t xml:space="preserve">                   </w:t>
            </w:r>
            <w:r w:rsidRPr="00630045"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4"/>
              </w:rPr>
              <w:t>А.Г.Слюсаренко</w:t>
            </w:r>
          </w:p>
          <w:p w:rsidR="00706F4D" w:rsidRPr="00630045" w:rsidRDefault="00706F4D" w:rsidP="006D0803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706F4D" w:rsidRPr="00630045" w:rsidRDefault="00706F4D" w:rsidP="00985A8B">
            <w:pPr>
              <w:pStyle w:val="af0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706F4D" w:rsidRPr="00630045" w:rsidRDefault="00706F4D" w:rsidP="006D0803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454AF8" w:rsidRPr="00630045" w:rsidRDefault="00454AF8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454AF8" w:rsidRPr="00630045" w:rsidRDefault="00454AF8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454AF8" w:rsidRPr="00630045" w:rsidRDefault="00454AF8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454AF8" w:rsidRPr="00630045" w:rsidRDefault="00454AF8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454AF8" w:rsidRPr="00630045" w:rsidRDefault="00454AF8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630045" w:rsidRDefault="00D8693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630045" w:rsidRDefault="00D8693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630045" w:rsidRDefault="00D8693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630045" w:rsidRDefault="00D8693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530770" w:rsidRPr="00630045" w:rsidRDefault="00530770" w:rsidP="00530770"/>
          <w:p w:rsidR="00530770" w:rsidRPr="00630045" w:rsidRDefault="00530770" w:rsidP="00530770"/>
          <w:p w:rsidR="00D86932" w:rsidRPr="00630045" w:rsidRDefault="00D8693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630045" w:rsidRDefault="00D8693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630045" w:rsidRDefault="00D8693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630045" w:rsidRDefault="00D8693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630045" w:rsidRDefault="00D8693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975D36" w:rsidRPr="00630045" w:rsidRDefault="00975D36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975D36" w:rsidRPr="00630045" w:rsidRDefault="00975D36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C65B72" w:rsidRPr="00630045" w:rsidRDefault="00C65B7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025BD2" w:rsidRDefault="00025BD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025BD2" w:rsidRDefault="00025BD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025BD2" w:rsidRDefault="00025BD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025BD2" w:rsidRDefault="00025BD2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666A1B" w:rsidRDefault="00666A1B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666A1B" w:rsidRDefault="00666A1B" w:rsidP="00B02FC7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6D0803" w:rsidRPr="00630045" w:rsidRDefault="006D0803" w:rsidP="00B02FC7">
            <w:pPr>
              <w:pStyle w:val="af0"/>
              <w:jc w:val="right"/>
              <w:rPr>
                <w:rFonts w:ascii="Times New Roman" w:hAnsi="Times New Roman" w:cs="Times New Roman"/>
              </w:rPr>
            </w:pPr>
            <w:r w:rsidRPr="00630045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>Форма</w:t>
            </w:r>
            <w:r w:rsidR="00B02FC7" w:rsidRPr="00630045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№</w:t>
            </w:r>
            <w:r w:rsidRPr="00630045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 3</w:t>
            </w:r>
            <w:bookmarkEnd w:id="25"/>
          </w:p>
        </w:tc>
      </w:tr>
      <w:tr w:rsidR="00630045" w:rsidRPr="00AE4D51" w:rsidTr="00D86932">
        <w:tc>
          <w:tcPr>
            <w:tcW w:w="14742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630045" w:rsidRPr="00AE4D51" w:rsidRDefault="00630045" w:rsidP="006D0803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6D0803" w:rsidRPr="00AE4D51" w:rsidTr="00D86932">
        <w:tc>
          <w:tcPr>
            <w:tcW w:w="14742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AE4D51" w:rsidTr="00D86932">
        <w:tc>
          <w:tcPr>
            <w:tcW w:w="14742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975D36" w:rsidRPr="00C65B72" w:rsidRDefault="006D0803" w:rsidP="006C1FAD">
            <w:pPr>
              <w:pStyle w:val="1"/>
              <w:rPr>
                <w:color w:val="auto"/>
                <w:spacing w:val="0"/>
                <w:sz w:val="24"/>
                <w:szCs w:val="24"/>
                <w:lang w:val="ru-RU"/>
              </w:rPr>
            </w:pPr>
            <w:r w:rsidRPr="00C65B72">
              <w:rPr>
                <w:color w:val="auto"/>
                <w:spacing w:val="0"/>
                <w:sz w:val="24"/>
                <w:szCs w:val="24"/>
                <w:lang w:val="ru-RU"/>
              </w:rPr>
              <w:t xml:space="preserve">Информация </w:t>
            </w:r>
          </w:p>
          <w:p w:rsidR="006D0803" w:rsidRPr="00AE4D51" w:rsidRDefault="006D0803" w:rsidP="006C1FAD">
            <w:pPr>
              <w:pStyle w:val="1"/>
              <w:rPr>
                <w:color w:val="auto"/>
                <w:sz w:val="24"/>
                <w:szCs w:val="24"/>
                <w:lang w:val="ru-RU"/>
              </w:rPr>
            </w:pPr>
            <w:r w:rsidRPr="00C65B72">
              <w:rPr>
                <w:color w:val="auto"/>
                <w:spacing w:val="0"/>
                <w:sz w:val="24"/>
                <w:szCs w:val="24"/>
                <w:lang w:val="ru-RU"/>
              </w:rPr>
              <w:t>об обязательствах по бюджетным кредитам, привлеченным в бюджет</w:t>
            </w:r>
            <w:r w:rsidRPr="00AE4D51">
              <w:rPr>
                <w:color w:val="auto"/>
                <w:sz w:val="24"/>
                <w:szCs w:val="24"/>
                <w:lang w:val="ru-RU"/>
              </w:rPr>
              <w:t xml:space="preserve"> </w:t>
            </w:r>
          </w:p>
        </w:tc>
      </w:tr>
      <w:tr w:rsidR="006D0803" w:rsidRPr="00AE4D51" w:rsidTr="00592326">
        <w:trPr>
          <w:trHeight w:val="340"/>
        </w:trPr>
        <w:tc>
          <w:tcPr>
            <w:tcW w:w="701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2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975D36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  <w:t>из</w:t>
            </w:r>
            <w:r w:rsidR="006D0803" w:rsidRPr="00AE4D51"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других бюджетов бюджетной системы Российской Федерации,</w:t>
            </w:r>
          </w:p>
        </w:tc>
      </w:tr>
      <w:tr w:rsidR="006D0803" w:rsidRPr="00AE4D51" w:rsidTr="00D86932">
        <w:tc>
          <w:tcPr>
            <w:tcW w:w="701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6C1FAD">
            <w:pPr>
              <w:pStyle w:val="1"/>
              <w:rPr>
                <w:color w:val="auto"/>
                <w:sz w:val="24"/>
                <w:szCs w:val="24"/>
                <w:lang w:val="ru-RU"/>
              </w:rPr>
            </w:pPr>
            <w:r w:rsidRPr="00AE4D51">
              <w:rPr>
                <w:color w:val="auto"/>
                <w:sz w:val="24"/>
                <w:szCs w:val="24"/>
                <w:lang w:val="ru-RU"/>
              </w:rPr>
              <w:t>(</w:t>
            </w: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наименование </w:t>
            </w:r>
            <w:r w:rsidR="006C1FAD" w:rsidRPr="00AE4D51">
              <w:rPr>
                <w:b w:val="0"/>
                <w:color w:val="auto"/>
                <w:sz w:val="24"/>
                <w:szCs w:val="24"/>
                <w:lang w:val="ru-RU"/>
              </w:rPr>
              <w:t>сельского поселения  Белоглинского района</w:t>
            </w: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>)</w:t>
            </w:r>
          </w:p>
        </w:tc>
        <w:tc>
          <w:tcPr>
            <w:tcW w:w="772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AE4D51" w:rsidTr="00D86932">
        <w:tc>
          <w:tcPr>
            <w:tcW w:w="3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15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975D36" w:rsidP="006D0803">
            <w:pPr>
              <w:pStyle w:val="1"/>
              <w:rPr>
                <w:b w:val="0"/>
                <w:color w:val="auto"/>
                <w:sz w:val="24"/>
                <w:szCs w:val="24"/>
              </w:rPr>
            </w:pPr>
            <w:r w:rsidRPr="00AE4D51">
              <w:rPr>
                <w:b w:val="0"/>
                <w:color w:val="auto"/>
                <w:szCs w:val="28"/>
                <w:lang w:val="ru-RU"/>
              </w:rPr>
              <w:t xml:space="preserve">                                     </w:t>
            </w:r>
            <w:proofErr w:type="spellStart"/>
            <w:proofErr w:type="gramStart"/>
            <w:r w:rsidRPr="00AE4D51">
              <w:rPr>
                <w:b w:val="0"/>
                <w:color w:val="auto"/>
                <w:szCs w:val="28"/>
              </w:rPr>
              <w:t>на</w:t>
            </w:r>
            <w:proofErr w:type="spellEnd"/>
            <w:proofErr w:type="gramEnd"/>
            <w:r w:rsidRPr="00AE4D51">
              <w:rPr>
                <w:b w:val="0"/>
                <w:color w:val="auto"/>
                <w:szCs w:val="28"/>
              </w:rPr>
              <w:t xml:space="preserve"> 1 ________ 20___ </w:t>
            </w:r>
            <w:proofErr w:type="spellStart"/>
            <w:r w:rsidRPr="00AE4D51">
              <w:rPr>
                <w:b w:val="0"/>
                <w:color w:val="auto"/>
                <w:szCs w:val="28"/>
              </w:rPr>
              <w:t>года</w:t>
            </w:r>
            <w:proofErr w:type="spellEnd"/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975D36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27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AE4D51" w:rsidTr="00D86932">
        <w:tc>
          <w:tcPr>
            <w:tcW w:w="14742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AE4D51" w:rsidTr="00D86932">
        <w:tc>
          <w:tcPr>
            <w:tcW w:w="11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Наименование муниципального образования</w:t>
            </w:r>
            <w:r w:rsidR="000F0AE4" w:rsidRPr="00AE4D51">
              <w:rPr>
                <w:rFonts w:ascii="Times New Roman" w:hAnsi="Times New Roman" w:cs="Times New Roman"/>
              </w:rPr>
              <w:t xml:space="preserve"> (сельского поселения)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Дата и номер договора (дополнительного соглашения) о предоставлении бюджетного кредита</w:t>
            </w:r>
          </w:p>
        </w:tc>
        <w:tc>
          <w:tcPr>
            <w:tcW w:w="13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Объем обязательства (рублей), процентная ставка, срок</w:t>
            </w:r>
            <w:r w:rsidR="00975D36" w:rsidRPr="00AE4D51">
              <w:rPr>
                <w:rFonts w:ascii="Times New Roman" w:hAnsi="Times New Roman" w:cs="Times New Roman"/>
              </w:rPr>
              <w:t xml:space="preserve"> и график (при наличии)</w:t>
            </w:r>
            <w:r w:rsidRPr="00AE4D51">
              <w:rPr>
                <w:rFonts w:ascii="Times New Roman" w:hAnsi="Times New Roman" w:cs="Times New Roman"/>
              </w:rPr>
              <w:t xml:space="preserve"> погашения</w:t>
            </w:r>
          </w:p>
        </w:tc>
        <w:tc>
          <w:tcPr>
            <w:tcW w:w="2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Остаток задолженности по бюджетному кредиту на 1 января текущего года, рублей</w:t>
            </w: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Привлечено бюджетных кредитов за отчетный период, рублей</w:t>
            </w:r>
          </w:p>
        </w:tc>
        <w:tc>
          <w:tcPr>
            <w:tcW w:w="1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Начислено за отчетный период, рублей</w:t>
            </w:r>
          </w:p>
        </w:tc>
        <w:tc>
          <w:tcPr>
            <w:tcW w:w="20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Погашена задолженность по бюджетному кредиту за отчетный период, рублей</w:t>
            </w:r>
          </w:p>
        </w:tc>
        <w:tc>
          <w:tcPr>
            <w:tcW w:w="2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Списана задолженность по бюджетному кредиту за отчетный период, рублей</w:t>
            </w:r>
          </w:p>
        </w:tc>
        <w:tc>
          <w:tcPr>
            <w:tcW w:w="18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Остаток задолженности по бюджетному кредиту на отчетную дату, рублей</w:t>
            </w:r>
          </w:p>
        </w:tc>
      </w:tr>
      <w:tr w:rsidR="006D0803" w:rsidRPr="00AE4D51" w:rsidTr="00D86932">
        <w:trPr>
          <w:trHeight w:val="601"/>
        </w:trPr>
        <w:tc>
          <w:tcPr>
            <w:tcW w:w="11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AE4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 xml:space="preserve">в том </w:t>
            </w:r>
          </w:p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proofErr w:type="gramStart"/>
            <w:r w:rsidRPr="00AE4D51">
              <w:rPr>
                <w:rFonts w:ascii="Times New Roman" w:hAnsi="Times New Roman" w:cs="Times New Roman"/>
              </w:rPr>
              <w:t>числе</w:t>
            </w:r>
            <w:proofErr w:type="gramEnd"/>
          </w:p>
        </w:tc>
        <w:tc>
          <w:tcPr>
            <w:tcW w:w="3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2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8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6D0803" w:rsidRPr="00AE4D51" w:rsidTr="00D86932">
        <w:trPr>
          <w:trHeight w:val="276"/>
        </w:trPr>
        <w:tc>
          <w:tcPr>
            <w:tcW w:w="11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основной долг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проценты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неустойки (штрафы, пени)</w:t>
            </w: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проценты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неустойки (штрафы, пени)</w:t>
            </w:r>
          </w:p>
        </w:tc>
        <w:tc>
          <w:tcPr>
            <w:tcW w:w="3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основной долг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проценты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неустойки (штрафы, пени)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основной долг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проценты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неустойки (штрафы, пени)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основной долг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проценты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nil"/>
            </w:tcBorders>
            <w:textDirection w:val="btLr"/>
          </w:tcPr>
          <w:p w:rsidR="006D0803" w:rsidRPr="00AE4D51" w:rsidRDefault="006D0803" w:rsidP="000F0AE4">
            <w:pPr>
              <w:pStyle w:val="af0"/>
              <w:ind w:left="113" w:right="113"/>
              <w:rPr>
                <w:rFonts w:ascii="Times New Roman" w:hAnsi="Times New Roman" w:cs="Times New Roman"/>
                <w:sz w:val="22"/>
                <w:szCs w:val="22"/>
              </w:rPr>
            </w:pPr>
            <w:r w:rsidRPr="00AE4D51">
              <w:rPr>
                <w:rFonts w:ascii="Times New Roman" w:hAnsi="Times New Roman" w:cs="Times New Roman"/>
                <w:sz w:val="22"/>
                <w:szCs w:val="22"/>
              </w:rPr>
              <w:t>неустойки (штрафы, пени)</w:t>
            </w:r>
          </w:p>
        </w:tc>
      </w:tr>
      <w:tr w:rsidR="006D0803" w:rsidRPr="00AE4D51" w:rsidTr="00D86932">
        <w:tc>
          <w:tcPr>
            <w:tcW w:w="1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23</w:t>
            </w:r>
          </w:p>
        </w:tc>
      </w:tr>
      <w:tr w:rsidR="006D0803" w:rsidRPr="00AE4D51" w:rsidTr="00D86932">
        <w:tc>
          <w:tcPr>
            <w:tcW w:w="14742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6D0803" w:rsidRPr="00AE4D51" w:rsidRDefault="006D0803" w:rsidP="00975D36">
            <w:pPr>
              <w:pStyle w:val="1"/>
              <w:rPr>
                <w:color w:val="auto"/>
                <w:sz w:val="24"/>
                <w:szCs w:val="24"/>
                <w:lang w:val="ru-RU"/>
              </w:rPr>
            </w:pPr>
            <w:r w:rsidRPr="00AE4D51">
              <w:rPr>
                <w:color w:val="auto"/>
                <w:sz w:val="24"/>
                <w:szCs w:val="24"/>
                <w:lang w:val="ru-RU"/>
              </w:rPr>
              <w:t xml:space="preserve">1. Бюджетные кредиты, привлеченные </w:t>
            </w:r>
            <w:r w:rsidR="00975D36" w:rsidRPr="00AE4D51">
              <w:rPr>
                <w:color w:val="auto"/>
                <w:sz w:val="24"/>
                <w:szCs w:val="24"/>
                <w:lang w:val="ru-RU"/>
              </w:rPr>
              <w:t xml:space="preserve">в валюте Российской Федерации </w:t>
            </w:r>
            <w:r w:rsidR="00D01BAE" w:rsidRPr="00AE4D51">
              <w:rPr>
                <w:color w:val="auto"/>
                <w:sz w:val="24"/>
                <w:szCs w:val="24"/>
                <w:lang w:val="ru-RU"/>
              </w:rPr>
              <w:t>в местный бюджет из других бюджетов бюджетной системы                                             Российской Федерации</w:t>
            </w:r>
          </w:p>
        </w:tc>
      </w:tr>
      <w:tr w:rsidR="00D01BAE" w:rsidRPr="00AE4D51" w:rsidTr="00D86932">
        <w:tc>
          <w:tcPr>
            <w:tcW w:w="14742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D01BAE" w:rsidRPr="00AE4D51" w:rsidRDefault="00D01BAE" w:rsidP="00975D36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 </w:t>
            </w:r>
            <w:r w:rsidRPr="00AE4D51">
              <w:rPr>
                <w:b w:val="0"/>
                <w:color w:val="auto"/>
                <w:lang w:val="ru-RU"/>
              </w:rPr>
              <w:t>1.1</w:t>
            </w: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>. Бюджетные кредиты, привлеченные в валюте Российской Федерации  в бюджет городского округа, муниципального округа, муниципального района, сельского поселения из федерального бюджета, рублей</w:t>
            </w:r>
          </w:p>
        </w:tc>
      </w:tr>
      <w:tr w:rsidR="006D0803" w:rsidRPr="00AE4D51" w:rsidTr="006921DB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D01BAE" w:rsidRPr="00AE4D51" w:rsidTr="006921DB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AE4D51" w:rsidTr="006921DB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D01BAE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1.1.1.</w:t>
            </w:r>
            <w:r w:rsidR="006D0803" w:rsidRPr="00AE4D51">
              <w:rPr>
                <w:rFonts w:ascii="Times New Roman" w:hAnsi="Times New Roman" w:cs="Times New Roman"/>
              </w:rPr>
              <w:t xml:space="preserve"> в том числе просроченная задолженность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6D0803" w:rsidRPr="00AE4D51" w:rsidTr="00D86932">
        <w:tc>
          <w:tcPr>
            <w:tcW w:w="14742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6D0803" w:rsidRPr="00AE4D51" w:rsidRDefault="00592326" w:rsidP="00592326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lastRenderedPageBreak/>
              <w:t>1.</w:t>
            </w:r>
            <w:r w:rsidR="006D0803" w:rsidRPr="00AE4D51">
              <w:rPr>
                <w:b w:val="0"/>
                <w:color w:val="auto"/>
                <w:sz w:val="24"/>
                <w:szCs w:val="24"/>
                <w:lang w:val="ru-RU"/>
              </w:rPr>
              <w:t>2. Бюджетные кредиты, привлеченные</w:t>
            </w:r>
            <w:r w:rsidR="006921DB"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 в валюте Российской Федерации  в бюджет</w:t>
            </w:r>
            <w:r w:rsidR="006D0803"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 </w:t>
            </w:r>
            <w:r w:rsidR="006921DB"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муниципального </w:t>
            </w:r>
            <w:r w:rsidR="006D0803" w:rsidRPr="00AE4D51">
              <w:rPr>
                <w:b w:val="0"/>
                <w:color w:val="auto"/>
                <w:sz w:val="24"/>
                <w:szCs w:val="24"/>
                <w:lang w:val="ru-RU"/>
              </w:rPr>
              <w:t>район</w:t>
            </w:r>
            <w:r w:rsidR="006921DB" w:rsidRPr="00AE4D51">
              <w:rPr>
                <w:b w:val="0"/>
                <w:color w:val="auto"/>
                <w:sz w:val="24"/>
                <w:szCs w:val="24"/>
                <w:lang w:val="ru-RU"/>
              </w:rPr>
              <w:t>а, сельского поселения</w:t>
            </w:r>
            <w:r w:rsidR="006D0803"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 из краевого</w:t>
            </w:r>
            <w:r w:rsidR="006921DB"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 </w:t>
            </w:r>
            <w:r w:rsidR="006D0803"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 бюджета</w:t>
            </w:r>
            <w:proofErr w:type="gramStart"/>
            <w:r w:rsidRPr="00AE4D51">
              <w:rPr>
                <w:b w:val="0"/>
                <w:bCs w:val="0"/>
                <w:color w:val="auto"/>
                <w:sz w:val="22"/>
                <w:szCs w:val="22"/>
                <w:vertAlign w:val="superscript"/>
                <w:lang w:val="ru-RU"/>
              </w:rPr>
              <w:t>1</w:t>
            </w:r>
            <w:proofErr w:type="gramEnd"/>
            <w:r w:rsidRPr="00AE4D51">
              <w:rPr>
                <w:b w:val="0"/>
                <w:bCs w:val="0"/>
                <w:color w:val="auto"/>
                <w:sz w:val="22"/>
                <w:szCs w:val="22"/>
                <w:vertAlign w:val="superscript"/>
                <w:lang w:val="ru-RU"/>
              </w:rPr>
              <w:t>)</w:t>
            </w:r>
            <w:r w:rsidR="006921DB"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, </w:t>
            </w: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 </w:t>
            </w:r>
            <w:r w:rsidR="006921DB" w:rsidRPr="00AE4D51">
              <w:rPr>
                <w:b w:val="0"/>
                <w:color w:val="auto"/>
                <w:sz w:val="24"/>
                <w:szCs w:val="24"/>
                <w:lang w:val="ru-RU"/>
              </w:rPr>
              <w:t>рублей</w:t>
            </w:r>
          </w:p>
        </w:tc>
      </w:tr>
      <w:tr w:rsidR="006D0803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803" w:rsidRPr="00AE4D51" w:rsidRDefault="006D0803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D01BAE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CB36BE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D01BAE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592326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1.2.1.</w:t>
            </w:r>
            <w:r w:rsidR="00D01BAE" w:rsidRPr="00AE4D51">
              <w:rPr>
                <w:rFonts w:ascii="Times New Roman" w:hAnsi="Times New Roman" w:cs="Times New Roman"/>
              </w:rPr>
              <w:t xml:space="preserve"> в том числе просроченная задолженность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1BAE" w:rsidRPr="00AE4D51" w:rsidRDefault="00D01BAE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592326" w:rsidRPr="00AE4D51" w:rsidTr="00CB36BE">
        <w:tc>
          <w:tcPr>
            <w:tcW w:w="14742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592326" w:rsidRPr="00AE4D51" w:rsidRDefault="00592326" w:rsidP="00592326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 xml:space="preserve">1.3. Бюджетные кредиты, привлеченные в валюте Российской Федерации  в бюджет сельского поселения из бюджета </w:t>
            </w:r>
            <w:r w:rsidR="005C1962" w:rsidRPr="00AE4D51">
              <w:rPr>
                <w:rFonts w:ascii="Times New Roman" w:hAnsi="Times New Roman" w:cs="Times New Roman"/>
              </w:rPr>
              <w:t xml:space="preserve">                                   </w:t>
            </w:r>
            <w:r w:rsidRPr="00AE4D51">
              <w:rPr>
                <w:rFonts w:ascii="Times New Roman" w:hAnsi="Times New Roman" w:cs="Times New Roman"/>
              </w:rPr>
              <w:t>муниципального образования Белоглинский район</w:t>
            </w:r>
            <w:proofErr w:type="gramStart"/>
            <w:r w:rsidRPr="00AE4D51"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  <w:t>1</w:t>
            </w:r>
            <w:proofErr w:type="gramEnd"/>
            <w:r w:rsidRPr="00AE4D51"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  <w:t>)</w:t>
            </w:r>
            <w:r w:rsidRPr="00AE4D51">
              <w:rPr>
                <w:rFonts w:ascii="Times New Roman" w:hAnsi="Times New Roman" w:cs="Times New Roman"/>
              </w:rPr>
              <w:t>,  рублей</w:t>
            </w:r>
          </w:p>
        </w:tc>
      </w:tr>
      <w:tr w:rsidR="00592326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2326" w:rsidRPr="00AE4D51" w:rsidRDefault="0059232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5C1962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CB36BE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5C1962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A7637F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1.</w:t>
            </w:r>
            <w:r w:rsidR="00A7637F" w:rsidRPr="00AE4D51">
              <w:rPr>
                <w:rFonts w:ascii="Times New Roman" w:hAnsi="Times New Roman" w:cs="Times New Roman"/>
              </w:rPr>
              <w:t>3</w:t>
            </w:r>
            <w:r w:rsidRPr="00AE4D51">
              <w:rPr>
                <w:rFonts w:ascii="Times New Roman" w:hAnsi="Times New Roman" w:cs="Times New Roman"/>
              </w:rPr>
              <w:t>.1. в том числе просроченная задолженность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5C1962" w:rsidRPr="00AE4D51" w:rsidTr="00D86932">
        <w:tc>
          <w:tcPr>
            <w:tcW w:w="14742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5C1962" w:rsidRPr="00AE4D51" w:rsidRDefault="000539FB" w:rsidP="00396F6A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2. Бюджетные кредиты, привлеченные от Российской Федерации  в иностранной валюте в бюджет </w:t>
            </w:r>
            <w:r w:rsidR="00396F6A" w:rsidRPr="00AE4D51">
              <w:rPr>
                <w:b w:val="0"/>
                <w:color w:val="auto"/>
                <w:sz w:val="24"/>
                <w:szCs w:val="24"/>
                <w:lang w:val="ru-RU"/>
              </w:rPr>
              <w:t>муниципального образования, сельского поселения</w:t>
            </w: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 в рамках </w:t>
            </w:r>
            <w:r w:rsidR="00396F6A"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                       </w:t>
            </w: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>использования целевых иностранных  кредитов, валюта обязательства</w:t>
            </w:r>
          </w:p>
        </w:tc>
      </w:tr>
      <w:tr w:rsidR="00CB36BE" w:rsidRPr="00AE4D51" w:rsidTr="00D86932">
        <w:tc>
          <w:tcPr>
            <w:tcW w:w="14742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CB36BE" w:rsidRPr="00AE4D51" w:rsidRDefault="00015BAA" w:rsidP="00015BAA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>2.1. Бюджетные кредиты, привлеченные от Российской Федерации  в иностранной валюте в бюджет муниципального района  в рамках использования целевых иностранных  кредитов, валюта обязательства</w:t>
            </w:r>
          </w:p>
        </w:tc>
      </w:tr>
      <w:tr w:rsidR="005C1962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E4A8C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 в валюте обязательства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E4A8C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4E4A8C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 в рублях</w:t>
            </w:r>
            <w:proofErr w:type="gramStart"/>
            <w:r w:rsidR="00396F6A" w:rsidRPr="00AE4D51">
              <w:rPr>
                <w:bCs/>
                <w:vertAlign w:val="superscript"/>
              </w:rPr>
              <w:t>2</w:t>
            </w:r>
            <w:proofErr w:type="gramEnd"/>
            <w:r w:rsidR="00396F6A" w:rsidRPr="00AE4D51">
              <w:rPr>
                <w:bCs/>
                <w:vertAlign w:val="superscript"/>
              </w:rPr>
              <w:t>)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A8C" w:rsidRPr="00AE4D51" w:rsidRDefault="004E4A8C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5C1962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4E4A8C" w:rsidP="004E4A8C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2.1.1.</w:t>
            </w:r>
            <w:r w:rsidR="005C1962" w:rsidRPr="00AE4D51">
              <w:rPr>
                <w:rFonts w:ascii="Times New Roman" w:hAnsi="Times New Roman" w:cs="Times New Roman"/>
              </w:rPr>
              <w:t xml:space="preserve"> в том числе просроченная задолженность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5C1962" w:rsidRPr="00AE4D51" w:rsidTr="00D86932">
        <w:tc>
          <w:tcPr>
            <w:tcW w:w="14742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5C1962" w:rsidRPr="00AE4D51" w:rsidRDefault="004E4A8C" w:rsidP="006D0803">
            <w:pPr>
              <w:pStyle w:val="1"/>
              <w:rPr>
                <w:color w:val="auto"/>
                <w:sz w:val="24"/>
                <w:szCs w:val="24"/>
                <w:lang w:val="ru-RU"/>
              </w:rPr>
            </w:pP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2. </w:t>
            </w:r>
            <w:r w:rsidR="00396F6A" w:rsidRPr="00AE4D51">
              <w:rPr>
                <w:b w:val="0"/>
                <w:color w:val="auto"/>
                <w:sz w:val="24"/>
                <w:szCs w:val="24"/>
                <w:lang w:val="ru-RU"/>
              </w:rPr>
              <w:t xml:space="preserve">2. </w:t>
            </w:r>
            <w:r w:rsidRPr="00AE4D51">
              <w:rPr>
                <w:b w:val="0"/>
                <w:color w:val="auto"/>
                <w:sz w:val="24"/>
                <w:szCs w:val="24"/>
                <w:lang w:val="ru-RU"/>
              </w:rPr>
              <w:t>Бюджетные кредиты, привлеченные от Российской Федерации  в иностранной валюте в бюджет поселения в рамках использования целевых иностранных                          кредитов, валюта обязательства</w:t>
            </w:r>
            <w:proofErr w:type="gramStart"/>
            <w:r w:rsidR="00396F6A" w:rsidRPr="00AE4D51">
              <w:rPr>
                <w:b w:val="0"/>
                <w:color w:val="auto"/>
                <w:vertAlign w:val="superscript"/>
                <w:lang w:val="ru-RU"/>
              </w:rPr>
              <w:t>1</w:t>
            </w:r>
            <w:proofErr w:type="gramEnd"/>
            <w:r w:rsidR="00396F6A" w:rsidRPr="00AE4D51">
              <w:rPr>
                <w:b w:val="0"/>
                <w:color w:val="auto"/>
                <w:vertAlign w:val="superscript"/>
                <w:lang w:val="ru-RU"/>
              </w:rPr>
              <w:t>)</w:t>
            </w:r>
          </w:p>
        </w:tc>
      </w:tr>
      <w:tr w:rsidR="005C1962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1962" w:rsidRPr="00AE4D51" w:rsidRDefault="005C1962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396F6A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 в валюте обязательства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396F6A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91796F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396F6A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Всего в рублях</w:t>
            </w:r>
            <w:proofErr w:type="gramStart"/>
            <w:r w:rsidRPr="00AE4D51">
              <w:rPr>
                <w:bCs/>
                <w:vertAlign w:val="superscript"/>
              </w:rPr>
              <w:t>2</w:t>
            </w:r>
            <w:proofErr w:type="gramEnd"/>
            <w:r w:rsidRPr="00AE4D51">
              <w:rPr>
                <w:bCs/>
                <w:vertAlign w:val="superscript"/>
              </w:rPr>
              <w:t>)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396F6A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396F6A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2.2.1. в том числе просроченная задолженность</w:t>
            </w:r>
          </w:p>
          <w:p w:rsidR="007232FF" w:rsidRPr="00AE4D51" w:rsidRDefault="007232FF" w:rsidP="007232F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396F6A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396F6A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Итого в рублях  (1 + 2)</w:t>
            </w:r>
          </w:p>
          <w:p w:rsidR="007232FF" w:rsidRPr="00AE4D51" w:rsidRDefault="007232FF" w:rsidP="007232F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396F6A" w:rsidRPr="00AE4D51" w:rsidTr="00D86932">
        <w:tc>
          <w:tcPr>
            <w:tcW w:w="37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396F6A">
            <w:pPr>
              <w:pStyle w:val="af1"/>
              <w:rPr>
                <w:rFonts w:ascii="Times New Roman" w:hAnsi="Times New Roman" w:cs="Times New Roman"/>
              </w:rPr>
            </w:pPr>
            <w:r w:rsidRPr="00AE4D51">
              <w:rPr>
                <w:rFonts w:ascii="Times New Roman" w:hAnsi="Times New Roman" w:cs="Times New Roman"/>
              </w:rPr>
              <w:t>в том числе просроченная задолженность (1.1.1+1.2.1 + 1.3.1+2.1.1-2.2.1)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396F6A" w:rsidRPr="00AE4D51" w:rsidTr="006921CE">
        <w:trPr>
          <w:trHeight w:val="562"/>
        </w:trPr>
        <w:tc>
          <w:tcPr>
            <w:tcW w:w="701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2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396F6A" w:rsidRPr="00AE4D51" w:rsidTr="00D86932">
        <w:tc>
          <w:tcPr>
            <w:tcW w:w="14742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396F6A" w:rsidRPr="00AE4D51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  <w:bookmarkStart w:id="26" w:name="sub_210031"/>
            <w:r w:rsidRPr="00AE4D51">
              <w:rPr>
                <w:bCs/>
                <w:vertAlign w:val="superscript"/>
              </w:rPr>
              <w:t xml:space="preserve"> 1)</w:t>
            </w:r>
            <w:r w:rsidR="00396F6A" w:rsidRPr="00AE4D51">
              <w:rPr>
                <w:rFonts w:ascii="Times New Roman" w:hAnsi="Times New Roman" w:cs="Times New Roman"/>
              </w:rPr>
              <w:t xml:space="preserve"> Данные представляются в разрезе </w:t>
            </w:r>
            <w:r w:rsidRPr="00AE4D51">
              <w:rPr>
                <w:rFonts w:ascii="Times New Roman" w:hAnsi="Times New Roman" w:cs="Times New Roman"/>
              </w:rPr>
              <w:t>муниципальных контрактов</w:t>
            </w:r>
            <w:bookmarkEnd w:id="26"/>
          </w:p>
          <w:p w:rsidR="007232FF" w:rsidRPr="00AE4D51" w:rsidRDefault="007232FF" w:rsidP="007232FF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bookmarkStart w:id="27" w:name="sub_210032"/>
            <w:r w:rsidRPr="00AE4D51">
              <w:t xml:space="preserve"> </w:t>
            </w:r>
            <w:r w:rsidRPr="00AE4D51">
              <w:rPr>
                <w:bCs/>
                <w:vertAlign w:val="superscript"/>
              </w:rPr>
              <w:t>2)</w:t>
            </w:r>
            <w:r w:rsidRPr="00AE4D51">
              <w:rPr>
                <w:bCs/>
              </w:rPr>
              <w:t xml:space="preserve"> Пересчитывается по официальному курсу, установленному Центральным банком Российской Федерации на соответствующую отчетную дату.</w:t>
            </w:r>
          </w:p>
          <w:bookmarkEnd w:id="27"/>
          <w:p w:rsidR="00396F6A" w:rsidRPr="00AE4D51" w:rsidRDefault="00396F6A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</w:tbl>
    <w:p w:rsidR="006D0803" w:rsidRPr="00AE4D51" w:rsidRDefault="006D0803" w:rsidP="006D0803"/>
    <w:tbl>
      <w:tblPr>
        <w:tblW w:w="155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0"/>
        <w:gridCol w:w="1120"/>
        <w:gridCol w:w="1400"/>
        <w:gridCol w:w="1462"/>
        <w:gridCol w:w="778"/>
        <w:gridCol w:w="1120"/>
        <w:gridCol w:w="840"/>
        <w:gridCol w:w="140"/>
        <w:gridCol w:w="980"/>
        <w:gridCol w:w="1120"/>
        <w:gridCol w:w="980"/>
        <w:gridCol w:w="980"/>
        <w:gridCol w:w="980"/>
        <w:gridCol w:w="980"/>
        <w:gridCol w:w="700"/>
        <w:gridCol w:w="280"/>
        <w:gridCol w:w="708"/>
      </w:tblGrid>
      <w:tr w:rsidR="006D0803" w:rsidRPr="00AE4D51" w:rsidTr="007232FF">
        <w:trPr>
          <w:gridAfter w:val="1"/>
          <w:wAfter w:w="708" w:type="dxa"/>
        </w:trPr>
        <w:tc>
          <w:tcPr>
            <w:tcW w:w="1484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EA3859" w:rsidRPr="00AE4D51" w:rsidRDefault="00EA3859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28" w:name="sub_21004"/>
          </w:p>
          <w:p w:rsidR="00EA3859" w:rsidRPr="00AE4D51" w:rsidRDefault="00EA3859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EA3859" w:rsidRPr="00AE4D51" w:rsidRDefault="00EA3859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EA3859" w:rsidRPr="00AE4D51" w:rsidRDefault="00EA3859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706F4D" w:rsidRPr="00AE4D51" w:rsidRDefault="00706F4D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706F4D" w:rsidRPr="00FA2030" w:rsidRDefault="009A0468" w:rsidP="009A0468">
            <w:pPr>
              <w:pStyle w:val="af0"/>
              <w:rPr>
                <w:rStyle w:val="af"/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A2030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630045" w:rsidRPr="00FA2030"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r w:rsidRPr="00FA203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                                                                                                                            </w:t>
            </w:r>
          </w:p>
          <w:p w:rsidR="00D86932" w:rsidRPr="00FA2030" w:rsidRDefault="009D7B65" w:rsidP="009D7B65">
            <w:pPr>
              <w:pStyle w:val="af0"/>
              <w:tabs>
                <w:tab w:val="left" w:pos="11364"/>
              </w:tabs>
              <w:jc w:val="left"/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FA2030"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Белоглинского района</w:t>
            </w:r>
            <w:r w:rsidRPr="00FA2030">
              <w:rPr>
                <w:rStyle w:val="af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ab/>
              <w:t>А.Г.Слюсаренко</w:t>
            </w:r>
          </w:p>
          <w:p w:rsidR="00D86932" w:rsidRPr="00AE4D51" w:rsidRDefault="00D86932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AE4D51" w:rsidRDefault="00D86932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AE4D51" w:rsidRDefault="00D86932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530770" w:rsidRPr="00AE4D51" w:rsidRDefault="00530770" w:rsidP="00530770"/>
          <w:p w:rsidR="00530770" w:rsidRPr="00AE4D51" w:rsidRDefault="00530770" w:rsidP="00530770"/>
          <w:p w:rsidR="00530770" w:rsidRPr="00AE4D51" w:rsidRDefault="00530770" w:rsidP="00530770"/>
          <w:p w:rsidR="00530770" w:rsidRPr="00AE4D51" w:rsidRDefault="00530770" w:rsidP="00530770"/>
          <w:p w:rsidR="00530770" w:rsidRPr="00AE4D51" w:rsidRDefault="00530770" w:rsidP="00530770"/>
          <w:p w:rsidR="00530770" w:rsidRPr="00AE4D51" w:rsidRDefault="00530770" w:rsidP="00530770"/>
          <w:p w:rsidR="00D86932" w:rsidRPr="00AE4D51" w:rsidRDefault="00D86932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D86932" w:rsidRPr="00AE4D51" w:rsidRDefault="00D86932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7232FF" w:rsidRPr="00AE4D51" w:rsidRDefault="007232FF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7232FF" w:rsidRPr="00AE4D51" w:rsidRDefault="007232FF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7232FF" w:rsidRPr="00AE4D51" w:rsidRDefault="007232FF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7232FF" w:rsidRPr="00AE4D51" w:rsidRDefault="007232FF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7232FF" w:rsidRPr="00AE4D51" w:rsidRDefault="007232FF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7232FF" w:rsidRDefault="007232FF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FD1B55" w:rsidRPr="00FD1B55" w:rsidRDefault="00FD1B55" w:rsidP="00FD1B55"/>
          <w:p w:rsidR="007232FF" w:rsidRPr="00AE4D51" w:rsidRDefault="007232FF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923D17" w:rsidRDefault="00923D17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923D17" w:rsidRDefault="00923D17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923D17" w:rsidRDefault="00923D17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923D17" w:rsidRDefault="00923D17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923D17" w:rsidRDefault="00923D17" w:rsidP="000F0AE4">
            <w:pPr>
              <w:pStyle w:val="af0"/>
              <w:jc w:val="right"/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6D0803" w:rsidRPr="00AE4D51" w:rsidRDefault="006D0803" w:rsidP="000F0AE4">
            <w:pPr>
              <w:pStyle w:val="af0"/>
              <w:jc w:val="right"/>
              <w:rPr>
                <w:rFonts w:ascii="Times New Roman" w:hAnsi="Times New Roman" w:cs="Times New Roman"/>
                <w:b/>
              </w:rPr>
            </w:pPr>
            <w:r w:rsidRPr="00AE4D51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Форма </w:t>
            </w:r>
            <w:r w:rsidR="000F0AE4" w:rsidRPr="00AE4D51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№</w:t>
            </w:r>
            <w:r w:rsidRPr="00AE4D51">
              <w:rPr>
                <w:rStyle w:val="af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 4</w:t>
            </w:r>
            <w:bookmarkEnd w:id="28"/>
          </w:p>
        </w:tc>
      </w:tr>
      <w:tr w:rsidR="00C65B72" w:rsidRPr="006D0803" w:rsidTr="00E717AB">
        <w:trPr>
          <w:gridAfter w:val="1"/>
          <w:wAfter w:w="708" w:type="dxa"/>
        </w:trPr>
        <w:tc>
          <w:tcPr>
            <w:tcW w:w="1456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C65B72" w:rsidRPr="00C65B72" w:rsidRDefault="00C65B72" w:rsidP="00C65B72">
            <w:pPr>
              <w:pStyle w:val="1"/>
              <w:rPr>
                <w:sz w:val="24"/>
                <w:szCs w:val="24"/>
                <w:lang w:val="ru-RU"/>
              </w:rPr>
            </w:pPr>
          </w:p>
          <w:p w:rsidR="00C65B72" w:rsidRPr="00C65B72" w:rsidRDefault="00C65B72" w:rsidP="00C65B72">
            <w:pPr>
              <w:pStyle w:val="1"/>
              <w:rPr>
                <w:spacing w:val="0"/>
                <w:sz w:val="24"/>
                <w:szCs w:val="24"/>
                <w:lang w:val="ru-RU"/>
              </w:rPr>
            </w:pPr>
            <w:r w:rsidRPr="00C65B72">
              <w:rPr>
                <w:spacing w:val="0"/>
                <w:sz w:val="24"/>
                <w:szCs w:val="24"/>
                <w:lang w:val="ru-RU"/>
              </w:rPr>
              <w:t>Информация</w:t>
            </w:r>
          </w:p>
          <w:p w:rsidR="00C65B72" w:rsidRPr="00C65B72" w:rsidRDefault="00C65B72" w:rsidP="00C65B72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 w:rsidRPr="00C65B72">
              <w:rPr>
                <w:rFonts w:ascii="Times New Roman" w:hAnsi="Times New Roman" w:cs="Times New Roman"/>
                <w:b/>
              </w:rPr>
              <w:t>об обязательствах по ценным бумагам</w:t>
            </w:r>
            <w:r>
              <w:rPr>
                <w:rFonts w:ascii="Times New Roman" w:hAnsi="Times New Roman" w:cs="Times New Roman"/>
                <w:b/>
              </w:rPr>
              <w:t xml:space="preserve"> ____________________________________________________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C65B72" w:rsidRPr="002F6C66" w:rsidRDefault="00C65B72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C65B72" w:rsidRPr="006D0803" w:rsidTr="00E717AB">
        <w:trPr>
          <w:gridAfter w:val="1"/>
          <w:wAfter w:w="708" w:type="dxa"/>
        </w:trPr>
        <w:tc>
          <w:tcPr>
            <w:tcW w:w="1484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C65B72" w:rsidRPr="006D0803" w:rsidRDefault="00C65B72" w:rsidP="00C65B72">
            <w:pPr>
              <w:pStyle w:val="1"/>
              <w:ind w:left="-855"/>
              <w:jc w:val="left"/>
              <w:rPr>
                <w:sz w:val="24"/>
                <w:szCs w:val="24"/>
                <w:lang w:val="ru-RU"/>
              </w:rPr>
            </w:pPr>
            <w:proofErr w:type="gramStart"/>
            <w:r w:rsidRPr="006D0803">
              <w:rPr>
                <w:sz w:val="24"/>
                <w:szCs w:val="24"/>
                <w:lang w:val="ru-RU"/>
              </w:rPr>
              <w:t>(</w:t>
            </w:r>
            <w:proofErr w:type="spellStart"/>
            <w:r w:rsidRPr="006C1FAD">
              <w:rPr>
                <w:b w:val="0"/>
                <w:sz w:val="24"/>
                <w:szCs w:val="24"/>
                <w:lang w:val="ru-RU"/>
              </w:rPr>
              <w:t>наимен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    (наимен</w:t>
            </w:r>
            <w:r w:rsidRPr="006C1FAD">
              <w:rPr>
                <w:b w:val="0"/>
                <w:sz w:val="24"/>
                <w:szCs w:val="24"/>
                <w:lang w:val="ru-RU"/>
              </w:rPr>
              <w:t xml:space="preserve">ование </w:t>
            </w:r>
            <w:r>
              <w:rPr>
                <w:b w:val="0"/>
                <w:sz w:val="24"/>
                <w:szCs w:val="24"/>
                <w:lang w:val="ru-RU"/>
              </w:rPr>
              <w:t>сельского поселения  Белоглинского района</w:t>
            </w:r>
            <w:r w:rsidRPr="006C1FAD">
              <w:rPr>
                <w:b w:val="0"/>
                <w:sz w:val="24"/>
                <w:szCs w:val="24"/>
                <w:lang w:val="ru-RU"/>
              </w:rPr>
              <w:t>)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gramEnd"/>
          </w:p>
        </w:tc>
      </w:tr>
      <w:tr w:rsidR="007232FF" w:rsidRPr="00C65B72" w:rsidTr="007232FF">
        <w:tc>
          <w:tcPr>
            <w:tcW w:w="1484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32FF" w:rsidRPr="00C65B72" w:rsidRDefault="00C65B72" w:rsidP="007232FF">
            <w:pPr>
              <w:pStyle w:val="1"/>
              <w:rPr>
                <w:b w:val="0"/>
                <w:color w:val="auto"/>
                <w:szCs w:val="28"/>
                <w:lang w:val="ru-RU"/>
              </w:rPr>
            </w:pPr>
            <w:r w:rsidRPr="00C65B72">
              <w:rPr>
                <w:b w:val="0"/>
                <w:color w:val="auto"/>
                <w:szCs w:val="28"/>
                <w:lang w:val="ru-RU"/>
              </w:rPr>
              <w:t xml:space="preserve">         </w:t>
            </w:r>
            <w:proofErr w:type="spellStart"/>
            <w:proofErr w:type="gramStart"/>
            <w:r w:rsidR="007232FF" w:rsidRPr="00C65B72">
              <w:rPr>
                <w:b w:val="0"/>
                <w:color w:val="auto"/>
                <w:szCs w:val="28"/>
              </w:rPr>
              <w:t>на</w:t>
            </w:r>
            <w:proofErr w:type="spellEnd"/>
            <w:proofErr w:type="gramEnd"/>
            <w:r w:rsidR="007232FF" w:rsidRPr="00C65B72">
              <w:rPr>
                <w:b w:val="0"/>
                <w:color w:val="auto"/>
                <w:szCs w:val="28"/>
              </w:rPr>
              <w:t xml:space="preserve"> 1 ________ 20___ </w:t>
            </w:r>
            <w:proofErr w:type="spellStart"/>
            <w:r w:rsidR="007232FF" w:rsidRPr="00C65B72">
              <w:rPr>
                <w:b w:val="0"/>
                <w:color w:val="auto"/>
                <w:szCs w:val="28"/>
              </w:rPr>
              <w:t>года</w:t>
            </w:r>
            <w:proofErr w:type="spellEnd"/>
          </w:p>
          <w:p w:rsidR="007232FF" w:rsidRPr="00C65B72" w:rsidRDefault="007232FF" w:rsidP="007232FF">
            <w:r w:rsidRPr="00C65B72">
              <w:t xml:space="preserve">                                                                                               </w:t>
            </w:r>
            <w:r w:rsidR="00C65B72" w:rsidRPr="00C65B72">
              <w:t xml:space="preserve">                 </w:t>
            </w:r>
            <w:r w:rsidRPr="00C65B72">
              <w:t>(отчетная дата)</w:t>
            </w:r>
          </w:p>
          <w:p w:rsidR="007232FF" w:rsidRPr="00C65B72" w:rsidRDefault="007232FF" w:rsidP="007232FF"/>
        </w:tc>
        <w:tc>
          <w:tcPr>
            <w:tcW w:w="708" w:type="dxa"/>
          </w:tcPr>
          <w:p w:rsidR="007232FF" w:rsidRPr="00C65B72" w:rsidRDefault="007232FF" w:rsidP="0091796F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7232FF" w:rsidRPr="00C65B72" w:rsidTr="007232FF">
        <w:trPr>
          <w:gridAfter w:val="1"/>
          <w:wAfter w:w="708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Наименование эмитента и генерального агента (агента)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Наименование регистратора или депозитария; организатора торговли на рынке ценных бумаг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 xml:space="preserve">Наименование, дата и номер правового акта, </w:t>
            </w:r>
            <w:proofErr w:type="gramStart"/>
            <w:r w:rsidRPr="00C65B72">
              <w:rPr>
                <w:rFonts w:ascii="Times New Roman" w:hAnsi="Times New Roman" w:cs="Times New Roman"/>
              </w:rPr>
              <w:t>со</w:t>
            </w:r>
            <w:proofErr w:type="gramEnd"/>
            <w:r w:rsidRPr="00C65B72">
              <w:rPr>
                <w:rFonts w:ascii="Times New Roman" w:hAnsi="Times New Roman" w:cs="Times New Roman"/>
              </w:rPr>
              <w:t xml:space="preserve"> держащего условия эмиссии, дата и но мер государственной регистрации условий эмиссии (изменений в условия эмиссии)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Наименование, дата и номер правового акта, которым утверждено решение об эмиссии выпуска (дополнительного выпуска); вид, форма, количество, номинальная стоимость одной ценной бумаги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Регистрационный номер вы пуска ценных бумаг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Процентная ставка купонного дохода, даты выплаты купонного дохода по каждому купон ному периоду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Купонный доход транша в расчете на одну облигацию, рублей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Дата начала размещения выпуска ценных бумаг, срок погашения выпуска ценных бумаг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Размещенный объем выпуска ценных бумаг на 1 января текущего года, рублей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65B72">
              <w:rPr>
                <w:rFonts w:ascii="Times New Roman" w:hAnsi="Times New Roman" w:cs="Times New Roman"/>
              </w:rPr>
              <w:t>Размещенный объем выпуска ценных бумаг за от четный период (по номинальной стоимости), рублей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65B72">
              <w:rPr>
                <w:rFonts w:ascii="Times New Roman" w:hAnsi="Times New Roman" w:cs="Times New Roman"/>
              </w:rPr>
              <w:t>Объем погашения ценных бумаг за от четный период (по номинальной стоимости), рублей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Выплаченная сумма купонного дохода за отчетный период, рублей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Прочие расходы на обслуживание облигационного займа за отчетный период, рублей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 xml:space="preserve">Объем долга по </w:t>
            </w:r>
            <w:proofErr w:type="gramStart"/>
            <w:r w:rsidRPr="00C65B72">
              <w:rPr>
                <w:rFonts w:ascii="Times New Roman" w:hAnsi="Times New Roman" w:cs="Times New Roman"/>
              </w:rPr>
              <w:t>ценным</w:t>
            </w:r>
            <w:proofErr w:type="gramEnd"/>
            <w:r w:rsidRPr="00C65B72">
              <w:rPr>
                <w:rFonts w:ascii="Times New Roman" w:hAnsi="Times New Roman" w:cs="Times New Roman"/>
              </w:rPr>
              <w:t xml:space="preserve"> бума гам на отчетную дату, рублей</w:t>
            </w:r>
          </w:p>
        </w:tc>
      </w:tr>
      <w:tr w:rsidR="007232FF" w:rsidRPr="00C65B72" w:rsidTr="007232FF">
        <w:trPr>
          <w:gridAfter w:val="1"/>
          <w:wAfter w:w="708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2FF" w:rsidRPr="00C65B72" w:rsidRDefault="007232FF" w:rsidP="006D0803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14</w:t>
            </w:r>
          </w:p>
        </w:tc>
      </w:tr>
      <w:tr w:rsidR="007232FF" w:rsidRPr="00C65B72" w:rsidTr="007232FF">
        <w:trPr>
          <w:gridAfter w:val="1"/>
          <w:wAfter w:w="708" w:type="dxa"/>
        </w:trPr>
        <w:tc>
          <w:tcPr>
            <w:tcW w:w="14840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7232FF" w:rsidRPr="00C65B72" w:rsidRDefault="007232FF" w:rsidP="00843A5B">
            <w:pPr>
              <w:pStyle w:val="1"/>
              <w:spacing w:before="0" w:line="240" w:lineRule="auto"/>
              <w:ind w:left="0"/>
              <w:rPr>
                <w:color w:val="auto"/>
                <w:spacing w:val="0"/>
                <w:sz w:val="24"/>
                <w:szCs w:val="24"/>
                <w:lang w:val="ru-RU"/>
              </w:rPr>
            </w:pPr>
            <w:r w:rsidRPr="00C65B72">
              <w:rPr>
                <w:color w:val="auto"/>
                <w:spacing w:val="0"/>
                <w:sz w:val="24"/>
                <w:szCs w:val="24"/>
                <w:lang w:val="ru-RU"/>
              </w:rPr>
              <w:t xml:space="preserve">1. Ценные бумаги муниципального района в </w:t>
            </w:r>
            <w:r w:rsidR="00843A5B" w:rsidRPr="00C65B72">
              <w:rPr>
                <w:color w:val="auto"/>
                <w:spacing w:val="0"/>
                <w:sz w:val="24"/>
                <w:szCs w:val="24"/>
                <w:lang w:val="ru-RU"/>
              </w:rPr>
              <w:t xml:space="preserve">валюте Российской Федерации  </w:t>
            </w:r>
          </w:p>
        </w:tc>
      </w:tr>
      <w:tr w:rsidR="007232FF" w:rsidRPr="00C65B72" w:rsidTr="00A108B6">
        <w:trPr>
          <w:gridAfter w:val="1"/>
          <w:wAfter w:w="708" w:type="dxa"/>
        </w:trPr>
        <w:tc>
          <w:tcPr>
            <w:tcW w:w="21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A108B6" w:rsidRPr="00C65B72" w:rsidTr="00A108B6">
        <w:trPr>
          <w:gridAfter w:val="1"/>
          <w:wAfter w:w="708" w:type="dxa"/>
        </w:trPr>
        <w:tc>
          <w:tcPr>
            <w:tcW w:w="21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1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A108B6" w:rsidRPr="00C65B72" w:rsidTr="0091796F">
        <w:trPr>
          <w:gridAfter w:val="1"/>
          <w:wAfter w:w="708" w:type="dxa"/>
        </w:trPr>
        <w:tc>
          <w:tcPr>
            <w:tcW w:w="35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A108B6">
            <w:pPr>
              <w:pStyle w:val="af1"/>
              <w:ind w:right="-310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 xml:space="preserve">в том числе </w:t>
            </w:r>
          </w:p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просроченная задолженность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7232FF" w:rsidRPr="00C65B72" w:rsidTr="007232FF">
        <w:trPr>
          <w:gridAfter w:val="1"/>
          <w:wAfter w:w="708" w:type="dxa"/>
        </w:trPr>
        <w:tc>
          <w:tcPr>
            <w:tcW w:w="14840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7232FF" w:rsidRPr="00C65B72" w:rsidRDefault="007232FF" w:rsidP="00A108B6">
            <w:pPr>
              <w:pStyle w:val="1"/>
              <w:spacing w:before="0" w:line="240" w:lineRule="auto"/>
              <w:ind w:left="0"/>
              <w:rPr>
                <w:color w:val="auto"/>
                <w:spacing w:val="0"/>
                <w:sz w:val="24"/>
                <w:szCs w:val="24"/>
                <w:lang w:val="ru-RU"/>
              </w:rPr>
            </w:pPr>
            <w:r w:rsidRPr="00C65B72">
              <w:rPr>
                <w:color w:val="auto"/>
                <w:spacing w:val="0"/>
                <w:sz w:val="24"/>
                <w:szCs w:val="24"/>
                <w:lang w:val="ru-RU"/>
              </w:rPr>
              <w:lastRenderedPageBreak/>
              <w:t xml:space="preserve">2. Ценные бумаги </w:t>
            </w:r>
            <w:r w:rsidR="00A108B6" w:rsidRPr="00C65B72">
              <w:rPr>
                <w:color w:val="auto"/>
                <w:spacing w:val="0"/>
                <w:sz w:val="24"/>
                <w:szCs w:val="24"/>
                <w:lang w:val="ru-RU"/>
              </w:rPr>
              <w:t xml:space="preserve">сельского </w:t>
            </w:r>
            <w:r w:rsidRPr="00C65B72">
              <w:rPr>
                <w:color w:val="auto"/>
                <w:spacing w:val="0"/>
                <w:sz w:val="24"/>
                <w:szCs w:val="24"/>
                <w:lang w:val="ru-RU"/>
              </w:rPr>
              <w:t>поселения</w:t>
            </w:r>
            <w:r w:rsidR="00A108B6" w:rsidRPr="00C65B72">
              <w:rPr>
                <w:color w:val="auto"/>
                <w:spacing w:val="0"/>
                <w:sz w:val="24"/>
                <w:szCs w:val="24"/>
                <w:lang w:val="ru-RU"/>
              </w:rPr>
              <w:t xml:space="preserve"> в валюте Российской Федерации  </w:t>
            </w:r>
          </w:p>
        </w:tc>
      </w:tr>
      <w:tr w:rsidR="007232FF" w:rsidRPr="00C65B72" w:rsidTr="00A108B6">
        <w:trPr>
          <w:gridAfter w:val="1"/>
          <w:wAfter w:w="708" w:type="dxa"/>
        </w:trPr>
        <w:tc>
          <w:tcPr>
            <w:tcW w:w="21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2FF" w:rsidRPr="00C65B72" w:rsidRDefault="007232FF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A108B6" w:rsidRPr="00C65B72" w:rsidTr="00A108B6">
        <w:trPr>
          <w:gridAfter w:val="1"/>
          <w:wAfter w:w="708" w:type="dxa"/>
        </w:trPr>
        <w:tc>
          <w:tcPr>
            <w:tcW w:w="21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91796F">
            <w:pPr>
              <w:pStyle w:val="af1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9179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9179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A108B6" w:rsidRPr="00C65B72" w:rsidTr="00A108B6">
        <w:trPr>
          <w:gridAfter w:val="1"/>
          <w:wAfter w:w="708" w:type="dxa"/>
        </w:trPr>
        <w:tc>
          <w:tcPr>
            <w:tcW w:w="21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91796F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9179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91796F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A108B6" w:rsidRPr="00C65B72" w:rsidTr="0091796F">
        <w:trPr>
          <w:gridAfter w:val="1"/>
          <w:wAfter w:w="708" w:type="dxa"/>
        </w:trPr>
        <w:tc>
          <w:tcPr>
            <w:tcW w:w="35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2.1. в том числе просроченная задолженность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A108B6" w:rsidRPr="00C65B72" w:rsidTr="0091796F">
        <w:trPr>
          <w:gridAfter w:val="1"/>
          <w:wAfter w:w="708" w:type="dxa"/>
        </w:trPr>
        <w:tc>
          <w:tcPr>
            <w:tcW w:w="35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Итого (1+2)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A108B6" w:rsidRPr="00C65B72" w:rsidTr="00A108B6">
        <w:trPr>
          <w:gridAfter w:val="1"/>
          <w:wAfter w:w="708" w:type="dxa"/>
        </w:trPr>
        <w:tc>
          <w:tcPr>
            <w:tcW w:w="49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231A9">
            <w:pPr>
              <w:pStyle w:val="af1"/>
              <w:rPr>
                <w:rFonts w:ascii="Times New Roman" w:hAnsi="Times New Roman" w:cs="Times New Roman"/>
              </w:rPr>
            </w:pPr>
            <w:r w:rsidRPr="00C65B72">
              <w:rPr>
                <w:rFonts w:ascii="Times New Roman" w:hAnsi="Times New Roman" w:cs="Times New Roman"/>
              </w:rPr>
              <w:t>В том числе просроченная задолженность (1.1 +</w:t>
            </w:r>
            <w:r w:rsidR="006231A9" w:rsidRPr="00C65B72">
              <w:rPr>
                <w:rFonts w:ascii="Times New Roman" w:hAnsi="Times New Roman" w:cs="Times New Roman"/>
              </w:rPr>
              <w:t>2.1</w:t>
            </w:r>
            <w:r w:rsidRPr="00C65B7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A108B6" w:rsidRPr="00C65B72" w:rsidTr="007232FF">
        <w:trPr>
          <w:gridAfter w:val="1"/>
          <w:wAfter w:w="708" w:type="dxa"/>
        </w:trPr>
        <w:tc>
          <w:tcPr>
            <w:tcW w:w="77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1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108B6" w:rsidRPr="00C65B72" w:rsidRDefault="00A108B6" w:rsidP="006D0803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</w:tbl>
    <w:p w:rsidR="00EA3859" w:rsidRPr="00C65B72" w:rsidRDefault="00EA3859" w:rsidP="00EA3859">
      <w:bookmarkStart w:id="29" w:name="sub_210041"/>
      <w:r w:rsidRPr="00C65B72">
        <w:t>1) Данные представляются в разрезе выпусков муниципальных ценных бумаг.</w:t>
      </w:r>
    </w:p>
    <w:p w:rsidR="00BE2843" w:rsidRPr="00C65B72" w:rsidRDefault="00BE2843"/>
    <w:p w:rsidR="00BE2843" w:rsidRPr="00C65B72" w:rsidRDefault="00BE2843"/>
    <w:p w:rsidR="00BE2843" w:rsidRDefault="00BE2843"/>
    <w:p w:rsidR="00BE2843" w:rsidRDefault="00BE2843"/>
    <w:p w:rsidR="0063537D" w:rsidRDefault="0063537D">
      <w:pPr>
        <w:sectPr w:rsidR="0063537D" w:rsidSect="00DB5F46">
          <w:pgSz w:w="16838" w:h="11906" w:orient="landscape"/>
          <w:pgMar w:top="851" w:right="1134" w:bottom="567" w:left="1134" w:header="709" w:footer="709" w:gutter="0"/>
          <w:cols w:space="708"/>
          <w:titlePg/>
          <w:docGrid w:linePitch="360"/>
        </w:sectPr>
      </w:pPr>
    </w:p>
    <w:p w:rsidR="00BE2843" w:rsidRDefault="00BE2843"/>
    <w:p w:rsidR="009A0468" w:rsidRPr="00B86EFE" w:rsidRDefault="009A0468" w:rsidP="009A0468">
      <w:pPr>
        <w:pStyle w:val="af0"/>
        <w:rPr>
          <w:rStyle w:val="af"/>
          <w:rFonts w:ascii="Times New Roman" w:hAnsi="Times New Roman" w:cs="Times New Roman"/>
          <w:sz w:val="28"/>
          <w:szCs w:val="28"/>
        </w:rPr>
      </w:pPr>
      <w:r w:rsidRPr="00B86EFE">
        <w:rPr>
          <w:rFonts w:ascii="Times New Roman" w:hAnsi="Times New Roman" w:cs="Times New Roman"/>
          <w:sz w:val="28"/>
          <w:szCs w:val="28"/>
        </w:rPr>
        <w:t>Глава</w:t>
      </w:r>
      <w:r w:rsidR="009D7B65">
        <w:rPr>
          <w:rFonts w:ascii="Times New Roman" w:hAnsi="Times New Roman" w:cs="Times New Roman"/>
          <w:sz w:val="28"/>
          <w:szCs w:val="28"/>
        </w:rPr>
        <w:t xml:space="preserve"> Белоглинского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86EFE">
        <w:rPr>
          <w:rFonts w:ascii="Times New Roman" w:hAnsi="Times New Roman" w:cs="Times New Roman"/>
          <w:sz w:val="28"/>
          <w:szCs w:val="28"/>
        </w:rPr>
        <w:t xml:space="preserve">ельского поселения                                                                                                                              </w:t>
      </w:r>
    </w:p>
    <w:p w:rsidR="00BE2843" w:rsidRPr="009D7B65" w:rsidRDefault="009D7B65">
      <w:pPr>
        <w:rPr>
          <w:sz w:val="28"/>
          <w:szCs w:val="28"/>
        </w:rPr>
      </w:pPr>
      <w:r w:rsidRPr="009D7B65">
        <w:rPr>
          <w:sz w:val="28"/>
          <w:szCs w:val="28"/>
        </w:rPr>
        <w:t>Белоглинского района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А.Г.</w:t>
      </w:r>
      <w:r w:rsidR="00FD1B55">
        <w:rPr>
          <w:sz w:val="28"/>
          <w:szCs w:val="28"/>
        </w:rPr>
        <w:t xml:space="preserve"> </w:t>
      </w:r>
      <w:r>
        <w:rPr>
          <w:sz w:val="28"/>
          <w:szCs w:val="28"/>
        </w:rPr>
        <w:t>Слюсаренко</w:t>
      </w:r>
    </w:p>
    <w:p w:rsidR="00BE2843" w:rsidRPr="009D7B65" w:rsidRDefault="00BE2843">
      <w:pPr>
        <w:rPr>
          <w:sz w:val="28"/>
          <w:szCs w:val="28"/>
        </w:rPr>
      </w:pPr>
    </w:p>
    <w:p w:rsidR="00BE2843" w:rsidRDefault="00BE2843"/>
    <w:p w:rsidR="00BE2843" w:rsidRDefault="00BE2843"/>
    <w:p w:rsidR="00BE2843" w:rsidRDefault="00BE2843"/>
    <w:p w:rsidR="00BE2843" w:rsidRDefault="00BE2843"/>
    <w:p w:rsidR="00BE2843" w:rsidRDefault="00BE2843"/>
    <w:p w:rsidR="00BE2843" w:rsidRDefault="00BE2843"/>
    <w:p w:rsidR="0063537D" w:rsidRDefault="0063537D" w:rsidP="002F6C66">
      <w:pPr>
        <w:jc w:val="right"/>
        <w:rPr>
          <w:rStyle w:val="af"/>
        </w:rPr>
        <w:sectPr w:rsidR="0063537D" w:rsidSect="0063537D">
          <w:type w:val="continuous"/>
          <w:pgSz w:w="16838" w:h="11906" w:orient="landscape"/>
          <w:pgMar w:top="1701" w:right="1134" w:bottom="1701" w:left="1134" w:header="709" w:footer="709" w:gutter="0"/>
          <w:cols w:space="708"/>
          <w:titlePg/>
          <w:docGrid w:linePitch="360"/>
        </w:sectPr>
      </w:pPr>
      <w:bookmarkStart w:id="30" w:name="sub_21005"/>
    </w:p>
    <w:tbl>
      <w:tblPr>
        <w:tblpPr w:leftFromText="180" w:rightFromText="180" w:vertAnchor="text" w:horzAnchor="margin" w:tblpX="40" w:tblpY="-6406"/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22"/>
        <w:gridCol w:w="4873"/>
        <w:gridCol w:w="4253"/>
      </w:tblGrid>
      <w:tr w:rsidR="00EA3859" w:rsidRPr="00AF1AFB" w:rsidTr="00AB522C">
        <w:trPr>
          <w:trHeight w:val="1276"/>
        </w:trPr>
        <w:tc>
          <w:tcPr>
            <w:tcW w:w="97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3859" w:rsidRPr="00AF1AFB" w:rsidRDefault="00EA3859" w:rsidP="00530770">
            <w:pPr>
              <w:jc w:val="right"/>
              <w:rPr>
                <w:rStyle w:val="af"/>
                <w:color w:val="auto"/>
              </w:rPr>
            </w:pPr>
          </w:p>
          <w:p w:rsidR="00EA3859" w:rsidRPr="00AF1AFB" w:rsidRDefault="00EA3859" w:rsidP="00530770">
            <w:pPr>
              <w:jc w:val="right"/>
              <w:rPr>
                <w:rStyle w:val="af"/>
                <w:color w:val="auto"/>
              </w:rPr>
            </w:pPr>
          </w:p>
          <w:p w:rsidR="00EA3859" w:rsidRPr="00AF1AFB" w:rsidRDefault="009F659A" w:rsidP="00530770">
            <w:pPr>
              <w:jc w:val="right"/>
              <w:rPr>
                <w:rStyle w:val="af"/>
                <w:color w:val="auto"/>
              </w:rPr>
            </w:pPr>
            <w:r>
              <w:rPr>
                <w:b/>
                <w:bCs/>
                <w:noProof/>
                <w:sz w:val="20"/>
                <w:szCs w:val="20"/>
              </w:rPr>
              <w:pict>
                <v:shape id="_x0000_s1075" type="#_x0000_t202" style="position:absolute;left:0;text-align:left;margin-left:126.2pt;margin-top:-.2pt;width:187.05pt;height:21pt;z-index:251673088;mso-width-percent:400;mso-width-percent:400;mso-width-relative:margin;mso-height-relative:margin;v-text-anchor:middle" stroked="f">
                  <v:textbox style="mso-next-textbox:#_x0000_s1075;mso-fit-shape-to-text:t">
                    <w:txbxContent>
                      <w:p w:rsidR="002A6819" w:rsidRPr="00CA4607" w:rsidRDefault="002A6819" w:rsidP="00D56870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 w:rsidRPr="00CA4607">
                          <w:rPr>
                            <w:color w:val="FFFFFF" w:themeColor="background1"/>
                          </w:rPr>
                          <w:t>9</w:t>
                        </w:r>
                      </w:p>
                    </w:txbxContent>
                  </v:textbox>
                </v:shape>
              </w:pict>
            </w:r>
          </w:p>
          <w:p w:rsidR="00EA3859" w:rsidRPr="00AF1AFB" w:rsidRDefault="00EA3859" w:rsidP="00530770">
            <w:pPr>
              <w:jc w:val="right"/>
              <w:rPr>
                <w:rStyle w:val="af"/>
                <w:color w:val="auto"/>
              </w:rPr>
            </w:pPr>
          </w:p>
          <w:p w:rsidR="00EA3859" w:rsidRPr="00AF1AFB" w:rsidRDefault="00EA3859" w:rsidP="00530770">
            <w:pPr>
              <w:jc w:val="right"/>
              <w:rPr>
                <w:rStyle w:val="af"/>
                <w:b w:val="0"/>
                <w:color w:val="auto"/>
                <w:sz w:val="24"/>
                <w:szCs w:val="24"/>
              </w:rPr>
            </w:pPr>
            <w:r w:rsidRPr="00AF1AFB">
              <w:rPr>
                <w:rStyle w:val="af"/>
                <w:b w:val="0"/>
                <w:color w:val="auto"/>
                <w:sz w:val="24"/>
                <w:szCs w:val="24"/>
              </w:rPr>
              <w:t xml:space="preserve">Форма </w:t>
            </w:r>
            <w:r w:rsidR="00706F4D" w:rsidRPr="00AF1AFB">
              <w:rPr>
                <w:rStyle w:val="af"/>
                <w:b w:val="0"/>
                <w:color w:val="auto"/>
                <w:sz w:val="24"/>
                <w:szCs w:val="24"/>
              </w:rPr>
              <w:t>№</w:t>
            </w:r>
            <w:r w:rsidRPr="00AF1AFB">
              <w:rPr>
                <w:rStyle w:val="af"/>
                <w:b w:val="0"/>
                <w:color w:val="auto"/>
                <w:sz w:val="24"/>
                <w:szCs w:val="24"/>
              </w:rPr>
              <w:t> 5</w:t>
            </w:r>
            <w:bookmarkEnd w:id="30"/>
          </w:p>
        </w:tc>
      </w:tr>
      <w:tr w:rsidR="00EA3859" w:rsidRPr="00AF1AFB" w:rsidTr="00AB522C">
        <w:trPr>
          <w:trHeight w:val="358"/>
        </w:trPr>
        <w:tc>
          <w:tcPr>
            <w:tcW w:w="97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3859" w:rsidRPr="00AF1AFB" w:rsidRDefault="00EA3859" w:rsidP="00530770">
            <w:pPr>
              <w:pStyle w:val="af0"/>
            </w:pPr>
          </w:p>
        </w:tc>
      </w:tr>
      <w:tr w:rsidR="00EA3859" w:rsidRPr="00AF1AFB" w:rsidTr="00AB522C">
        <w:trPr>
          <w:trHeight w:val="349"/>
        </w:trPr>
        <w:tc>
          <w:tcPr>
            <w:tcW w:w="97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3859" w:rsidRPr="00AF1AFB" w:rsidRDefault="00AB522C" w:rsidP="00AB522C">
            <w:pPr>
              <w:pStyle w:val="1"/>
              <w:jc w:val="left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 xml:space="preserve">                              </w:t>
            </w:r>
            <w:r w:rsidR="00EA3859" w:rsidRPr="00AF1AFB">
              <w:rPr>
                <w:color w:val="auto"/>
                <w:lang w:val="ru-RU"/>
              </w:rPr>
              <w:t xml:space="preserve">Сведения о муниципальном долге </w:t>
            </w:r>
          </w:p>
        </w:tc>
      </w:tr>
      <w:tr w:rsidR="00AF1AFB" w:rsidRPr="00AF1AFB" w:rsidTr="00AB522C">
        <w:trPr>
          <w:trHeight w:val="366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:rsidR="00AF1AFB" w:rsidRPr="00AF1AFB" w:rsidRDefault="00AF1AFB" w:rsidP="00530770">
            <w:pPr>
              <w:pStyle w:val="af0"/>
            </w:pPr>
            <w:r w:rsidRPr="00AF1AFB">
              <w:t xml:space="preserve">                 </w:t>
            </w:r>
          </w:p>
        </w:tc>
        <w:tc>
          <w:tcPr>
            <w:tcW w:w="9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1AFB" w:rsidRPr="00AF1AFB" w:rsidRDefault="00AF1AFB" w:rsidP="00530770">
            <w:pPr>
              <w:pStyle w:val="af1"/>
              <w:jc w:val="center"/>
            </w:pPr>
          </w:p>
        </w:tc>
      </w:tr>
      <w:tr w:rsidR="00EA3859" w:rsidRPr="00AF1AFB" w:rsidTr="00AB522C">
        <w:tc>
          <w:tcPr>
            <w:tcW w:w="54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0206" w:rsidRPr="00AF1AFB" w:rsidRDefault="00490206" w:rsidP="00530770">
            <w:pPr>
              <w:pStyle w:val="1"/>
              <w:ind w:right="-285"/>
              <w:rPr>
                <w:b w:val="0"/>
                <w:color w:val="auto"/>
                <w:spacing w:val="-18"/>
                <w:sz w:val="24"/>
                <w:szCs w:val="24"/>
                <w:lang w:val="ru-RU"/>
              </w:rPr>
            </w:pPr>
            <w:r w:rsidRPr="00AF1AFB">
              <w:rPr>
                <w:color w:val="auto"/>
                <w:spacing w:val="-18"/>
                <w:sz w:val="24"/>
                <w:szCs w:val="24"/>
                <w:lang w:val="ru-RU"/>
              </w:rPr>
              <w:t xml:space="preserve">           </w:t>
            </w:r>
            <w:r w:rsidR="00AF1AFB">
              <w:rPr>
                <w:color w:val="auto"/>
                <w:spacing w:val="-18"/>
                <w:sz w:val="24"/>
                <w:szCs w:val="24"/>
                <w:lang w:val="ru-RU"/>
              </w:rPr>
              <w:t xml:space="preserve"> </w:t>
            </w:r>
            <w:r w:rsidR="00AB522C">
              <w:rPr>
                <w:color w:val="auto"/>
                <w:spacing w:val="-18"/>
                <w:sz w:val="24"/>
                <w:szCs w:val="24"/>
                <w:lang w:val="ru-RU"/>
              </w:rPr>
              <w:t xml:space="preserve">                          </w:t>
            </w:r>
            <w:r w:rsidR="00AF1AFB">
              <w:rPr>
                <w:color w:val="auto"/>
                <w:spacing w:val="-18"/>
                <w:sz w:val="24"/>
                <w:szCs w:val="24"/>
                <w:lang w:val="ru-RU"/>
              </w:rPr>
              <w:t xml:space="preserve"> </w:t>
            </w:r>
            <w:r w:rsidRPr="00AF1AFB">
              <w:rPr>
                <w:color w:val="auto"/>
                <w:spacing w:val="-18"/>
                <w:sz w:val="24"/>
                <w:szCs w:val="24"/>
                <w:lang w:val="ru-RU"/>
              </w:rPr>
              <w:t>(</w:t>
            </w:r>
            <w:r w:rsidRPr="00AF1AFB">
              <w:rPr>
                <w:b w:val="0"/>
                <w:color w:val="auto"/>
                <w:spacing w:val="-18"/>
                <w:sz w:val="24"/>
                <w:szCs w:val="24"/>
                <w:lang w:val="ru-RU"/>
              </w:rPr>
              <w:t xml:space="preserve">наименование </w:t>
            </w:r>
            <w:r w:rsidR="00633D77" w:rsidRPr="00AF1AFB">
              <w:rPr>
                <w:b w:val="0"/>
                <w:color w:val="auto"/>
                <w:spacing w:val="-18"/>
                <w:sz w:val="24"/>
                <w:szCs w:val="24"/>
                <w:lang w:val="ru-RU"/>
              </w:rPr>
              <w:t>сельского поселения</w:t>
            </w:r>
            <w:r w:rsidRPr="00AF1AFB">
              <w:rPr>
                <w:b w:val="0"/>
                <w:color w:val="auto"/>
                <w:spacing w:val="-18"/>
                <w:sz w:val="24"/>
                <w:szCs w:val="24"/>
                <w:lang w:val="ru-RU"/>
              </w:rPr>
              <w:t>)</w:t>
            </w:r>
          </w:p>
          <w:p w:rsidR="006231A9" w:rsidRPr="00AF1AFB" w:rsidRDefault="006231A9" w:rsidP="006231A9">
            <w:pPr>
              <w:pStyle w:val="1"/>
              <w:rPr>
                <w:b w:val="0"/>
                <w:color w:val="auto"/>
                <w:szCs w:val="28"/>
                <w:lang w:val="ru-RU"/>
              </w:rPr>
            </w:pPr>
            <w:r w:rsidRPr="00AF1AFB">
              <w:rPr>
                <w:b w:val="0"/>
                <w:color w:val="auto"/>
                <w:szCs w:val="28"/>
                <w:lang w:val="ru-RU"/>
              </w:rPr>
              <w:t xml:space="preserve">                                              на 1 ________ 20___ года</w:t>
            </w:r>
          </w:p>
          <w:p w:rsidR="006231A9" w:rsidRPr="00AF1AFB" w:rsidRDefault="006231A9" w:rsidP="006231A9">
            <w:r w:rsidRPr="00AF1AFB">
              <w:rPr>
                <w:sz w:val="20"/>
                <w:szCs w:val="20"/>
              </w:rPr>
              <w:t xml:space="preserve">                                                                (отчетная дата)                                                               </w:t>
            </w:r>
          </w:p>
          <w:p w:rsidR="006231A9" w:rsidRPr="00AF1AFB" w:rsidRDefault="006231A9" w:rsidP="006231A9"/>
          <w:p w:rsidR="00EA3859" w:rsidRPr="00AF1AFB" w:rsidRDefault="00EA3859" w:rsidP="00530770">
            <w:pPr>
              <w:pStyle w:val="1"/>
              <w:rPr>
                <w:color w:val="auto"/>
                <w:lang w:val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A3859" w:rsidRPr="00AF1AFB" w:rsidRDefault="00EA3859" w:rsidP="00530770">
            <w:pPr>
              <w:pStyle w:val="af0"/>
              <w:jc w:val="center"/>
            </w:pPr>
          </w:p>
        </w:tc>
      </w:tr>
    </w:tbl>
    <w:bookmarkEnd w:id="29"/>
    <w:p w:rsidR="00C922D7" w:rsidRPr="00AF1AFB" w:rsidRDefault="00C922D7" w:rsidP="00C922D7">
      <w:pPr>
        <w:ind w:firstLine="698"/>
        <w:jc w:val="right"/>
      </w:pPr>
      <w:r w:rsidRPr="00AF1AFB">
        <w:t>(рублей)</w:t>
      </w:r>
    </w:p>
    <w:tbl>
      <w:tblPr>
        <w:tblW w:w="98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01"/>
        <w:gridCol w:w="1296"/>
        <w:gridCol w:w="10"/>
      </w:tblGrid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Долговые обязательства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414B42" w:rsidRDefault="00C922D7" w:rsidP="009179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14B42">
              <w:rPr>
                <w:rFonts w:ascii="Times New Roman" w:hAnsi="Times New Roman" w:cs="Times New Roman"/>
              </w:rPr>
              <w:t>Объем долга</w:t>
            </w: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084A53" w:rsidRDefault="00C922D7" w:rsidP="009179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84A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084A53" w:rsidRDefault="00C922D7" w:rsidP="0091796F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084A53">
              <w:rPr>
                <w:rFonts w:ascii="Times New Roman" w:hAnsi="Times New Roman" w:cs="Times New Roman"/>
              </w:rPr>
              <w:t>2</w:t>
            </w: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1. Объем обязательств по муниципальным гарантиям, всего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6921CE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1.1. Муниципальные гарантии, выраженные в валюте Российской Федерации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414B42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1.1.1. Гарантии, предоставленные от имени муниципального района в валюте Российской Федерации, всего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2B0D7F" w:rsidP="002B0D7F">
            <w:pPr>
              <w:pStyle w:val="af0"/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1.1.2. Гарантии, предоставленные от имени поселений в валюте Российской Федерации, всего</w:t>
            </w:r>
            <w:r w:rsidRPr="00AF1AFB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3111" w:history="1">
              <w:r w:rsidRPr="00AF1AFB">
                <w:rPr>
                  <w:rStyle w:val="ae"/>
                  <w:rFonts w:ascii="Times New Roman" w:hAnsi="Times New Roman" w:cs="Times New Roman"/>
                  <w:color w:val="auto"/>
                  <w:vertAlign w:val="superscript"/>
                </w:rPr>
                <w:t>1)</w:t>
              </w:r>
            </w:hyperlink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1.2. Муниципальные гарантии, предоставленные Российской Федерации в иностранной валюте в рамках использования целевых иностранных кредитов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1.2.1. Гарантии, предоставленные Российской Федерации от имени муниципального района в иностранной валюте в рамках использования целевых иностранных кредитов, всего в рублях по официальному курсу, установленному Центральным банком Российской Федерации на соответствующую отчетную дату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AB522C" w:rsidP="002B0D7F">
            <w:pPr>
              <w:pStyle w:val="af0"/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1.2.2. Гарантии, предоставленные Российской Федерации от имени поселений в иностранной валюте в рамках использования целевых иностранных кредитов, всего в рублях по официальному курсу, установленному Центральным банком Российской Федерации на соответствующую отчетную дату</w:t>
            </w:r>
            <w:r w:rsidRPr="00AF1AFB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3111" w:history="1">
              <w:r w:rsidRPr="00AF1AFB">
                <w:rPr>
                  <w:rStyle w:val="ae"/>
                  <w:rFonts w:ascii="Times New Roman" w:hAnsi="Times New Roman" w:cs="Times New Roman"/>
                  <w:color w:val="auto"/>
                  <w:vertAlign w:val="superscript"/>
                </w:rPr>
                <w:t>1)</w:t>
              </w:r>
            </w:hyperlink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2. Объем основного долга по кредитам, привлеченным от кредитных организаций в валюте Российской Федерации, всего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2.1. Объем основного долга по кредитам, привлеченным муниципальным районом от кредитных организаций в валюте Российской Федерации, всего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AB522C" w:rsidP="002B0D7F">
            <w:pPr>
              <w:pStyle w:val="af0"/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2.2. Объем основного долга по кредитам, привлеченным поселениями от кредитных организаций в валюте Российской Федерации, всего</w:t>
            </w:r>
            <w:r w:rsidRPr="00AF1AFB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3111" w:history="1">
              <w:r w:rsidRPr="00AF1AFB">
                <w:rPr>
                  <w:rStyle w:val="ae"/>
                  <w:rFonts w:ascii="Times New Roman" w:hAnsi="Times New Roman" w:cs="Times New Roman"/>
                  <w:color w:val="auto"/>
                  <w:vertAlign w:val="superscript"/>
                </w:rPr>
                <w:t>1)</w:t>
              </w:r>
            </w:hyperlink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3. Объем основного долга по бюджетным кредитам, привлеченным в бюджет муниципального образования из других бюджетов бюджетной системы Российской Федерации, всего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3.1. Объем основного долга по бюджетным кредитам, привлеченным в бюджет муниципального образования в валюте Российской Федерации, всего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 xml:space="preserve">3.1.1. Объем основного долга по бюджетным кредитам, привлеченным в бюджет муниципального района из </w:t>
            </w:r>
            <w:r w:rsidRPr="00AB522C">
              <w:rPr>
                <w:rFonts w:ascii="Times New Roman" w:hAnsi="Times New Roman" w:cs="Times New Roman"/>
              </w:rPr>
              <w:t>федерального бюджета</w:t>
            </w:r>
            <w:r w:rsidRPr="00AF1AFB">
              <w:rPr>
                <w:rFonts w:ascii="Times New Roman" w:hAnsi="Times New Roman" w:cs="Times New Roman"/>
              </w:rPr>
              <w:t xml:space="preserve"> в валюте Российской Федерации, всего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AB522C" w:rsidP="002B0D7F">
            <w:pPr>
              <w:pStyle w:val="af0"/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 xml:space="preserve">3.1.2. Объем основного долга по бюджетным кредитам, привлеченным в бюджет муниципального района из </w:t>
            </w:r>
            <w:r w:rsidRPr="00AB522C">
              <w:rPr>
                <w:rFonts w:ascii="Times New Roman" w:hAnsi="Times New Roman" w:cs="Times New Roman"/>
              </w:rPr>
              <w:t>краевого бюджета</w:t>
            </w:r>
            <w:r w:rsidRPr="00AF1AFB">
              <w:rPr>
                <w:rFonts w:ascii="Times New Roman" w:hAnsi="Times New Roman" w:cs="Times New Roman"/>
              </w:rPr>
              <w:t xml:space="preserve"> в валюте Российской Федерации, всего</w:t>
            </w:r>
          </w:p>
          <w:p w:rsidR="00AB522C" w:rsidRPr="00AB522C" w:rsidRDefault="00AB522C" w:rsidP="00AB522C"/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AB522C" w:rsidP="002B0D7F">
            <w:pPr>
              <w:pStyle w:val="af0"/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C922D7" w:rsidRPr="00AF1AFB" w:rsidTr="002B0D7F">
        <w:trPr>
          <w:trHeight w:val="70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lastRenderedPageBreak/>
              <w:t>3.1.3. Объем основного долга по бюджетным кредитам, привлеченным в бюджеты поселений из краевого бюджета в валюте Российской Федерации, всего</w:t>
            </w:r>
            <w:r w:rsidRPr="00AF1AFB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3111" w:history="1">
              <w:r w:rsidRPr="00AF1AFB">
                <w:rPr>
                  <w:rStyle w:val="ae"/>
                  <w:rFonts w:ascii="Times New Roman" w:hAnsi="Times New Roman" w:cs="Times New Roman"/>
                  <w:color w:val="auto"/>
                  <w:vertAlign w:val="superscript"/>
                </w:rPr>
                <w:t>1)</w:t>
              </w:r>
            </w:hyperlink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2B0D7F">
            <w:pPr>
              <w:pStyle w:val="af0"/>
              <w:jc w:val="center"/>
            </w:pPr>
          </w:p>
        </w:tc>
      </w:tr>
      <w:tr w:rsidR="00C922D7" w:rsidRPr="00AF1AFB" w:rsidTr="0091796F"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3.1.4. Объем основного долга по бюджетным кредитам, привлеченным в валюте Российской Федерации в бюджеты поселений из местного бюджета, всего</w:t>
            </w:r>
            <w:r w:rsidRPr="00AF1AFB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3111" w:history="1">
              <w:r w:rsidRPr="00AF1AFB">
                <w:rPr>
                  <w:rStyle w:val="ae"/>
                  <w:rFonts w:ascii="Times New Roman" w:hAnsi="Times New Roman" w:cs="Times New Roman"/>
                  <w:color w:val="auto"/>
                  <w:vertAlign w:val="superscript"/>
                </w:rPr>
                <w:t>1)</w:t>
              </w:r>
            </w:hyperlink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91796F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3.2. Объем основного долга по бюджетным кредитам в иностранной валюте, привлеченным от Российской Федерации в рамках использования целевых иностранных кредитов, всего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91796F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3.2.1. Объем основного долга по бюджетным кредитам в иностранной валюте, привлеченным от Российской Федерации в рамках использования целевых иностранных кредитов в бюджет  муниципального района, всего в рублях по официальному курсу, установленному Центральным банком Российской Федерации на соответствующую отчетную дату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AB522C" w:rsidP="00AB522C">
            <w:pPr>
              <w:pStyle w:val="af0"/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C922D7" w:rsidRPr="00AF1AFB" w:rsidTr="0091796F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3.2.2. Объем основного долга по бюджетным кредитам в иностранной валюте, привлеченным от Российской Федерации в рамках использования целевых иностранных кредитов в бюджет поселений, всего в рублях по официальному курсу, установленному Центральным банком Российской Федерации на соответствующую отчетную дату</w:t>
            </w:r>
            <w:r w:rsidRPr="00AF1AFB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3111" w:history="1">
              <w:r w:rsidRPr="00AF1AFB">
                <w:rPr>
                  <w:rStyle w:val="ae"/>
                  <w:rFonts w:ascii="Times New Roman" w:hAnsi="Times New Roman" w:cs="Times New Roman"/>
                  <w:color w:val="auto"/>
                  <w:vertAlign w:val="superscript"/>
                </w:rPr>
                <w:t>1)</w:t>
              </w:r>
            </w:hyperlink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91796F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4. Номинальная сумма долга по муниципальным ценным бумагам в валюте Российской Федерации, всего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91796F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91796F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4.1. Номинальная сумма долга по муниципальным ценным бумагам  муниципального района в валюте Российской Федерации, всего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AB522C" w:rsidP="00AB522C">
            <w:pPr>
              <w:pStyle w:val="af0"/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C922D7" w:rsidRPr="00AF1AFB" w:rsidTr="0091796F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4.2. Номинальная сумма долга по муниципальным ценным бумагам поселений в валюте Российской Федерации, всего</w:t>
            </w:r>
            <w:r w:rsidRPr="00AF1AFB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3111" w:history="1">
              <w:r w:rsidRPr="00AF1AFB">
                <w:rPr>
                  <w:rStyle w:val="ae"/>
                  <w:rFonts w:ascii="Times New Roman" w:hAnsi="Times New Roman" w:cs="Times New Roman"/>
                  <w:color w:val="auto"/>
                  <w:vertAlign w:val="superscript"/>
                </w:rPr>
                <w:t>1)</w:t>
              </w:r>
            </w:hyperlink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91796F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5. Объем муниципального долга, всего (1 + 2 + 3 + 4)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91796F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6921CE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5.1. Объем муниципального долга  муниципального района, всего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  <w:tr w:rsidR="00C922D7" w:rsidRPr="00AF1AFB" w:rsidTr="006921CE">
        <w:trPr>
          <w:gridAfter w:val="1"/>
          <w:wAfter w:w="10" w:type="dxa"/>
        </w:trPr>
        <w:tc>
          <w:tcPr>
            <w:tcW w:w="8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7" w:rsidRPr="00AF1AFB" w:rsidRDefault="00C922D7" w:rsidP="0091796F">
            <w:pPr>
              <w:pStyle w:val="af1"/>
              <w:rPr>
                <w:rFonts w:ascii="Times New Roman" w:hAnsi="Times New Roman" w:cs="Times New Roman"/>
              </w:rPr>
            </w:pPr>
            <w:r w:rsidRPr="00AF1AFB">
              <w:rPr>
                <w:rFonts w:ascii="Times New Roman" w:hAnsi="Times New Roman" w:cs="Times New Roman"/>
              </w:rPr>
              <w:t>5.2. Объем муниципального долга поселений, всего</w:t>
            </w:r>
            <w:r w:rsidRPr="00AF1AFB">
              <w:rPr>
                <w:rFonts w:ascii="Times New Roman" w:hAnsi="Times New Roman" w:cs="Times New Roman"/>
                <w:vertAlign w:val="superscript"/>
              </w:rPr>
              <w:t> </w:t>
            </w:r>
            <w:hyperlink w:anchor="sub_3111" w:history="1">
              <w:r w:rsidRPr="00AF1AFB">
                <w:rPr>
                  <w:rStyle w:val="ae"/>
                  <w:rFonts w:ascii="Times New Roman" w:hAnsi="Times New Roman" w:cs="Times New Roman"/>
                  <w:color w:val="auto"/>
                  <w:vertAlign w:val="superscript"/>
                </w:rPr>
                <w:t>1)</w:t>
              </w:r>
            </w:hyperlink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2D7" w:rsidRPr="00AF1AFB" w:rsidRDefault="00C922D7" w:rsidP="0091796F">
            <w:pPr>
              <w:pStyle w:val="af0"/>
            </w:pPr>
          </w:p>
        </w:tc>
      </w:tr>
    </w:tbl>
    <w:p w:rsidR="00BA7894" w:rsidRDefault="00BA7894" w:rsidP="006921CE">
      <w:pPr>
        <w:pStyle w:val="af0"/>
        <w:rPr>
          <w:bCs/>
          <w:sz w:val="22"/>
          <w:szCs w:val="22"/>
          <w:vertAlign w:val="superscript"/>
        </w:rPr>
      </w:pPr>
    </w:p>
    <w:p w:rsidR="006921CE" w:rsidRPr="00BA7894" w:rsidRDefault="00AB522C" w:rsidP="006921CE">
      <w:pPr>
        <w:pStyle w:val="af0"/>
        <w:rPr>
          <w:rFonts w:ascii="Times New Roman" w:hAnsi="Times New Roman" w:cs="Times New Roman"/>
          <w:sz w:val="22"/>
          <w:szCs w:val="22"/>
        </w:rPr>
      </w:pPr>
      <w:r w:rsidRPr="00BA7894">
        <w:rPr>
          <w:bCs/>
          <w:sz w:val="22"/>
          <w:szCs w:val="22"/>
          <w:vertAlign w:val="superscript"/>
        </w:rPr>
        <w:t>1</w:t>
      </w:r>
      <w:r w:rsidR="006921CE" w:rsidRPr="00BA7894">
        <w:rPr>
          <w:bCs/>
          <w:sz w:val="22"/>
          <w:szCs w:val="22"/>
          <w:vertAlign w:val="superscript"/>
        </w:rPr>
        <w:t>)</w:t>
      </w:r>
      <w:r w:rsidR="006921CE" w:rsidRPr="00BA7894">
        <w:rPr>
          <w:rFonts w:ascii="Times New Roman" w:hAnsi="Times New Roman" w:cs="Times New Roman"/>
          <w:sz w:val="22"/>
          <w:szCs w:val="22"/>
        </w:rPr>
        <w:t xml:space="preserve"> Данные представляются в разрезе договоров по предоставлению муниципальных гаранти</w:t>
      </w:r>
      <w:r w:rsidRPr="00BA7894">
        <w:rPr>
          <w:rFonts w:ascii="Times New Roman" w:hAnsi="Times New Roman" w:cs="Times New Roman"/>
          <w:sz w:val="22"/>
          <w:szCs w:val="22"/>
        </w:rPr>
        <w:t>й</w:t>
      </w:r>
    </w:p>
    <w:p w:rsidR="006921CE" w:rsidRPr="00AF1AFB" w:rsidRDefault="006921CE" w:rsidP="0053077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6921CE" w:rsidRPr="00AF1AFB" w:rsidRDefault="006921CE" w:rsidP="0053077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6921CE" w:rsidRPr="00AF1AFB" w:rsidRDefault="006921CE" w:rsidP="0053077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FD1B55" w:rsidRDefault="009A0468" w:rsidP="00530770">
      <w:pPr>
        <w:pStyle w:val="af0"/>
        <w:rPr>
          <w:rFonts w:ascii="Times New Roman" w:hAnsi="Times New Roman" w:cs="Times New Roman"/>
          <w:sz w:val="28"/>
          <w:szCs w:val="28"/>
        </w:rPr>
      </w:pPr>
      <w:r w:rsidRPr="00AF1AFB">
        <w:rPr>
          <w:rFonts w:ascii="Times New Roman" w:hAnsi="Times New Roman" w:cs="Times New Roman"/>
          <w:sz w:val="28"/>
          <w:szCs w:val="28"/>
        </w:rPr>
        <w:t>Глава</w:t>
      </w:r>
      <w:r w:rsidR="00FD1B55"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</w:t>
      </w:r>
    </w:p>
    <w:p w:rsidR="0076319A" w:rsidRPr="00AF1AFB" w:rsidRDefault="00666A1B" w:rsidP="00530770">
      <w:pPr>
        <w:pStyle w:val="af0"/>
      </w:pPr>
      <w:r>
        <w:rPr>
          <w:rFonts w:ascii="Times New Roman" w:hAnsi="Times New Roman" w:cs="Times New Roman"/>
          <w:sz w:val="28"/>
          <w:szCs w:val="28"/>
        </w:rPr>
        <w:t>Белоглинского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______</w:t>
      </w:r>
      <w:r w:rsidR="009A0468" w:rsidRPr="00AF1AFB">
        <w:rPr>
          <w:rFonts w:ascii="Times New Roman" w:hAnsi="Times New Roman" w:cs="Times New Roman"/>
          <w:sz w:val="28"/>
          <w:szCs w:val="28"/>
        </w:rPr>
        <w:t xml:space="preserve">_______ </w:t>
      </w:r>
      <w:r w:rsidR="00FD1B55">
        <w:rPr>
          <w:rFonts w:ascii="Times New Roman" w:hAnsi="Times New Roman" w:cs="Times New Roman"/>
          <w:sz w:val="28"/>
          <w:szCs w:val="28"/>
        </w:rPr>
        <w:t>А.Г. Слюсаренко</w:t>
      </w:r>
    </w:p>
    <w:p w:rsidR="0091796F" w:rsidRPr="00AF1AFB" w:rsidRDefault="0091796F" w:rsidP="00B02FC7">
      <w:pPr>
        <w:jc w:val="right"/>
      </w:pPr>
    </w:p>
    <w:p w:rsidR="0091796F" w:rsidRPr="00AF1AFB" w:rsidRDefault="0091796F" w:rsidP="00B02FC7">
      <w:pPr>
        <w:jc w:val="right"/>
      </w:pPr>
    </w:p>
    <w:p w:rsidR="0091796F" w:rsidRPr="00AF1AFB" w:rsidRDefault="0091796F" w:rsidP="00B02FC7">
      <w:pPr>
        <w:jc w:val="right"/>
      </w:pPr>
    </w:p>
    <w:p w:rsidR="0091796F" w:rsidRPr="00AF1AFB" w:rsidRDefault="0091796F" w:rsidP="00B02FC7">
      <w:pPr>
        <w:jc w:val="right"/>
      </w:pPr>
    </w:p>
    <w:p w:rsidR="0091796F" w:rsidRPr="00AF1AFB" w:rsidRDefault="0091796F" w:rsidP="00B02FC7">
      <w:pPr>
        <w:jc w:val="right"/>
      </w:pPr>
    </w:p>
    <w:p w:rsidR="0091796F" w:rsidRPr="00AF1AFB" w:rsidRDefault="0091796F" w:rsidP="00B02FC7">
      <w:pPr>
        <w:jc w:val="right"/>
      </w:pPr>
    </w:p>
    <w:p w:rsidR="0091796F" w:rsidRPr="00AF1AFB" w:rsidRDefault="0091796F" w:rsidP="00B02FC7">
      <w:pPr>
        <w:jc w:val="right"/>
      </w:pPr>
    </w:p>
    <w:p w:rsidR="0091796F" w:rsidRDefault="0091796F" w:rsidP="00B02FC7">
      <w:pPr>
        <w:jc w:val="right"/>
        <w:rPr>
          <w:color w:val="00B050"/>
        </w:rPr>
      </w:pPr>
    </w:p>
    <w:p w:rsidR="0091796F" w:rsidRDefault="0091796F" w:rsidP="00B02FC7">
      <w:pPr>
        <w:jc w:val="right"/>
        <w:rPr>
          <w:color w:val="00B050"/>
        </w:rPr>
      </w:pPr>
    </w:p>
    <w:p w:rsidR="0091796F" w:rsidRDefault="0091796F" w:rsidP="00B02FC7">
      <w:pPr>
        <w:jc w:val="right"/>
        <w:rPr>
          <w:color w:val="00B050"/>
        </w:rPr>
      </w:pPr>
    </w:p>
    <w:p w:rsidR="0091796F" w:rsidRDefault="0091796F" w:rsidP="00B02FC7">
      <w:pPr>
        <w:jc w:val="right"/>
        <w:rPr>
          <w:color w:val="00B050"/>
        </w:rPr>
      </w:pPr>
    </w:p>
    <w:p w:rsidR="0091796F" w:rsidRDefault="0091796F" w:rsidP="00B02FC7">
      <w:pPr>
        <w:jc w:val="right"/>
        <w:rPr>
          <w:color w:val="00B050"/>
        </w:rPr>
      </w:pPr>
    </w:p>
    <w:p w:rsidR="0091796F" w:rsidRDefault="0091796F" w:rsidP="00B02FC7">
      <w:pPr>
        <w:jc w:val="right"/>
        <w:rPr>
          <w:color w:val="00B050"/>
        </w:rPr>
      </w:pPr>
    </w:p>
    <w:p w:rsidR="0091796F" w:rsidRDefault="0091796F" w:rsidP="00B02FC7">
      <w:pPr>
        <w:jc w:val="right"/>
        <w:rPr>
          <w:color w:val="00B050"/>
        </w:rPr>
      </w:pPr>
    </w:p>
    <w:p w:rsidR="0091796F" w:rsidRDefault="0091796F" w:rsidP="00B02FC7">
      <w:pPr>
        <w:jc w:val="right"/>
        <w:rPr>
          <w:color w:val="00B050"/>
        </w:rPr>
      </w:pPr>
    </w:p>
    <w:p w:rsidR="0091796F" w:rsidRDefault="0091796F" w:rsidP="00B02FC7">
      <w:pPr>
        <w:jc w:val="right"/>
        <w:rPr>
          <w:color w:val="00B050"/>
        </w:rPr>
      </w:pPr>
    </w:p>
    <w:p w:rsidR="00B02FC7" w:rsidRPr="00C65B72" w:rsidRDefault="00B02FC7" w:rsidP="00B02FC7">
      <w:pPr>
        <w:jc w:val="right"/>
      </w:pPr>
      <w:r w:rsidRPr="00C65B72">
        <w:lastRenderedPageBreak/>
        <w:t>Форма № 6</w:t>
      </w:r>
    </w:p>
    <w:p w:rsidR="00312A26" w:rsidRDefault="00312A26" w:rsidP="00312A26">
      <w:pPr>
        <w:jc w:val="center"/>
        <w:rPr>
          <w:b/>
          <w:sz w:val="28"/>
          <w:szCs w:val="28"/>
        </w:rPr>
      </w:pPr>
    </w:p>
    <w:p w:rsidR="00312A26" w:rsidRDefault="00312A26" w:rsidP="00312A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Предельные объемы </w:t>
      </w:r>
    </w:p>
    <w:p w:rsidR="00312A26" w:rsidRPr="00E8274A" w:rsidRDefault="00312A26" w:rsidP="00312A26">
      <w:pPr>
        <w:jc w:val="center"/>
        <w:rPr>
          <w:sz w:val="28"/>
          <w:szCs w:val="28"/>
        </w:rPr>
      </w:pPr>
      <w:r w:rsidRPr="00E8274A">
        <w:rPr>
          <w:sz w:val="28"/>
          <w:szCs w:val="28"/>
        </w:rPr>
        <w:t>_________________________________________ ,</w:t>
      </w:r>
    </w:p>
    <w:p w:rsidR="00312A26" w:rsidRDefault="00312A26" w:rsidP="00312A26">
      <w:pPr>
        <w:jc w:val="center"/>
        <w:rPr>
          <w:sz w:val="22"/>
          <w:szCs w:val="22"/>
        </w:rPr>
      </w:pPr>
      <w:r w:rsidRPr="009155D1">
        <w:rPr>
          <w:sz w:val="22"/>
          <w:szCs w:val="22"/>
        </w:rPr>
        <w:t>(наименование поселения)</w:t>
      </w:r>
    </w:p>
    <w:p w:rsidR="00312A26" w:rsidRDefault="00312A26" w:rsidP="00312A26">
      <w:pPr>
        <w:jc w:val="center"/>
        <w:rPr>
          <w:sz w:val="22"/>
          <w:szCs w:val="22"/>
        </w:rPr>
      </w:pPr>
    </w:p>
    <w:p w:rsidR="00312A26" w:rsidRPr="009155D1" w:rsidRDefault="00312A26" w:rsidP="00312A26">
      <w:pPr>
        <w:jc w:val="both"/>
        <w:rPr>
          <w:sz w:val="28"/>
          <w:szCs w:val="28"/>
        </w:rPr>
      </w:pPr>
      <w:r w:rsidRPr="009155D1">
        <w:rPr>
          <w:sz w:val="28"/>
          <w:szCs w:val="28"/>
        </w:rPr>
        <w:t xml:space="preserve">входящего в состав    </w:t>
      </w:r>
      <w:r>
        <w:rPr>
          <w:sz w:val="28"/>
          <w:szCs w:val="28"/>
        </w:rPr>
        <w:t xml:space="preserve">________________  </w:t>
      </w:r>
      <w:r w:rsidRPr="009155D1">
        <w:rPr>
          <w:sz w:val="28"/>
          <w:szCs w:val="28"/>
        </w:rPr>
        <w:t>по состоянию на 01 _______20__г.</w:t>
      </w:r>
    </w:p>
    <w:p w:rsidR="00312A26" w:rsidRDefault="00312A26" w:rsidP="00312A26">
      <w:pPr>
        <w:jc w:val="both"/>
        <w:rPr>
          <w:sz w:val="22"/>
          <w:szCs w:val="22"/>
        </w:rPr>
      </w:pPr>
      <w:r>
        <w:t xml:space="preserve">                                </w:t>
      </w:r>
      <w:r w:rsidRPr="009155D1">
        <w:rPr>
          <w:sz w:val="22"/>
          <w:szCs w:val="22"/>
        </w:rPr>
        <w:t>(наименование муниципального района)</w:t>
      </w:r>
      <w:r>
        <w:rPr>
          <w:sz w:val="22"/>
          <w:szCs w:val="22"/>
        </w:rPr>
        <w:t xml:space="preserve">                          (на отчетную дату)</w:t>
      </w:r>
    </w:p>
    <w:p w:rsidR="00312A26" w:rsidRDefault="00312A26" w:rsidP="00312A26">
      <w:pPr>
        <w:jc w:val="both"/>
        <w:rPr>
          <w:sz w:val="22"/>
          <w:szCs w:val="22"/>
        </w:rPr>
      </w:pPr>
    </w:p>
    <w:p w:rsidR="00312A26" w:rsidRDefault="00312A26" w:rsidP="00312A26">
      <w:pPr>
        <w:jc w:val="both"/>
        <w:rPr>
          <w:sz w:val="22"/>
          <w:szCs w:val="22"/>
        </w:rPr>
      </w:pPr>
    </w:p>
    <w:p w:rsidR="00312A26" w:rsidRDefault="00312A26" w:rsidP="00312A26">
      <w:pPr>
        <w:ind w:right="282"/>
        <w:jc w:val="right"/>
        <w:rPr>
          <w:sz w:val="22"/>
          <w:szCs w:val="22"/>
        </w:rPr>
      </w:pPr>
      <w:r>
        <w:rPr>
          <w:sz w:val="22"/>
          <w:szCs w:val="22"/>
        </w:rPr>
        <w:t>руб.</w:t>
      </w:r>
    </w:p>
    <w:tbl>
      <w:tblPr>
        <w:tblStyle w:val="a8"/>
        <w:tblW w:w="9355" w:type="dxa"/>
        <w:tblInd w:w="108" w:type="dxa"/>
        <w:tblLook w:val="04A0"/>
      </w:tblPr>
      <w:tblGrid>
        <w:gridCol w:w="6946"/>
        <w:gridCol w:w="2409"/>
      </w:tblGrid>
      <w:tr w:rsidR="00312A26" w:rsidTr="004D3A63">
        <w:tc>
          <w:tcPr>
            <w:tcW w:w="6946" w:type="dxa"/>
          </w:tcPr>
          <w:p w:rsidR="00312A26" w:rsidRDefault="00312A26" w:rsidP="004D3A63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706F4D">
              <w:t>Долговые обязательства</w:t>
            </w: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</w:t>
            </w:r>
          </w:p>
        </w:tc>
      </w:tr>
      <w:tr w:rsidR="00312A26" w:rsidTr="004D3A63">
        <w:trPr>
          <w:trHeight w:val="912"/>
        </w:trPr>
        <w:tc>
          <w:tcPr>
            <w:tcW w:w="6946" w:type="dxa"/>
          </w:tcPr>
          <w:p w:rsidR="00312A26" w:rsidRPr="005607BD" w:rsidRDefault="00312A26" w:rsidP="004D3A63">
            <w:pPr>
              <w:pStyle w:val="af2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5607BD">
              <w:rPr>
                <w:sz w:val="22"/>
                <w:szCs w:val="22"/>
              </w:rPr>
              <w:t>Объем доходов бюджета без учета безвозмездных поступлений и (ли) поступлений налоговых доходов по дополнительным нормативам отч</w:t>
            </w:r>
            <w:r>
              <w:rPr>
                <w:sz w:val="22"/>
                <w:szCs w:val="22"/>
              </w:rPr>
              <w:t>и</w:t>
            </w:r>
            <w:r w:rsidRPr="005607BD">
              <w:rPr>
                <w:sz w:val="22"/>
                <w:szCs w:val="22"/>
              </w:rPr>
              <w:t>слений</w:t>
            </w:r>
            <w:r>
              <w:rPr>
                <w:sz w:val="22"/>
                <w:szCs w:val="22"/>
              </w:rPr>
              <w:t xml:space="preserve"> (на отчетную дату)</w:t>
            </w: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312A26" w:rsidTr="004D3A63">
        <w:tc>
          <w:tcPr>
            <w:tcW w:w="6946" w:type="dxa"/>
          </w:tcPr>
          <w:p w:rsidR="00312A26" w:rsidRPr="005607BD" w:rsidRDefault="00312A26" w:rsidP="004D3A63">
            <w:pPr>
              <w:pStyle w:val="af2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муниципального долга факт</w:t>
            </w: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312A26" w:rsidTr="004D3A63">
        <w:tc>
          <w:tcPr>
            <w:tcW w:w="6946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т.ч. объем просроченного муниципального долга</w:t>
            </w:r>
          </w:p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312A26" w:rsidTr="004D3A63">
        <w:tc>
          <w:tcPr>
            <w:tcW w:w="6946" w:type="dxa"/>
          </w:tcPr>
          <w:p w:rsidR="00312A26" w:rsidRDefault="00312A26" w:rsidP="004D3A63">
            <w:pPr>
              <w:pStyle w:val="af2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Предельный объем муниципального долга </w:t>
            </w:r>
            <w:proofErr w:type="gramStart"/>
            <w:r>
              <w:rPr>
                <w:sz w:val="22"/>
                <w:szCs w:val="22"/>
              </w:rPr>
              <w:t>на</w:t>
            </w:r>
            <w:proofErr w:type="gramEnd"/>
            <w:r>
              <w:rPr>
                <w:sz w:val="22"/>
                <w:szCs w:val="22"/>
              </w:rPr>
              <w:t xml:space="preserve"> текущий </w:t>
            </w:r>
          </w:p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8F6E15">
              <w:rPr>
                <w:sz w:val="22"/>
                <w:szCs w:val="22"/>
              </w:rPr>
              <w:t>финансовый год в соответствии с решением о бюджете</w:t>
            </w:r>
          </w:p>
          <w:p w:rsidR="00312A26" w:rsidRPr="008F6E15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312A26" w:rsidTr="004D3A63">
        <w:tc>
          <w:tcPr>
            <w:tcW w:w="6946" w:type="dxa"/>
          </w:tcPr>
          <w:p w:rsidR="00312A26" w:rsidRDefault="00312A26" w:rsidP="004D3A63">
            <w:pPr>
              <w:pStyle w:val="af2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8F6E15">
              <w:rPr>
                <w:sz w:val="22"/>
                <w:szCs w:val="22"/>
              </w:rPr>
              <w:t xml:space="preserve">Верхний предел муниципального долга по состоянию </w:t>
            </w:r>
            <w:proofErr w:type="gramStart"/>
            <w:r w:rsidRPr="008F6E15">
              <w:rPr>
                <w:sz w:val="22"/>
                <w:szCs w:val="22"/>
              </w:rPr>
              <w:t>на</w:t>
            </w:r>
            <w:proofErr w:type="gramEnd"/>
            <w:r w:rsidRPr="008F6E1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</w:t>
            </w:r>
          </w:p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8F6E15">
              <w:rPr>
                <w:sz w:val="22"/>
                <w:szCs w:val="22"/>
              </w:rPr>
              <w:t>1 января года следующего за текущим финансовым годом  в соответствии с решением о бюджете</w:t>
            </w:r>
          </w:p>
          <w:p w:rsidR="00312A26" w:rsidRPr="008F6E15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312A26" w:rsidTr="004D3A63">
        <w:tc>
          <w:tcPr>
            <w:tcW w:w="6946" w:type="dxa"/>
          </w:tcPr>
          <w:p w:rsidR="00312A26" w:rsidRPr="00595B5A" w:rsidRDefault="00312A26" w:rsidP="004D3A63">
            <w:pPr>
              <w:pStyle w:val="af2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595B5A">
              <w:rPr>
                <w:sz w:val="22"/>
                <w:szCs w:val="22"/>
              </w:rPr>
              <w:t>Верхний предел муниципального долга по муниципальным    гарантиям в соответствии с решением о бюджете</w:t>
            </w:r>
          </w:p>
          <w:p w:rsidR="00312A26" w:rsidRPr="00437759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312A26" w:rsidTr="004D3A63">
        <w:tc>
          <w:tcPr>
            <w:tcW w:w="6946" w:type="dxa"/>
          </w:tcPr>
          <w:p w:rsidR="00312A26" w:rsidRDefault="00312A26" w:rsidP="004D3A63">
            <w:pPr>
              <w:pStyle w:val="af2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Утвержденный объем расходов бюджета за исключением объема </w:t>
            </w:r>
            <w:proofErr w:type="gramStart"/>
            <w:r>
              <w:rPr>
                <w:sz w:val="22"/>
                <w:szCs w:val="22"/>
              </w:rPr>
              <w:t>расходов</w:t>
            </w:r>
            <w:proofErr w:type="gramEnd"/>
            <w:r>
              <w:rPr>
                <w:sz w:val="22"/>
                <w:szCs w:val="22"/>
              </w:rPr>
              <w:t xml:space="preserve"> которые осуществляется за счет субвенций, предоставляемых из бюджетов бюджетной системы РФ</w:t>
            </w:r>
          </w:p>
          <w:p w:rsidR="00312A26" w:rsidRPr="00437759" w:rsidRDefault="00312A26" w:rsidP="004D3A63">
            <w:pPr>
              <w:pStyle w:val="af2"/>
              <w:tabs>
                <w:tab w:val="left" w:pos="0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312A26" w:rsidTr="004D3A63">
        <w:tc>
          <w:tcPr>
            <w:tcW w:w="6946" w:type="dxa"/>
          </w:tcPr>
          <w:p w:rsidR="00312A26" w:rsidRDefault="00312A26" w:rsidP="004D3A63">
            <w:pPr>
              <w:pStyle w:val="af2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Фактический объем расходов бюджета за исключением объема </w:t>
            </w:r>
            <w:proofErr w:type="gramStart"/>
            <w:r>
              <w:rPr>
                <w:sz w:val="22"/>
                <w:szCs w:val="22"/>
              </w:rPr>
              <w:t>расходов</w:t>
            </w:r>
            <w:proofErr w:type="gramEnd"/>
            <w:r>
              <w:rPr>
                <w:sz w:val="22"/>
                <w:szCs w:val="22"/>
              </w:rPr>
              <w:t xml:space="preserve"> которые осуществляется за счет субвенций, предоставляемых из бюджетов бюджетной системы РФ</w:t>
            </w:r>
          </w:p>
          <w:p w:rsidR="00312A26" w:rsidRDefault="00312A26" w:rsidP="004D3A63">
            <w:pPr>
              <w:pStyle w:val="af2"/>
              <w:tabs>
                <w:tab w:val="left" w:pos="0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312A26" w:rsidTr="004D3A63">
        <w:tc>
          <w:tcPr>
            <w:tcW w:w="6946" w:type="dxa"/>
          </w:tcPr>
          <w:p w:rsidR="00312A26" w:rsidRPr="00437759" w:rsidRDefault="00312A26" w:rsidP="004D3A63">
            <w:pPr>
              <w:pStyle w:val="af2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 расходов на обслуживание муниципального </w:t>
            </w:r>
            <w:proofErr w:type="spellStart"/>
            <w:r>
              <w:rPr>
                <w:sz w:val="22"/>
                <w:szCs w:val="22"/>
              </w:rPr>
              <w:t>долга_план</w:t>
            </w:r>
            <w:proofErr w:type="spellEnd"/>
          </w:p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312A26" w:rsidTr="004D3A63">
        <w:tc>
          <w:tcPr>
            <w:tcW w:w="6946" w:type="dxa"/>
          </w:tcPr>
          <w:p w:rsidR="00312A26" w:rsidRPr="00437759" w:rsidRDefault="00312A26" w:rsidP="004D3A63">
            <w:pPr>
              <w:pStyle w:val="af2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 расходов на обслуживание муниципального </w:t>
            </w:r>
            <w:proofErr w:type="spellStart"/>
            <w:r>
              <w:rPr>
                <w:sz w:val="22"/>
                <w:szCs w:val="22"/>
              </w:rPr>
              <w:t>долга_факт</w:t>
            </w:r>
            <w:proofErr w:type="spellEnd"/>
          </w:p>
          <w:p w:rsidR="00312A26" w:rsidRPr="00437759" w:rsidRDefault="00312A26" w:rsidP="004D3A63">
            <w:pPr>
              <w:pStyle w:val="af2"/>
              <w:tabs>
                <w:tab w:val="left" w:pos="0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312A26" w:rsidRDefault="00312A26" w:rsidP="004D3A63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312A26" w:rsidRDefault="00312A26" w:rsidP="00312A26">
      <w:pPr>
        <w:tabs>
          <w:tab w:val="left" w:pos="0"/>
        </w:tabs>
        <w:jc w:val="both"/>
        <w:rPr>
          <w:sz w:val="22"/>
          <w:szCs w:val="22"/>
        </w:rPr>
      </w:pPr>
    </w:p>
    <w:p w:rsidR="00312A26" w:rsidRDefault="00312A26" w:rsidP="00312A26">
      <w:pPr>
        <w:tabs>
          <w:tab w:val="left" w:pos="0"/>
        </w:tabs>
        <w:jc w:val="both"/>
        <w:rPr>
          <w:sz w:val="22"/>
          <w:szCs w:val="22"/>
        </w:rPr>
      </w:pPr>
    </w:p>
    <w:p w:rsidR="00312A26" w:rsidRDefault="00312A26" w:rsidP="00312A26">
      <w:pPr>
        <w:jc w:val="both"/>
        <w:rPr>
          <w:sz w:val="22"/>
          <w:szCs w:val="22"/>
        </w:rPr>
      </w:pPr>
    </w:p>
    <w:p w:rsidR="00312A26" w:rsidRPr="009155D1" w:rsidRDefault="00312A26" w:rsidP="00312A26">
      <w:pPr>
        <w:jc w:val="both"/>
        <w:rPr>
          <w:sz w:val="22"/>
          <w:szCs w:val="22"/>
        </w:rPr>
      </w:pPr>
    </w:p>
    <w:p w:rsidR="00FD1B55" w:rsidRPr="00FD1B55" w:rsidRDefault="00FA2030" w:rsidP="00FD1B55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1B55" w:rsidRPr="00FD1B55">
        <w:rPr>
          <w:rFonts w:ascii="Times New Roman" w:hAnsi="Times New Roman" w:cs="Times New Roman"/>
          <w:sz w:val="28"/>
          <w:szCs w:val="28"/>
        </w:rPr>
        <w:t>Глава Белоглинского сельского поселения</w:t>
      </w:r>
    </w:p>
    <w:p w:rsidR="00312A26" w:rsidRDefault="00FD1B55" w:rsidP="00FD1B55">
      <w:pPr>
        <w:pStyle w:val="af0"/>
        <w:rPr>
          <w:sz w:val="22"/>
          <w:szCs w:val="22"/>
        </w:rPr>
      </w:pPr>
      <w:r w:rsidRPr="00FD1B55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FD1B55">
        <w:rPr>
          <w:rFonts w:ascii="Times New Roman" w:hAnsi="Times New Roman" w:cs="Times New Roman"/>
          <w:sz w:val="28"/>
          <w:szCs w:val="28"/>
        </w:rPr>
        <w:tab/>
      </w:r>
      <w:r w:rsidRPr="00FD1B55">
        <w:rPr>
          <w:rFonts w:ascii="Times New Roman" w:hAnsi="Times New Roman" w:cs="Times New Roman"/>
          <w:sz w:val="28"/>
          <w:szCs w:val="28"/>
        </w:rPr>
        <w:tab/>
      </w:r>
      <w:r w:rsidRPr="00FD1B55">
        <w:rPr>
          <w:rFonts w:ascii="Times New Roman" w:hAnsi="Times New Roman" w:cs="Times New Roman"/>
          <w:sz w:val="28"/>
          <w:szCs w:val="28"/>
        </w:rPr>
        <w:tab/>
      </w:r>
      <w:r w:rsidR="00666A1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D1B55">
        <w:rPr>
          <w:rFonts w:ascii="Times New Roman" w:hAnsi="Times New Roman" w:cs="Times New Roman"/>
          <w:sz w:val="28"/>
          <w:szCs w:val="28"/>
        </w:rPr>
        <w:tab/>
      </w:r>
      <w:r w:rsidR="00666A1B">
        <w:rPr>
          <w:rFonts w:ascii="Times New Roman" w:hAnsi="Times New Roman" w:cs="Times New Roman"/>
          <w:sz w:val="28"/>
          <w:szCs w:val="28"/>
        </w:rPr>
        <w:t>______</w:t>
      </w:r>
      <w:r w:rsidR="00666A1B" w:rsidRPr="00AF1AFB">
        <w:rPr>
          <w:rFonts w:ascii="Times New Roman" w:hAnsi="Times New Roman" w:cs="Times New Roman"/>
          <w:sz w:val="28"/>
          <w:szCs w:val="28"/>
        </w:rPr>
        <w:t>_______</w:t>
      </w:r>
      <w:r w:rsidR="00FA2030">
        <w:rPr>
          <w:rFonts w:ascii="Times New Roman" w:hAnsi="Times New Roman" w:cs="Times New Roman"/>
          <w:sz w:val="28"/>
          <w:szCs w:val="28"/>
        </w:rPr>
        <w:t xml:space="preserve"> </w:t>
      </w:r>
      <w:r w:rsidRPr="00FD1B55">
        <w:rPr>
          <w:rFonts w:ascii="Times New Roman" w:hAnsi="Times New Roman" w:cs="Times New Roman"/>
          <w:sz w:val="28"/>
          <w:szCs w:val="28"/>
        </w:rPr>
        <w:t>А.Г.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1B55">
        <w:rPr>
          <w:rFonts w:ascii="Times New Roman" w:hAnsi="Times New Roman" w:cs="Times New Roman"/>
          <w:sz w:val="28"/>
          <w:szCs w:val="28"/>
        </w:rPr>
        <w:t>Слюсаренко</w:t>
      </w:r>
    </w:p>
    <w:p w:rsidR="00312A26" w:rsidRDefault="00312A26" w:rsidP="00312A26">
      <w:pPr>
        <w:jc w:val="both"/>
        <w:rPr>
          <w:sz w:val="22"/>
          <w:szCs w:val="22"/>
        </w:rPr>
      </w:pPr>
    </w:p>
    <w:p w:rsidR="00312A26" w:rsidRPr="00985A8B" w:rsidRDefault="00312A26" w:rsidP="00312A26">
      <w:pPr>
        <w:pStyle w:val="af0"/>
        <w:rPr>
          <w:rStyle w:val="af"/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Style w:val="af"/>
          <w:rFonts w:ascii="Times New Roman" w:hAnsi="Times New Roman" w:cs="Times New Roman"/>
          <w:b w:val="0"/>
          <w:color w:val="auto"/>
          <w:sz w:val="24"/>
          <w:szCs w:val="24"/>
        </w:rPr>
        <w:t xml:space="preserve">  </w:t>
      </w:r>
      <w:r w:rsidRPr="00985A8B">
        <w:rPr>
          <w:rStyle w:val="af"/>
          <w:rFonts w:ascii="Times New Roman" w:hAnsi="Times New Roman" w:cs="Times New Roman"/>
          <w:b w:val="0"/>
          <w:color w:val="auto"/>
          <w:sz w:val="24"/>
          <w:szCs w:val="24"/>
        </w:rPr>
        <w:t>Исполнитель (ФИО, телефон)</w:t>
      </w:r>
    </w:p>
    <w:p w:rsidR="00C922D7" w:rsidRDefault="00C922D7" w:rsidP="00C922D7">
      <w:pPr>
        <w:rPr>
          <w:sz w:val="20"/>
          <w:szCs w:val="20"/>
        </w:rPr>
      </w:pPr>
    </w:p>
    <w:p w:rsidR="00666A1B" w:rsidRDefault="00666A1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923D17" w:rsidRDefault="00923D17" w:rsidP="00C922D7">
      <w:pPr>
        <w:rPr>
          <w:sz w:val="20"/>
          <w:szCs w:val="20"/>
        </w:rPr>
      </w:pPr>
    </w:p>
    <w:p w:rsidR="00025BD2" w:rsidRDefault="00025BD2" w:rsidP="00025BD2">
      <w:pPr>
        <w:ind w:right="-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:rsidR="00025BD2" w:rsidRDefault="00025BD2" w:rsidP="00025BD2">
      <w:pPr>
        <w:ind w:left="-3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постановления администрации Белоглинского сельского поселения </w:t>
      </w:r>
    </w:p>
    <w:p w:rsidR="00025BD2" w:rsidRDefault="00025BD2" w:rsidP="00025B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от </w:t>
      </w:r>
      <w:r w:rsidR="00B14C25">
        <w:rPr>
          <w:sz w:val="28"/>
          <w:szCs w:val="28"/>
        </w:rPr>
        <w:t xml:space="preserve">05.07.2023 </w:t>
      </w:r>
      <w:r>
        <w:rPr>
          <w:sz w:val="28"/>
          <w:szCs w:val="28"/>
        </w:rPr>
        <w:t xml:space="preserve">года № </w:t>
      </w:r>
      <w:r w:rsidR="00B14C25">
        <w:rPr>
          <w:sz w:val="28"/>
          <w:szCs w:val="28"/>
        </w:rPr>
        <w:t>109</w:t>
      </w:r>
    </w:p>
    <w:p w:rsidR="00025BD2" w:rsidRPr="00025BD2" w:rsidRDefault="00025BD2" w:rsidP="00025BD2">
      <w:pPr>
        <w:widowControl w:val="0"/>
        <w:suppressAutoHyphens/>
        <w:autoSpaceDE w:val="0"/>
        <w:autoSpaceDN w:val="0"/>
        <w:adjustRightInd w:val="0"/>
        <w:ind w:firstLine="53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Pr="00025BD2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25BD2" w:rsidRPr="00025BD2" w:rsidRDefault="00025BD2" w:rsidP="00025BD2">
      <w:pPr>
        <w:widowControl w:val="0"/>
        <w:suppressAutoHyphens/>
        <w:autoSpaceDE w:val="0"/>
        <w:autoSpaceDN w:val="0"/>
        <w:adjustRightInd w:val="0"/>
        <w:ind w:firstLine="539"/>
        <w:jc w:val="center"/>
        <w:rPr>
          <w:bCs/>
          <w:sz w:val="28"/>
          <w:szCs w:val="28"/>
        </w:rPr>
      </w:pPr>
      <w:r w:rsidRPr="00025BD2">
        <w:rPr>
          <w:bCs/>
          <w:sz w:val="28"/>
          <w:szCs w:val="28"/>
        </w:rPr>
        <w:t xml:space="preserve">Белоглинского сельского поселения  Белоглинского района </w:t>
      </w:r>
    </w:p>
    <w:p w:rsidR="00025BD2" w:rsidRPr="00025BD2" w:rsidRDefault="00025BD2" w:rsidP="00025BD2">
      <w:pPr>
        <w:widowControl w:val="0"/>
        <w:suppressAutoHyphens/>
        <w:autoSpaceDE w:val="0"/>
        <w:autoSpaceDN w:val="0"/>
        <w:adjustRightInd w:val="0"/>
        <w:ind w:firstLine="539"/>
        <w:jc w:val="center"/>
        <w:rPr>
          <w:bCs/>
          <w:sz w:val="28"/>
          <w:szCs w:val="28"/>
        </w:rPr>
      </w:pPr>
      <w:r w:rsidRPr="00025BD2">
        <w:rPr>
          <w:bCs/>
          <w:sz w:val="28"/>
          <w:szCs w:val="28"/>
        </w:rPr>
        <w:t xml:space="preserve">от 18 июня 2018 года № 111 «Об утверждении Положения о </w:t>
      </w:r>
    </w:p>
    <w:p w:rsidR="00025BD2" w:rsidRPr="00025BD2" w:rsidRDefault="00025BD2" w:rsidP="00025BD2">
      <w:pPr>
        <w:widowControl w:val="0"/>
        <w:suppressAutoHyphens/>
        <w:autoSpaceDE w:val="0"/>
        <w:autoSpaceDN w:val="0"/>
        <w:adjustRightInd w:val="0"/>
        <w:ind w:firstLine="539"/>
        <w:jc w:val="center"/>
        <w:rPr>
          <w:bCs/>
          <w:sz w:val="28"/>
          <w:szCs w:val="28"/>
        </w:rPr>
      </w:pPr>
      <w:r w:rsidRPr="00025BD2">
        <w:rPr>
          <w:bCs/>
          <w:sz w:val="28"/>
          <w:szCs w:val="28"/>
        </w:rPr>
        <w:t xml:space="preserve">составе, порядке и сроках внесения  информации </w:t>
      </w:r>
      <w:proofErr w:type="gramStart"/>
      <w:r w:rsidRPr="00025BD2">
        <w:rPr>
          <w:bCs/>
          <w:sz w:val="28"/>
          <w:szCs w:val="28"/>
        </w:rPr>
        <w:t>в</w:t>
      </w:r>
      <w:proofErr w:type="gramEnd"/>
      <w:r w:rsidRPr="00025BD2">
        <w:rPr>
          <w:bCs/>
          <w:sz w:val="28"/>
          <w:szCs w:val="28"/>
        </w:rPr>
        <w:t xml:space="preserve"> </w:t>
      </w:r>
    </w:p>
    <w:p w:rsidR="00025BD2" w:rsidRDefault="00025BD2" w:rsidP="00025BD2">
      <w:pPr>
        <w:widowControl w:val="0"/>
        <w:suppressAutoHyphens/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 w:rsidRPr="00025BD2">
        <w:rPr>
          <w:bCs/>
          <w:sz w:val="28"/>
          <w:szCs w:val="28"/>
        </w:rPr>
        <w:t>муниципальную долговую книгу Белоглинского сельского поселения Белоглинского района и Порядка передачи финансовому управлению муниципального образования Белоглинский информации о долговых обязательствах Белоглинского сельского поселения Белоглинского района, отраженных в муниципальн</w:t>
      </w:r>
      <w:r>
        <w:rPr>
          <w:bCs/>
          <w:sz w:val="28"/>
          <w:szCs w:val="28"/>
        </w:rPr>
        <w:t>ой</w:t>
      </w:r>
      <w:r w:rsidRPr="00025BD2">
        <w:rPr>
          <w:bCs/>
          <w:sz w:val="28"/>
          <w:szCs w:val="28"/>
        </w:rPr>
        <w:t xml:space="preserve"> долгов</w:t>
      </w:r>
      <w:r>
        <w:rPr>
          <w:bCs/>
          <w:sz w:val="28"/>
          <w:szCs w:val="28"/>
        </w:rPr>
        <w:t>ой</w:t>
      </w:r>
      <w:r w:rsidRPr="00025BD2">
        <w:rPr>
          <w:bCs/>
          <w:sz w:val="28"/>
          <w:szCs w:val="28"/>
        </w:rPr>
        <w:t xml:space="preserve"> книг</w:t>
      </w:r>
      <w:r>
        <w:rPr>
          <w:bCs/>
          <w:sz w:val="28"/>
          <w:szCs w:val="28"/>
        </w:rPr>
        <w:t>е</w:t>
      </w:r>
      <w:r>
        <w:rPr>
          <w:bCs/>
          <w:spacing w:val="-6"/>
          <w:sz w:val="28"/>
          <w:szCs w:val="28"/>
        </w:rPr>
        <w:t>»</w:t>
      </w:r>
    </w:p>
    <w:p w:rsidR="00025BD2" w:rsidRDefault="00025BD2" w:rsidP="00025BD2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Ind w:w="6" w:type="dxa"/>
        <w:tblLook w:val="04A0"/>
      </w:tblPr>
      <w:tblGrid>
        <w:gridCol w:w="4713"/>
        <w:gridCol w:w="2539"/>
        <w:gridCol w:w="2312"/>
      </w:tblGrid>
      <w:tr w:rsidR="00025BD2" w:rsidTr="00F6322F">
        <w:trPr>
          <w:trHeight w:val="2060"/>
        </w:trPr>
        <w:tc>
          <w:tcPr>
            <w:tcW w:w="4713" w:type="dxa"/>
          </w:tcPr>
          <w:p w:rsidR="00025BD2" w:rsidRDefault="00025BD2" w:rsidP="00FA2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подготовлен и внесен:</w:t>
            </w:r>
          </w:p>
          <w:p w:rsidR="00025BD2" w:rsidRDefault="00025BD2" w:rsidP="00FA2030">
            <w:pPr>
              <w:rPr>
                <w:sz w:val="28"/>
                <w:szCs w:val="28"/>
              </w:rPr>
            </w:pPr>
          </w:p>
          <w:p w:rsidR="00025BD2" w:rsidRDefault="00025BD2" w:rsidP="00FA2030">
            <w:pPr>
              <w:pStyle w:val="a4"/>
              <w:spacing w:after="0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Начальник финансового отдела </w:t>
            </w:r>
          </w:p>
          <w:p w:rsidR="00025BD2" w:rsidRDefault="00025BD2" w:rsidP="00FA2030">
            <w:pPr>
              <w:pStyle w:val="a4"/>
              <w:spacing w:after="0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администрации Белоглинского </w:t>
            </w:r>
          </w:p>
          <w:p w:rsidR="00025BD2" w:rsidRDefault="00025BD2" w:rsidP="00FA2030">
            <w:pPr>
              <w:pStyle w:val="a4"/>
              <w:spacing w:after="0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сельского поселения </w:t>
            </w:r>
          </w:p>
          <w:p w:rsidR="00025BD2" w:rsidRPr="00025BD2" w:rsidRDefault="00025BD2" w:rsidP="00FA2030">
            <w:pPr>
              <w:pStyle w:val="a4"/>
              <w:spacing w:after="0"/>
              <w:ind w:left="0"/>
              <w:rPr>
                <w:lang w:val="ru-RU"/>
              </w:rPr>
            </w:pPr>
            <w:r w:rsidRPr="00025BD2">
              <w:rPr>
                <w:lang w:val="ru-RU"/>
              </w:rPr>
              <w:t>Белоглинского района</w:t>
            </w:r>
          </w:p>
          <w:p w:rsidR="00025BD2" w:rsidRDefault="00025BD2" w:rsidP="00FA2030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539" w:type="dxa"/>
          </w:tcPr>
          <w:p w:rsidR="00025BD2" w:rsidRDefault="00025BD2" w:rsidP="00FA2030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025BD2" w:rsidRDefault="00025BD2" w:rsidP="00FA2030">
            <w:pPr>
              <w:ind w:firstLine="709"/>
              <w:rPr>
                <w:sz w:val="28"/>
                <w:szCs w:val="28"/>
              </w:rPr>
            </w:pPr>
          </w:p>
          <w:p w:rsidR="00025BD2" w:rsidRDefault="00025BD2" w:rsidP="00FA2030">
            <w:pPr>
              <w:ind w:firstLine="709"/>
              <w:rPr>
                <w:sz w:val="28"/>
                <w:szCs w:val="28"/>
              </w:rPr>
            </w:pPr>
          </w:p>
          <w:p w:rsidR="00025BD2" w:rsidRDefault="00025BD2" w:rsidP="00FA2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М.В.Даньшина</w:t>
            </w:r>
          </w:p>
          <w:p w:rsidR="00025BD2" w:rsidRDefault="00025BD2" w:rsidP="00FA2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</w:tc>
      </w:tr>
      <w:tr w:rsidR="00FA2030" w:rsidTr="00F6322F">
        <w:trPr>
          <w:trHeight w:val="1741"/>
        </w:trPr>
        <w:tc>
          <w:tcPr>
            <w:tcW w:w="4713" w:type="dxa"/>
          </w:tcPr>
          <w:p w:rsidR="00FA2030" w:rsidRDefault="00FA2030" w:rsidP="00FA2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согласован:</w:t>
            </w:r>
          </w:p>
          <w:p w:rsidR="00FA2030" w:rsidRDefault="00FA2030" w:rsidP="00FA2030">
            <w:pPr>
              <w:pStyle w:val="a4"/>
              <w:spacing w:after="0"/>
              <w:ind w:left="0"/>
              <w:rPr>
                <w:lang w:val="ru-RU"/>
              </w:rPr>
            </w:pPr>
            <w:r w:rsidRPr="00275AF0">
              <w:rPr>
                <w:lang w:val="ru-RU"/>
              </w:rPr>
              <w:t xml:space="preserve">Заместитель главы, начальник отдела строительства, транспорта, связи, дорог, ЖКХ и ТЭК отдела архитектуры и градостроительства </w:t>
            </w:r>
          </w:p>
          <w:p w:rsidR="00FA2030" w:rsidRDefault="00FA2030" w:rsidP="00FA2030">
            <w:pPr>
              <w:pStyle w:val="a4"/>
              <w:spacing w:after="0"/>
              <w:ind w:left="0"/>
              <w:rPr>
                <w:lang w:val="ru-RU"/>
              </w:rPr>
            </w:pPr>
          </w:p>
        </w:tc>
        <w:tc>
          <w:tcPr>
            <w:tcW w:w="2539" w:type="dxa"/>
          </w:tcPr>
          <w:p w:rsidR="00FA2030" w:rsidRDefault="00FA2030" w:rsidP="00AF53C5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666A1B" w:rsidRDefault="00666A1B" w:rsidP="00FA2030">
            <w:pPr>
              <w:rPr>
                <w:sz w:val="28"/>
                <w:szCs w:val="28"/>
              </w:rPr>
            </w:pPr>
          </w:p>
          <w:p w:rsidR="00FA2030" w:rsidRDefault="00FA2030" w:rsidP="00FA2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В.Н.Сало</w:t>
            </w:r>
          </w:p>
          <w:p w:rsidR="00FA2030" w:rsidRDefault="00FA2030" w:rsidP="00FA20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</w:tc>
      </w:tr>
      <w:tr w:rsidR="00FA2030" w:rsidTr="00F6322F">
        <w:trPr>
          <w:trHeight w:val="1741"/>
        </w:trPr>
        <w:tc>
          <w:tcPr>
            <w:tcW w:w="4713" w:type="dxa"/>
          </w:tcPr>
          <w:p w:rsidR="00FA2030" w:rsidRDefault="00FA2030" w:rsidP="00AF53C5">
            <w:pPr>
              <w:suppressAutoHyphens/>
              <w:rPr>
                <w:sz w:val="28"/>
                <w:szCs w:val="28"/>
              </w:rPr>
            </w:pPr>
            <w:r w:rsidRPr="00275AF0">
              <w:rPr>
                <w:sz w:val="28"/>
                <w:szCs w:val="28"/>
              </w:rPr>
              <w:t xml:space="preserve">Заместитель главы  по вопросам культуры, спорта, физической культуры, работе с молодежью, делам несовершеннолетних  и защите их прав, взаимодействию с </w:t>
            </w:r>
            <w:proofErr w:type="gramStart"/>
            <w:r w:rsidRPr="00275AF0">
              <w:rPr>
                <w:sz w:val="28"/>
                <w:szCs w:val="28"/>
              </w:rPr>
              <w:t>общественными</w:t>
            </w:r>
            <w:proofErr w:type="gramEnd"/>
            <w:r w:rsidRPr="00275AF0">
              <w:rPr>
                <w:sz w:val="28"/>
                <w:szCs w:val="28"/>
              </w:rPr>
              <w:t xml:space="preserve"> организации</w:t>
            </w:r>
          </w:p>
        </w:tc>
        <w:tc>
          <w:tcPr>
            <w:tcW w:w="2539" w:type="dxa"/>
          </w:tcPr>
          <w:p w:rsidR="00FA2030" w:rsidRDefault="00FA2030" w:rsidP="00AF53C5">
            <w:pPr>
              <w:ind w:firstLine="709"/>
              <w:rPr>
                <w:sz w:val="28"/>
                <w:szCs w:val="28"/>
              </w:rPr>
            </w:pPr>
          </w:p>
          <w:p w:rsidR="00FA2030" w:rsidRDefault="00FA2030" w:rsidP="00AF53C5">
            <w:pPr>
              <w:ind w:firstLine="709"/>
              <w:rPr>
                <w:sz w:val="28"/>
                <w:szCs w:val="28"/>
              </w:rPr>
            </w:pPr>
          </w:p>
          <w:p w:rsidR="00FA2030" w:rsidRPr="002735ED" w:rsidRDefault="00FA2030" w:rsidP="00AF53C5">
            <w:pPr>
              <w:rPr>
                <w:sz w:val="28"/>
                <w:szCs w:val="28"/>
              </w:rPr>
            </w:pPr>
          </w:p>
          <w:p w:rsidR="00FA2030" w:rsidRPr="002735ED" w:rsidRDefault="00FA2030" w:rsidP="00AF53C5">
            <w:pPr>
              <w:rPr>
                <w:sz w:val="28"/>
                <w:szCs w:val="28"/>
              </w:rPr>
            </w:pPr>
          </w:p>
          <w:p w:rsidR="00FA2030" w:rsidRDefault="00FA2030" w:rsidP="00AF53C5">
            <w:pPr>
              <w:rPr>
                <w:sz w:val="28"/>
                <w:szCs w:val="28"/>
              </w:rPr>
            </w:pPr>
          </w:p>
          <w:p w:rsidR="00FA2030" w:rsidRPr="002735ED" w:rsidRDefault="00FA2030" w:rsidP="00AF53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</w:t>
            </w:r>
          </w:p>
        </w:tc>
        <w:tc>
          <w:tcPr>
            <w:tcW w:w="2312" w:type="dxa"/>
          </w:tcPr>
          <w:p w:rsidR="00FA2030" w:rsidRDefault="00FA2030" w:rsidP="00AF53C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А.Ю.Бородинов</w:t>
            </w:r>
            <w:proofErr w:type="spellEnd"/>
          </w:p>
          <w:p w:rsidR="00FA2030" w:rsidRDefault="00BB27B3" w:rsidP="00AF53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  <w:p w:rsidR="00FA2030" w:rsidRPr="008242CF" w:rsidRDefault="00FA2030" w:rsidP="00AF53C5">
            <w:pPr>
              <w:jc w:val="center"/>
              <w:rPr>
                <w:sz w:val="28"/>
                <w:szCs w:val="28"/>
              </w:rPr>
            </w:pPr>
          </w:p>
        </w:tc>
      </w:tr>
      <w:tr w:rsidR="00FA2030" w:rsidTr="00F6322F">
        <w:trPr>
          <w:trHeight w:val="1427"/>
        </w:trPr>
        <w:tc>
          <w:tcPr>
            <w:tcW w:w="4713" w:type="dxa"/>
            <w:hideMark/>
          </w:tcPr>
          <w:p w:rsidR="00FA2030" w:rsidRDefault="00FA2030" w:rsidP="00AF53C5">
            <w:pPr>
              <w:suppressAutoHyphens/>
              <w:rPr>
                <w:sz w:val="28"/>
                <w:szCs w:val="28"/>
              </w:rPr>
            </w:pPr>
          </w:p>
          <w:p w:rsidR="00FA2030" w:rsidRDefault="00FA2030" w:rsidP="00AF53C5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общего отдела администрации Белоглинского сельского поселения </w:t>
            </w:r>
          </w:p>
          <w:p w:rsidR="00FA2030" w:rsidRDefault="00FA2030" w:rsidP="00AF53C5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2539" w:type="dxa"/>
          </w:tcPr>
          <w:p w:rsidR="00FA2030" w:rsidRDefault="00FA2030" w:rsidP="00AF53C5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  <w:hideMark/>
          </w:tcPr>
          <w:p w:rsidR="00FA2030" w:rsidRDefault="00FA2030" w:rsidP="00AF53C5">
            <w:pPr>
              <w:rPr>
                <w:sz w:val="28"/>
                <w:szCs w:val="28"/>
              </w:rPr>
            </w:pPr>
          </w:p>
          <w:p w:rsidR="00FA2030" w:rsidRDefault="00FA2030" w:rsidP="00AF53C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Г.П.Михайлюк</w:t>
            </w:r>
            <w:proofErr w:type="spellEnd"/>
          </w:p>
          <w:p w:rsidR="00FA2030" w:rsidRDefault="00BB27B3" w:rsidP="00AF53C5">
            <w:pPr>
              <w:tabs>
                <w:tab w:val="left" w:pos="14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</w:tc>
      </w:tr>
      <w:tr w:rsidR="00FA2030" w:rsidTr="00F6322F">
        <w:trPr>
          <w:trHeight w:val="2094"/>
        </w:trPr>
        <w:tc>
          <w:tcPr>
            <w:tcW w:w="4713" w:type="dxa"/>
            <w:hideMark/>
          </w:tcPr>
          <w:p w:rsidR="00FA2030" w:rsidRDefault="00FA2030" w:rsidP="00AF53C5">
            <w:pPr>
              <w:suppressAutoHyphens/>
              <w:rPr>
                <w:sz w:val="28"/>
                <w:szCs w:val="28"/>
              </w:rPr>
            </w:pPr>
          </w:p>
          <w:p w:rsidR="00FA2030" w:rsidRDefault="00FA2030" w:rsidP="00AF53C5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организационно-правового отдела администрации Белоглинского сельского поселения </w:t>
            </w:r>
          </w:p>
          <w:p w:rsidR="00FA2030" w:rsidRDefault="00FA2030" w:rsidP="00AF53C5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2539" w:type="dxa"/>
          </w:tcPr>
          <w:p w:rsidR="00FA2030" w:rsidRDefault="00FA2030" w:rsidP="00AF53C5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  <w:hideMark/>
          </w:tcPr>
          <w:p w:rsidR="00FA2030" w:rsidRDefault="00FA2030" w:rsidP="00AF53C5">
            <w:pPr>
              <w:rPr>
                <w:sz w:val="28"/>
                <w:szCs w:val="28"/>
              </w:rPr>
            </w:pPr>
          </w:p>
          <w:p w:rsidR="00FA2030" w:rsidRDefault="00FA2030" w:rsidP="00AF53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Д.В.Сотников</w:t>
            </w:r>
          </w:p>
          <w:p w:rsidR="00FA2030" w:rsidRDefault="00BB27B3" w:rsidP="00AF53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</w:p>
        </w:tc>
      </w:tr>
    </w:tbl>
    <w:p w:rsidR="00025BD2" w:rsidRDefault="00025BD2" w:rsidP="00F6322F">
      <w:pPr>
        <w:ind w:right="-12"/>
      </w:pPr>
    </w:p>
    <w:sectPr w:rsidR="00025BD2" w:rsidSect="00530770">
      <w:pgSz w:w="11906" w:h="16838" w:code="9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819" w:rsidRDefault="002A6819">
      <w:r>
        <w:separator/>
      </w:r>
    </w:p>
  </w:endnote>
  <w:endnote w:type="continuationSeparator" w:id="0">
    <w:p w:rsidR="002A6819" w:rsidRDefault="002A68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819" w:rsidRDefault="002A6819">
      <w:r>
        <w:separator/>
      </w:r>
    </w:p>
  </w:footnote>
  <w:footnote w:type="continuationSeparator" w:id="0">
    <w:p w:rsidR="002A6819" w:rsidRDefault="002A68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819" w:rsidRDefault="002A681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6819" w:rsidRDefault="002A6819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819" w:rsidRDefault="002A681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6819" w:rsidRDefault="002A681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17B63"/>
    <w:multiLevelType w:val="multilevel"/>
    <w:tmpl w:val="99FA72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A8B7F6F"/>
    <w:multiLevelType w:val="hybridMultilevel"/>
    <w:tmpl w:val="C368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B207EE"/>
    <w:multiLevelType w:val="multilevel"/>
    <w:tmpl w:val="BE3821B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0B603D8"/>
    <w:multiLevelType w:val="multilevel"/>
    <w:tmpl w:val="2F36A0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A2C74A1"/>
    <w:multiLevelType w:val="multilevel"/>
    <w:tmpl w:val="484888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AF4491A"/>
    <w:multiLevelType w:val="hybridMultilevel"/>
    <w:tmpl w:val="C368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971CBD"/>
    <w:multiLevelType w:val="multilevel"/>
    <w:tmpl w:val="8D4C311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CF83CE6"/>
    <w:multiLevelType w:val="hybridMultilevel"/>
    <w:tmpl w:val="C368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7E695418"/>
    <w:multiLevelType w:val="multilevel"/>
    <w:tmpl w:val="E7369B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3"/>
  </w:num>
  <w:num w:numId="7">
    <w:abstractNumId w:val="4"/>
  </w:num>
  <w:num w:numId="8">
    <w:abstractNumId w:val="2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8"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566F"/>
    <w:rsid w:val="0000185D"/>
    <w:rsid w:val="00006166"/>
    <w:rsid w:val="0000780C"/>
    <w:rsid w:val="00010DA7"/>
    <w:rsid w:val="00015BAA"/>
    <w:rsid w:val="00025BD2"/>
    <w:rsid w:val="0004435E"/>
    <w:rsid w:val="000539FB"/>
    <w:rsid w:val="00057C67"/>
    <w:rsid w:val="0006069A"/>
    <w:rsid w:val="0006313F"/>
    <w:rsid w:val="00067C33"/>
    <w:rsid w:val="0007164E"/>
    <w:rsid w:val="00076653"/>
    <w:rsid w:val="00084A53"/>
    <w:rsid w:val="000861A5"/>
    <w:rsid w:val="000944B8"/>
    <w:rsid w:val="000948A3"/>
    <w:rsid w:val="00094EAF"/>
    <w:rsid w:val="000A5025"/>
    <w:rsid w:val="000A5DCC"/>
    <w:rsid w:val="000B1FE0"/>
    <w:rsid w:val="000C074F"/>
    <w:rsid w:val="000F0083"/>
    <w:rsid w:val="000F0AE4"/>
    <w:rsid w:val="000F555A"/>
    <w:rsid w:val="000F6E43"/>
    <w:rsid w:val="001149AD"/>
    <w:rsid w:val="001159CE"/>
    <w:rsid w:val="001226D0"/>
    <w:rsid w:val="00123265"/>
    <w:rsid w:val="0012672F"/>
    <w:rsid w:val="0013285E"/>
    <w:rsid w:val="001346A7"/>
    <w:rsid w:val="001357F7"/>
    <w:rsid w:val="00150C3C"/>
    <w:rsid w:val="00152DA6"/>
    <w:rsid w:val="00152FE2"/>
    <w:rsid w:val="001617E7"/>
    <w:rsid w:val="001631E4"/>
    <w:rsid w:val="00174631"/>
    <w:rsid w:val="00176D57"/>
    <w:rsid w:val="00195729"/>
    <w:rsid w:val="001957DF"/>
    <w:rsid w:val="001A0696"/>
    <w:rsid w:val="001A7843"/>
    <w:rsid w:val="001B2A8E"/>
    <w:rsid w:val="001C0BA7"/>
    <w:rsid w:val="001C2066"/>
    <w:rsid w:val="001C21A5"/>
    <w:rsid w:val="001D3A63"/>
    <w:rsid w:val="001D3A87"/>
    <w:rsid w:val="001E48C6"/>
    <w:rsid w:val="001E6E1E"/>
    <w:rsid w:val="001F185E"/>
    <w:rsid w:val="0020277B"/>
    <w:rsid w:val="00202E63"/>
    <w:rsid w:val="00206944"/>
    <w:rsid w:val="00212F5B"/>
    <w:rsid w:val="00221E87"/>
    <w:rsid w:val="00223D1D"/>
    <w:rsid w:val="002250E1"/>
    <w:rsid w:val="0023484C"/>
    <w:rsid w:val="00236130"/>
    <w:rsid w:val="00240369"/>
    <w:rsid w:val="00246724"/>
    <w:rsid w:val="00254DEF"/>
    <w:rsid w:val="00273D3B"/>
    <w:rsid w:val="00283590"/>
    <w:rsid w:val="002939DC"/>
    <w:rsid w:val="00296207"/>
    <w:rsid w:val="00296B3B"/>
    <w:rsid w:val="002A3DAB"/>
    <w:rsid w:val="002A67BA"/>
    <w:rsid w:val="002A6819"/>
    <w:rsid w:val="002B0D7F"/>
    <w:rsid w:val="002B3825"/>
    <w:rsid w:val="002C04E7"/>
    <w:rsid w:val="002C1E50"/>
    <w:rsid w:val="002C23E0"/>
    <w:rsid w:val="002C61A8"/>
    <w:rsid w:val="002D386C"/>
    <w:rsid w:val="002F3745"/>
    <w:rsid w:val="002F6C66"/>
    <w:rsid w:val="00302148"/>
    <w:rsid w:val="003050E0"/>
    <w:rsid w:val="00310030"/>
    <w:rsid w:val="00312A26"/>
    <w:rsid w:val="003230F4"/>
    <w:rsid w:val="0032372B"/>
    <w:rsid w:val="00323F10"/>
    <w:rsid w:val="00324111"/>
    <w:rsid w:val="00325175"/>
    <w:rsid w:val="0032643E"/>
    <w:rsid w:val="00330A75"/>
    <w:rsid w:val="00332223"/>
    <w:rsid w:val="00344355"/>
    <w:rsid w:val="00345F1A"/>
    <w:rsid w:val="00362368"/>
    <w:rsid w:val="00365115"/>
    <w:rsid w:val="0036526C"/>
    <w:rsid w:val="00371E14"/>
    <w:rsid w:val="00374F8A"/>
    <w:rsid w:val="00377FE0"/>
    <w:rsid w:val="00381E08"/>
    <w:rsid w:val="00391770"/>
    <w:rsid w:val="00392EBB"/>
    <w:rsid w:val="00396305"/>
    <w:rsid w:val="00396F6A"/>
    <w:rsid w:val="00397C43"/>
    <w:rsid w:val="003A5B89"/>
    <w:rsid w:val="003B0EAA"/>
    <w:rsid w:val="003B22C5"/>
    <w:rsid w:val="003B278A"/>
    <w:rsid w:val="003B6601"/>
    <w:rsid w:val="003B67F8"/>
    <w:rsid w:val="003C425A"/>
    <w:rsid w:val="003C52ED"/>
    <w:rsid w:val="003D67D7"/>
    <w:rsid w:val="003D6F26"/>
    <w:rsid w:val="003E06F8"/>
    <w:rsid w:val="003E1A22"/>
    <w:rsid w:val="003E2750"/>
    <w:rsid w:val="003E4B78"/>
    <w:rsid w:val="003F1574"/>
    <w:rsid w:val="003F567A"/>
    <w:rsid w:val="00414B42"/>
    <w:rsid w:val="004155DD"/>
    <w:rsid w:val="004176F8"/>
    <w:rsid w:val="00420FA9"/>
    <w:rsid w:val="00422AFC"/>
    <w:rsid w:val="0042398B"/>
    <w:rsid w:val="00437759"/>
    <w:rsid w:val="00451189"/>
    <w:rsid w:val="00454AF8"/>
    <w:rsid w:val="00455CAE"/>
    <w:rsid w:val="00456E62"/>
    <w:rsid w:val="00460C86"/>
    <w:rsid w:val="004655BF"/>
    <w:rsid w:val="0048741F"/>
    <w:rsid w:val="00490206"/>
    <w:rsid w:val="00492946"/>
    <w:rsid w:val="0049430C"/>
    <w:rsid w:val="004A05FE"/>
    <w:rsid w:val="004A0E36"/>
    <w:rsid w:val="004A14C9"/>
    <w:rsid w:val="004A25FB"/>
    <w:rsid w:val="004A2CC8"/>
    <w:rsid w:val="004A5F44"/>
    <w:rsid w:val="004B6504"/>
    <w:rsid w:val="004B69EE"/>
    <w:rsid w:val="004B6A48"/>
    <w:rsid w:val="004C1C63"/>
    <w:rsid w:val="004D37B5"/>
    <w:rsid w:val="004D3A63"/>
    <w:rsid w:val="004E4A8C"/>
    <w:rsid w:val="004F2657"/>
    <w:rsid w:val="00502523"/>
    <w:rsid w:val="00505357"/>
    <w:rsid w:val="00505D1A"/>
    <w:rsid w:val="00507310"/>
    <w:rsid w:val="00507E97"/>
    <w:rsid w:val="00511106"/>
    <w:rsid w:val="00515CAC"/>
    <w:rsid w:val="0051637B"/>
    <w:rsid w:val="00524BD5"/>
    <w:rsid w:val="00530770"/>
    <w:rsid w:val="005368E4"/>
    <w:rsid w:val="00537223"/>
    <w:rsid w:val="00537F59"/>
    <w:rsid w:val="00537FD2"/>
    <w:rsid w:val="0055153C"/>
    <w:rsid w:val="005607BD"/>
    <w:rsid w:val="00571F46"/>
    <w:rsid w:val="00576213"/>
    <w:rsid w:val="00577058"/>
    <w:rsid w:val="00582D74"/>
    <w:rsid w:val="005831FF"/>
    <w:rsid w:val="00592326"/>
    <w:rsid w:val="00595B5A"/>
    <w:rsid w:val="00597D4C"/>
    <w:rsid w:val="005B4B18"/>
    <w:rsid w:val="005B68BE"/>
    <w:rsid w:val="005C0EDA"/>
    <w:rsid w:val="005C1962"/>
    <w:rsid w:val="005C295D"/>
    <w:rsid w:val="005C48F9"/>
    <w:rsid w:val="005C6530"/>
    <w:rsid w:val="005C702E"/>
    <w:rsid w:val="005E3D70"/>
    <w:rsid w:val="005E5761"/>
    <w:rsid w:val="005F030C"/>
    <w:rsid w:val="00602785"/>
    <w:rsid w:val="0060758F"/>
    <w:rsid w:val="00607891"/>
    <w:rsid w:val="00612409"/>
    <w:rsid w:val="006231A9"/>
    <w:rsid w:val="0062387A"/>
    <w:rsid w:val="006272DE"/>
    <w:rsid w:val="00630045"/>
    <w:rsid w:val="00633D77"/>
    <w:rsid w:val="0063537D"/>
    <w:rsid w:val="00636801"/>
    <w:rsid w:val="00640496"/>
    <w:rsid w:val="00643757"/>
    <w:rsid w:val="00643948"/>
    <w:rsid w:val="00644D20"/>
    <w:rsid w:val="00651BDB"/>
    <w:rsid w:val="00653E01"/>
    <w:rsid w:val="00660E2C"/>
    <w:rsid w:val="00666A1B"/>
    <w:rsid w:val="00667FB6"/>
    <w:rsid w:val="006703DA"/>
    <w:rsid w:val="00671766"/>
    <w:rsid w:val="00672231"/>
    <w:rsid w:val="00680695"/>
    <w:rsid w:val="0069029F"/>
    <w:rsid w:val="0069190C"/>
    <w:rsid w:val="006921CE"/>
    <w:rsid w:val="006921DB"/>
    <w:rsid w:val="00694043"/>
    <w:rsid w:val="0069666C"/>
    <w:rsid w:val="006A7E39"/>
    <w:rsid w:val="006B03CC"/>
    <w:rsid w:val="006C1FAD"/>
    <w:rsid w:val="006D0803"/>
    <w:rsid w:val="006D18DD"/>
    <w:rsid w:val="006D2949"/>
    <w:rsid w:val="006D4F58"/>
    <w:rsid w:val="006D7D4A"/>
    <w:rsid w:val="006E6FF2"/>
    <w:rsid w:val="007015B4"/>
    <w:rsid w:val="0070557E"/>
    <w:rsid w:val="00706525"/>
    <w:rsid w:val="00706F4D"/>
    <w:rsid w:val="0070745C"/>
    <w:rsid w:val="00707793"/>
    <w:rsid w:val="0071413A"/>
    <w:rsid w:val="00714B99"/>
    <w:rsid w:val="00717BDE"/>
    <w:rsid w:val="007232FF"/>
    <w:rsid w:val="00726901"/>
    <w:rsid w:val="00727E58"/>
    <w:rsid w:val="007329C2"/>
    <w:rsid w:val="00747522"/>
    <w:rsid w:val="0075058B"/>
    <w:rsid w:val="0076319A"/>
    <w:rsid w:val="00774773"/>
    <w:rsid w:val="00793C8F"/>
    <w:rsid w:val="00795910"/>
    <w:rsid w:val="0079687F"/>
    <w:rsid w:val="007B61CE"/>
    <w:rsid w:val="007C1E7C"/>
    <w:rsid w:val="007C2C12"/>
    <w:rsid w:val="007C5014"/>
    <w:rsid w:val="007C6857"/>
    <w:rsid w:val="007D2E83"/>
    <w:rsid w:val="007E7560"/>
    <w:rsid w:val="007F2E99"/>
    <w:rsid w:val="007F35C2"/>
    <w:rsid w:val="007F5672"/>
    <w:rsid w:val="007F5930"/>
    <w:rsid w:val="007F6EDD"/>
    <w:rsid w:val="00806AAC"/>
    <w:rsid w:val="00807818"/>
    <w:rsid w:val="00812530"/>
    <w:rsid w:val="008257A8"/>
    <w:rsid w:val="00843A5B"/>
    <w:rsid w:val="00853AA3"/>
    <w:rsid w:val="00860D2A"/>
    <w:rsid w:val="0086151B"/>
    <w:rsid w:val="00864DA6"/>
    <w:rsid w:val="008733A6"/>
    <w:rsid w:val="00885B9E"/>
    <w:rsid w:val="008902FD"/>
    <w:rsid w:val="00892984"/>
    <w:rsid w:val="00892A81"/>
    <w:rsid w:val="008A1DD8"/>
    <w:rsid w:val="008A5511"/>
    <w:rsid w:val="008B347B"/>
    <w:rsid w:val="008C149C"/>
    <w:rsid w:val="008C1752"/>
    <w:rsid w:val="008C63CB"/>
    <w:rsid w:val="008D5272"/>
    <w:rsid w:val="008E1FC8"/>
    <w:rsid w:val="008E3CF5"/>
    <w:rsid w:val="008F6E15"/>
    <w:rsid w:val="00903394"/>
    <w:rsid w:val="00912A17"/>
    <w:rsid w:val="009155D1"/>
    <w:rsid w:val="0091796F"/>
    <w:rsid w:val="00923D17"/>
    <w:rsid w:val="00931043"/>
    <w:rsid w:val="00931F15"/>
    <w:rsid w:val="00933564"/>
    <w:rsid w:val="009400BD"/>
    <w:rsid w:val="00941835"/>
    <w:rsid w:val="009513E1"/>
    <w:rsid w:val="00973A26"/>
    <w:rsid w:val="00975D36"/>
    <w:rsid w:val="00982ABB"/>
    <w:rsid w:val="00985A8B"/>
    <w:rsid w:val="00987030"/>
    <w:rsid w:val="00997409"/>
    <w:rsid w:val="009A0468"/>
    <w:rsid w:val="009A570D"/>
    <w:rsid w:val="009A5C94"/>
    <w:rsid w:val="009A7CBE"/>
    <w:rsid w:val="009B075B"/>
    <w:rsid w:val="009C27BD"/>
    <w:rsid w:val="009C34E5"/>
    <w:rsid w:val="009C399B"/>
    <w:rsid w:val="009C4E51"/>
    <w:rsid w:val="009D27DC"/>
    <w:rsid w:val="009D7B65"/>
    <w:rsid w:val="009E5D9C"/>
    <w:rsid w:val="009E7A23"/>
    <w:rsid w:val="009F2F95"/>
    <w:rsid w:val="009F41A9"/>
    <w:rsid w:val="009F5A82"/>
    <w:rsid w:val="009F64D3"/>
    <w:rsid w:val="009F659A"/>
    <w:rsid w:val="00A04FA7"/>
    <w:rsid w:val="00A06A3E"/>
    <w:rsid w:val="00A07E2C"/>
    <w:rsid w:val="00A108B6"/>
    <w:rsid w:val="00A108DE"/>
    <w:rsid w:val="00A10936"/>
    <w:rsid w:val="00A11169"/>
    <w:rsid w:val="00A15482"/>
    <w:rsid w:val="00A21D2B"/>
    <w:rsid w:val="00A2541E"/>
    <w:rsid w:val="00A27F53"/>
    <w:rsid w:val="00A32CF9"/>
    <w:rsid w:val="00A36214"/>
    <w:rsid w:val="00A53B20"/>
    <w:rsid w:val="00A62930"/>
    <w:rsid w:val="00A66C45"/>
    <w:rsid w:val="00A66FE8"/>
    <w:rsid w:val="00A7637F"/>
    <w:rsid w:val="00A77656"/>
    <w:rsid w:val="00A82B82"/>
    <w:rsid w:val="00A843B2"/>
    <w:rsid w:val="00A904B2"/>
    <w:rsid w:val="00A90DFC"/>
    <w:rsid w:val="00AA0C31"/>
    <w:rsid w:val="00AA2357"/>
    <w:rsid w:val="00AA37A9"/>
    <w:rsid w:val="00AB0B9E"/>
    <w:rsid w:val="00AB3A5A"/>
    <w:rsid w:val="00AB522C"/>
    <w:rsid w:val="00AC783B"/>
    <w:rsid w:val="00AD4FD1"/>
    <w:rsid w:val="00AD5058"/>
    <w:rsid w:val="00AE4C08"/>
    <w:rsid w:val="00AE4D51"/>
    <w:rsid w:val="00AE6067"/>
    <w:rsid w:val="00AF0A5F"/>
    <w:rsid w:val="00AF1AFB"/>
    <w:rsid w:val="00AF53C5"/>
    <w:rsid w:val="00B02FC7"/>
    <w:rsid w:val="00B03B68"/>
    <w:rsid w:val="00B065D3"/>
    <w:rsid w:val="00B1457D"/>
    <w:rsid w:val="00B14C25"/>
    <w:rsid w:val="00B22428"/>
    <w:rsid w:val="00B241BC"/>
    <w:rsid w:val="00B26827"/>
    <w:rsid w:val="00B34D2E"/>
    <w:rsid w:val="00B35A59"/>
    <w:rsid w:val="00B36BF9"/>
    <w:rsid w:val="00B41DBD"/>
    <w:rsid w:val="00B47B7D"/>
    <w:rsid w:val="00B52BFD"/>
    <w:rsid w:val="00B61D41"/>
    <w:rsid w:val="00B62526"/>
    <w:rsid w:val="00B62866"/>
    <w:rsid w:val="00B64D92"/>
    <w:rsid w:val="00B654E9"/>
    <w:rsid w:val="00B742E3"/>
    <w:rsid w:val="00B77684"/>
    <w:rsid w:val="00B8292B"/>
    <w:rsid w:val="00B83371"/>
    <w:rsid w:val="00B86223"/>
    <w:rsid w:val="00B863D2"/>
    <w:rsid w:val="00B86EFE"/>
    <w:rsid w:val="00B92ABD"/>
    <w:rsid w:val="00B931C7"/>
    <w:rsid w:val="00B933C9"/>
    <w:rsid w:val="00B935D9"/>
    <w:rsid w:val="00B976B3"/>
    <w:rsid w:val="00BA3DB1"/>
    <w:rsid w:val="00BA7894"/>
    <w:rsid w:val="00BB03D2"/>
    <w:rsid w:val="00BB1453"/>
    <w:rsid w:val="00BB27B3"/>
    <w:rsid w:val="00BC1ACA"/>
    <w:rsid w:val="00BC4A39"/>
    <w:rsid w:val="00BC4EA2"/>
    <w:rsid w:val="00BC5769"/>
    <w:rsid w:val="00BC6247"/>
    <w:rsid w:val="00BC7B57"/>
    <w:rsid w:val="00BC7E5E"/>
    <w:rsid w:val="00BD3565"/>
    <w:rsid w:val="00BD3761"/>
    <w:rsid w:val="00BD3D30"/>
    <w:rsid w:val="00BE2843"/>
    <w:rsid w:val="00BF6789"/>
    <w:rsid w:val="00C0065F"/>
    <w:rsid w:val="00C03C14"/>
    <w:rsid w:val="00C06BC0"/>
    <w:rsid w:val="00C10F78"/>
    <w:rsid w:val="00C33717"/>
    <w:rsid w:val="00C33FE9"/>
    <w:rsid w:val="00C630A3"/>
    <w:rsid w:val="00C65B72"/>
    <w:rsid w:val="00C70C82"/>
    <w:rsid w:val="00C76BE9"/>
    <w:rsid w:val="00C86D12"/>
    <w:rsid w:val="00C922D7"/>
    <w:rsid w:val="00C9515B"/>
    <w:rsid w:val="00C969F5"/>
    <w:rsid w:val="00CA0522"/>
    <w:rsid w:val="00CA4607"/>
    <w:rsid w:val="00CA4F6D"/>
    <w:rsid w:val="00CB04B5"/>
    <w:rsid w:val="00CB36BE"/>
    <w:rsid w:val="00CB4510"/>
    <w:rsid w:val="00CB7095"/>
    <w:rsid w:val="00CC4FE2"/>
    <w:rsid w:val="00CC62CB"/>
    <w:rsid w:val="00CD008A"/>
    <w:rsid w:val="00CD65E5"/>
    <w:rsid w:val="00CE31C8"/>
    <w:rsid w:val="00CE5F40"/>
    <w:rsid w:val="00CF2482"/>
    <w:rsid w:val="00CF4C30"/>
    <w:rsid w:val="00D01BAE"/>
    <w:rsid w:val="00D11C45"/>
    <w:rsid w:val="00D122BA"/>
    <w:rsid w:val="00D227BC"/>
    <w:rsid w:val="00D3313F"/>
    <w:rsid w:val="00D33CEE"/>
    <w:rsid w:val="00D34BCB"/>
    <w:rsid w:val="00D41A8A"/>
    <w:rsid w:val="00D53C78"/>
    <w:rsid w:val="00D56870"/>
    <w:rsid w:val="00D65EA2"/>
    <w:rsid w:val="00D67586"/>
    <w:rsid w:val="00D82119"/>
    <w:rsid w:val="00D821D8"/>
    <w:rsid w:val="00D86932"/>
    <w:rsid w:val="00D96B2B"/>
    <w:rsid w:val="00D96B74"/>
    <w:rsid w:val="00D971D0"/>
    <w:rsid w:val="00D97C81"/>
    <w:rsid w:val="00DA03E2"/>
    <w:rsid w:val="00DB2512"/>
    <w:rsid w:val="00DB5F46"/>
    <w:rsid w:val="00DB7634"/>
    <w:rsid w:val="00DC3CA6"/>
    <w:rsid w:val="00DC4428"/>
    <w:rsid w:val="00DD1CCC"/>
    <w:rsid w:val="00DD54AA"/>
    <w:rsid w:val="00DD5EFC"/>
    <w:rsid w:val="00DE5F1C"/>
    <w:rsid w:val="00DF0F97"/>
    <w:rsid w:val="00DF6319"/>
    <w:rsid w:val="00DF6D49"/>
    <w:rsid w:val="00DF76FB"/>
    <w:rsid w:val="00E001F2"/>
    <w:rsid w:val="00E013D1"/>
    <w:rsid w:val="00E117F4"/>
    <w:rsid w:val="00E30164"/>
    <w:rsid w:val="00E30709"/>
    <w:rsid w:val="00E31580"/>
    <w:rsid w:val="00E44959"/>
    <w:rsid w:val="00E451A0"/>
    <w:rsid w:val="00E45AC3"/>
    <w:rsid w:val="00E567A7"/>
    <w:rsid w:val="00E609C6"/>
    <w:rsid w:val="00E70CF4"/>
    <w:rsid w:val="00E717AB"/>
    <w:rsid w:val="00E72378"/>
    <w:rsid w:val="00E8274A"/>
    <w:rsid w:val="00E82EDF"/>
    <w:rsid w:val="00E8566F"/>
    <w:rsid w:val="00E85D59"/>
    <w:rsid w:val="00E933C2"/>
    <w:rsid w:val="00E93E74"/>
    <w:rsid w:val="00E95C6B"/>
    <w:rsid w:val="00E9608A"/>
    <w:rsid w:val="00EA2FF3"/>
    <w:rsid w:val="00EA3859"/>
    <w:rsid w:val="00EA395E"/>
    <w:rsid w:val="00EA3CC3"/>
    <w:rsid w:val="00EA62F0"/>
    <w:rsid w:val="00EB059D"/>
    <w:rsid w:val="00EB6470"/>
    <w:rsid w:val="00EB6F27"/>
    <w:rsid w:val="00EC122C"/>
    <w:rsid w:val="00ED648C"/>
    <w:rsid w:val="00EE6A79"/>
    <w:rsid w:val="00EF6D38"/>
    <w:rsid w:val="00EF71A9"/>
    <w:rsid w:val="00F125B0"/>
    <w:rsid w:val="00F15640"/>
    <w:rsid w:val="00F308F0"/>
    <w:rsid w:val="00F35175"/>
    <w:rsid w:val="00F362DF"/>
    <w:rsid w:val="00F37490"/>
    <w:rsid w:val="00F401CC"/>
    <w:rsid w:val="00F41D8E"/>
    <w:rsid w:val="00F42709"/>
    <w:rsid w:val="00F4399F"/>
    <w:rsid w:val="00F4446B"/>
    <w:rsid w:val="00F51971"/>
    <w:rsid w:val="00F522C9"/>
    <w:rsid w:val="00F61EA5"/>
    <w:rsid w:val="00F6322F"/>
    <w:rsid w:val="00F72CDC"/>
    <w:rsid w:val="00F73B36"/>
    <w:rsid w:val="00F83060"/>
    <w:rsid w:val="00F93FE3"/>
    <w:rsid w:val="00FA2030"/>
    <w:rsid w:val="00FA31D9"/>
    <w:rsid w:val="00FA502D"/>
    <w:rsid w:val="00FA681D"/>
    <w:rsid w:val="00FB2CE9"/>
    <w:rsid w:val="00FD1B55"/>
    <w:rsid w:val="00FE38FD"/>
    <w:rsid w:val="00FE57CE"/>
    <w:rsid w:val="00FE7A32"/>
    <w:rsid w:val="00FF1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FD2"/>
    <w:rPr>
      <w:sz w:val="24"/>
      <w:szCs w:val="24"/>
    </w:rPr>
  </w:style>
  <w:style w:type="paragraph" w:styleId="1">
    <w:name w:val="heading 1"/>
    <w:basedOn w:val="a"/>
    <w:next w:val="a"/>
    <w:qFormat/>
    <w:rsid w:val="00537FD2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qFormat/>
    <w:rsid w:val="00537FD2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537FD2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37FD2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paragraph" w:styleId="a4">
    <w:name w:val="Body Text Indent"/>
    <w:basedOn w:val="a"/>
    <w:link w:val="a5"/>
    <w:rsid w:val="00537FD2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537FD2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0">
    <w:name w:val="заголовок 2"/>
    <w:basedOn w:val="a"/>
    <w:next w:val="a"/>
    <w:rsid w:val="00537FD2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1">
    <w:name w:val="Body Text 2"/>
    <w:basedOn w:val="a"/>
    <w:rsid w:val="00537FD2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2">
    <w:name w:val="Body Text Indent 2"/>
    <w:basedOn w:val="a"/>
    <w:rsid w:val="00537FD2"/>
    <w:pPr>
      <w:shd w:val="clear" w:color="auto" w:fill="FFFFFF"/>
      <w:ind w:firstLine="720"/>
      <w:jc w:val="both"/>
    </w:pPr>
    <w:rPr>
      <w:sz w:val="28"/>
    </w:rPr>
  </w:style>
  <w:style w:type="paragraph" w:styleId="a6">
    <w:name w:val="header"/>
    <w:basedOn w:val="a"/>
    <w:rsid w:val="00537FD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37FD2"/>
  </w:style>
  <w:style w:type="table" w:styleId="a8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basedOn w:val="a0"/>
    <w:rsid w:val="0070745C"/>
    <w:rPr>
      <w:rFonts w:ascii="Times New Roman" w:hAnsi="Times New Roman" w:cs="Times New Roman" w:hint="default"/>
      <w:sz w:val="24"/>
      <w:szCs w:val="24"/>
    </w:rPr>
  </w:style>
  <w:style w:type="paragraph" w:styleId="23">
    <w:name w:val="List 2"/>
    <w:basedOn w:val="a"/>
    <w:rsid w:val="00C10F78"/>
    <w:pPr>
      <w:ind w:left="566" w:hanging="283"/>
    </w:pPr>
  </w:style>
  <w:style w:type="paragraph" w:styleId="aa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b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c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0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e">
    <w:name w:val="Гипертекстовая ссылка"/>
    <w:basedOn w:val="a0"/>
    <w:uiPriority w:val="99"/>
    <w:rsid w:val="00460C86"/>
    <w:rPr>
      <w:color w:val="008000"/>
      <w:sz w:val="20"/>
      <w:szCs w:val="20"/>
      <w:u w:val="single"/>
    </w:rPr>
  </w:style>
  <w:style w:type="character" w:customStyle="1" w:styleId="af">
    <w:name w:val="Цветовое выделение"/>
    <w:uiPriority w:val="99"/>
    <w:rsid w:val="00460C86"/>
    <w:rPr>
      <w:b/>
      <w:bCs/>
      <w:color w:val="000080"/>
      <w:sz w:val="20"/>
      <w:szCs w:val="20"/>
    </w:rPr>
  </w:style>
  <w:style w:type="paragraph" w:customStyle="1" w:styleId="af0">
    <w:name w:val="Нормальный (таблица)"/>
    <w:basedOn w:val="a"/>
    <w:next w:val="a"/>
    <w:uiPriority w:val="99"/>
    <w:rsid w:val="00505357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1">
    <w:name w:val="Прижатый влево"/>
    <w:basedOn w:val="a"/>
    <w:next w:val="a"/>
    <w:uiPriority w:val="99"/>
    <w:rsid w:val="006D080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5607BD"/>
    <w:pPr>
      <w:ind w:left="720"/>
      <w:contextualSpacing/>
    </w:pPr>
  </w:style>
  <w:style w:type="character" w:styleId="af3">
    <w:name w:val="Hyperlink"/>
    <w:basedOn w:val="a0"/>
    <w:rsid w:val="00254DEF"/>
    <w:rPr>
      <w:color w:val="0066CC"/>
      <w:u w:val="single"/>
    </w:rPr>
  </w:style>
  <w:style w:type="character" w:customStyle="1" w:styleId="24">
    <w:name w:val="Основной текст (2)_"/>
    <w:basedOn w:val="a0"/>
    <w:link w:val="25"/>
    <w:rsid w:val="00254DEF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54DEF"/>
    <w:pPr>
      <w:widowControl w:val="0"/>
      <w:shd w:val="clear" w:color="auto" w:fill="FFFFFF"/>
      <w:spacing w:line="322" w:lineRule="exact"/>
      <w:ind w:firstLine="940"/>
      <w:jc w:val="both"/>
    </w:pPr>
    <w:rPr>
      <w:sz w:val="28"/>
      <w:szCs w:val="28"/>
    </w:rPr>
  </w:style>
  <w:style w:type="paragraph" w:customStyle="1" w:styleId="af4">
    <w:name w:val="Таблицы (моноширинный)"/>
    <w:basedOn w:val="a"/>
    <w:next w:val="a"/>
    <w:uiPriority w:val="99"/>
    <w:rsid w:val="00C922D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5">
    <w:name w:val="Основной текст с отступом Знак"/>
    <w:basedOn w:val="a0"/>
    <w:link w:val="a4"/>
    <w:rsid w:val="00025BD2"/>
    <w:rPr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12604.100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2012604.99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B10C6-F6A6-4E08-B2E4-1378FC542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Распоряжение1.dot</Template>
  <TotalTime>150</TotalTime>
  <Pages>30</Pages>
  <Words>5115</Words>
  <Characters>43030</Characters>
  <Application>Microsoft Office Word</Application>
  <DocSecurity>0</DocSecurity>
  <Lines>358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48049</CharactersWithSpaces>
  <SharedDoc>false</SharedDoc>
  <HLinks>
    <vt:vector size="156" baseType="variant">
      <vt:variant>
        <vt:i4>1638439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sub_210042</vt:lpwstr>
      </vt:variant>
      <vt:variant>
        <vt:i4>1703975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sub_210041</vt:lpwstr>
      </vt:variant>
      <vt:variant>
        <vt:i4>1638433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sub_210022</vt:lpwstr>
      </vt:variant>
      <vt:variant>
        <vt:i4>1703969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sub_210021</vt:lpwstr>
      </vt:variant>
      <vt:variant>
        <vt:i4>1572898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sub_210013</vt:lpwstr>
      </vt:variant>
      <vt:variant>
        <vt:i4>1638434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sub_210012</vt:lpwstr>
      </vt:variant>
      <vt:variant>
        <vt:i4>1703970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sub_210011</vt:lpwstr>
      </vt:variant>
      <vt:variant>
        <vt:i4>2818067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sub_21005</vt:lpwstr>
      </vt:variant>
      <vt:variant>
        <vt:i4>2818067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sub_21001</vt:lpwstr>
      </vt:variant>
      <vt:variant>
        <vt:i4>5767176</vt:i4>
      </vt:variant>
      <vt:variant>
        <vt:i4>48</vt:i4>
      </vt:variant>
      <vt:variant>
        <vt:i4>0</vt:i4>
      </vt:variant>
      <vt:variant>
        <vt:i4>5</vt:i4>
      </vt:variant>
      <vt:variant>
        <vt:lpwstr>garantf1://12012604.100/</vt:lpwstr>
      </vt:variant>
      <vt:variant>
        <vt:lpwstr/>
      </vt:variant>
      <vt:variant>
        <vt:i4>2818067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sub_21004</vt:lpwstr>
      </vt:variant>
      <vt:variant>
        <vt:i4>2818067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sub_21003</vt:lpwstr>
      </vt:variant>
      <vt:variant>
        <vt:i4>2818067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sub_21002</vt:lpwstr>
      </vt:variant>
      <vt:variant>
        <vt:i4>2818067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sub_21001</vt:lpwstr>
      </vt:variant>
      <vt:variant>
        <vt:i4>2818067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sub_2100</vt:lpwstr>
      </vt:variant>
      <vt:variant>
        <vt:i4>2818067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sub_21001</vt:lpwstr>
      </vt:variant>
      <vt:variant>
        <vt:i4>5767176</vt:i4>
      </vt:variant>
      <vt:variant>
        <vt:i4>27</vt:i4>
      </vt:variant>
      <vt:variant>
        <vt:i4>0</vt:i4>
      </vt:variant>
      <vt:variant>
        <vt:i4>5</vt:i4>
      </vt:variant>
      <vt:variant>
        <vt:lpwstr>garantf1://12012604.100/</vt:lpwstr>
      </vt:variant>
      <vt:variant>
        <vt:lpwstr/>
      </vt:variant>
      <vt:variant>
        <vt:i4>8257584</vt:i4>
      </vt:variant>
      <vt:variant>
        <vt:i4>24</vt:i4>
      </vt:variant>
      <vt:variant>
        <vt:i4>0</vt:i4>
      </vt:variant>
      <vt:variant>
        <vt:i4>5</vt:i4>
      </vt:variant>
      <vt:variant>
        <vt:lpwstr>garantf1://12012604.99/</vt:lpwstr>
      </vt:variant>
      <vt:variant>
        <vt:lpwstr/>
      </vt:variant>
      <vt:variant>
        <vt:i4>2752529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sub_10104</vt:lpwstr>
      </vt:variant>
      <vt:variant>
        <vt:i4>2686993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sub_1013</vt:lpwstr>
      </vt:variant>
      <vt:variant>
        <vt:i4>2752529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sub_10102</vt:lpwstr>
      </vt:variant>
      <vt:variant>
        <vt:i4>2752528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sub_10001</vt:lpwstr>
      </vt:variant>
      <vt:variant>
        <vt:i4>2818064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sub_1001</vt:lpwstr>
      </vt:variant>
      <vt:variant>
        <vt:i4>8257584</vt:i4>
      </vt:variant>
      <vt:variant>
        <vt:i4>6</vt:i4>
      </vt:variant>
      <vt:variant>
        <vt:i4>0</vt:i4>
      </vt:variant>
      <vt:variant>
        <vt:i4>5</vt:i4>
      </vt:variant>
      <vt:variant>
        <vt:lpwstr>garantf1://12012604.99/</vt:lpwstr>
      </vt:variant>
      <vt:variant>
        <vt:lpwstr/>
      </vt:variant>
      <vt:variant>
        <vt:i4>2752531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Таня</cp:lastModifiedBy>
  <cp:revision>19</cp:revision>
  <cp:lastPrinted>2023-07-05T06:35:00Z</cp:lastPrinted>
  <dcterms:created xsi:type="dcterms:W3CDTF">2022-07-27T08:05:00Z</dcterms:created>
  <dcterms:modified xsi:type="dcterms:W3CDTF">2023-07-05T06:48:00Z</dcterms:modified>
</cp:coreProperties>
</file>